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E20590" w14:textId="77777777" w:rsidR="00204A97" w:rsidRDefault="00204A97" w:rsidP="00540E2B"/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59"/>
        <w:gridCol w:w="7761"/>
      </w:tblGrid>
      <w:tr w:rsidR="00D7568F" w:rsidRPr="00C462A4" w14:paraId="08F1B6BE" w14:textId="77777777" w:rsidTr="00C462A4">
        <w:trPr>
          <w:trHeight w:val="320"/>
        </w:trPr>
        <w:tc>
          <w:tcPr>
            <w:tcW w:w="1959" w:type="dxa"/>
            <w:shd w:val="clear" w:color="auto" w:fill="E6E6E6"/>
            <w:vAlign w:val="center"/>
          </w:tcPr>
          <w:p w14:paraId="4FFC52DB" w14:textId="77777777" w:rsidR="00D7568F" w:rsidRPr="00B865CF" w:rsidRDefault="00D7568F" w:rsidP="005017AC">
            <w:pPr>
              <w:pStyle w:val="TableauTitre"/>
              <w:rPr>
                <w:rFonts w:ascii="NeueHaasGroteskText Std Md" w:hAnsi="NeueHaasGroteskText Std Md"/>
                <w:color w:val="38444B"/>
                <w:sz w:val="18"/>
              </w:rPr>
            </w:pPr>
            <w:r w:rsidRPr="00B865CF">
              <w:rPr>
                <w:rFonts w:ascii="NeueHaasGroteskText Std Md" w:hAnsi="NeueHaasGroteskText Std Md"/>
                <w:color w:val="38444B"/>
                <w:sz w:val="18"/>
              </w:rPr>
              <w:t>Référence Monext</w:t>
            </w:r>
          </w:p>
        </w:tc>
        <w:tc>
          <w:tcPr>
            <w:tcW w:w="7761" w:type="dxa"/>
            <w:shd w:val="clear" w:color="auto" w:fill="auto"/>
            <w:vAlign w:val="center"/>
          </w:tcPr>
          <w:p w14:paraId="1E038AD4" w14:textId="754EE810" w:rsidR="00D7568F" w:rsidRPr="00B865CF" w:rsidRDefault="0095469D" w:rsidP="0045374F">
            <w:pPr>
              <w:pStyle w:val="TableauCellule"/>
              <w:rPr>
                <w:rFonts w:ascii="NeueHaasGroteskText Std" w:hAnsi="NeueHaasGroteskText Std"/>
                <w:lang w:val="en-GB"/>
              </w:rPr>
            </w:pPr>
            <w:r>
              <w:rPr>
                <w:rFonts w:ascii="NeueHaasGroteskText Std" w:hAnsi="NeueHaasGroteskText Std"/>
                <w:lang w:val="en-GB"/>
              </w:rPr>
              <w:t>EP-MO-CTRLCASH</w:t>
            </w:r>
          </w:p>
        </w:tc>
      </w:tr>
      <w:tr w:rsidR="00D7568F" w:rsidRPr="005B4B25" w14:paraId="5CD3CC81" w14:textId="77777777" w:rsidTr="00C462A4">
        <w:trPr>
          <w:trHeight w:val="357"/>
        </w:trPr>
        <w:tc>
          <w:tcPr>
            <w:tcW w:w="1959" w:type="dxa"/>
            <w:shd w:val="clear" w:color="auto" w:fill="E6E6E6"/>
            <w:vAlign w:val="center"/>
          </w:tcPr>
          <w:p w14:paraId="3BFC54B1" w14:textId="77777777" w:rsidR="00D7568F" w:rsidRPr="00B865CF" w:rsidRDefault="00D7568F" w:rsidP="005017AC">
            <w:pPr>
              <w:pStyle w:val="TableauTitre"/>
              <w:rPr>
                <w:rFonts w:ascii="NeueHaasGroteskText Std Md" w:hAnsi="NeueHaasGroteskText Std Md"/>
                <w:color w:val="38444B"/>
                <w:sz w:val="18"/>
              </w:rPr>
            </w:pPr>
            <w:r w:rsidRPr="00B865CF">
              <w:rPr>
                <w:rFonts w:ascii="NeueHaasGroteskText Std Md" w:hAnsi="NeueHaasGroteskText Std Md"/>
                <w:color w:val="38444B"/>
                <w:sz w:val="18"/>
              </w:rPr>
              <w:t>Date</w:t>
            </w:r>
          </w:p>
        </w:tc>
        <w:tc>
          <w:tcPr>
            <w:tcW w:w="7761" w:type="dxa"/>
            <w:shd w:val="clear" w:color="auto" w:fill="auto"/>
            <w:vAlign w:val="center"/>
          </w:tcPr>
          <w:p w14:paraId="5A49D095" w14:textId="2BDAAEA7" w:rsidR="00D7568F" w:rsidRPr="00B865CF" w:rsidRDefault="0095469D" w:rsidP="0045374F">
            <w:pPr>
              <w:pStyle w:val="TableauCellule"/>
              <w:rPr>
                <w:rFonts w:ascii="NeueHaasGroteskText Std" w:hAnsi="NeueHaasGroteskText Std"/>
              </w:rPr>
            </w:pPr>
            <w:r>
              <w:rPr>
                <w:rFonts w:ascii="NeueHaasGroteskText Std" w:hAnsi="NeueHaasGroteskText Std"/>
              </w:rPr>
              <w:t>04/05/2021</w:t>
            </w:r>
          </w:p>
        </w:tc>
      </w:tr>
      <w:tr w:rsidR="00D7568F" w:rsidRPr="005B4B25" w14:paraId="45F678C8" w14:textId="77777777" w:rsidTr="00C462A4">
        <w:trPr>
          <w:trHeight w:val="339"/>
        </w:trPr>
        <w:tc>
          <w:tcPr>
            <w:tcW w:w="1959" w:type="dxa"/>
            <w:shd w:val="clear" w:color="auto" w:fill="E6E6E6"/>
            <w:vAlign w:val="center"/>
          </w:tcPr>
          <w:p w14:paraId="44594BAD" w14:textId="77777777" w:rsidR="00D7568F" w:rsidRPr="00B865CF" w:rsidRDefault="00D7568F" w:rsidP="005017AC">
            <w:pPr>
              <w:pStyle w:val="TableauTitre"/>
              <w:rPr>
                <w:rFonts w:ascii="NeueHaasGroteskText Std Md" w:hAnsi="NeueHaasGroteskText Std Md"/>
                <w:color w:val="38444B"/>
                <w:sz w:val="18"/>
              </w:rPr>
            </w:pPr>
            <w:r w:rsidRPr="00B865CF">
              <w:rPr>
                <w:rFonts w:ascii="NeueHaasGroteskText Std Md" w:hAnsi="NeueHaasGroteskText Std Md"/>
                <w:color w:val="38444B"/>
                <w:sz w:val="18"/>
              </w:rPr>
              <w:t>Version</w:t>
            </w:r>
          </w:p>
        </w:tc>
        <w:tc>
          <w:tcPr>
            <w:tcW w:w="7761" w:type="dxa"/>
            <w:shd w:val="clear" w:color="auto" w:fill="auto"/>
            <w:vAlign w:val="center"/>
          </w:tcPr>
          <w:p w14:paraId="30B90B62" w14:textId="77777777" w:rsidR="00D7568F" w:rsidRPr="00B865CF" w:rsidRDefault="000D0700" w:rsidP="0045374F">
            <w:pPr>
              <w:pStyle w:val="TableauCellule"/>
              <w:rPr>
                <w:rFonts w:ascii="NeueHaasGroteskText Std" w:hAnsi="NeueHaasGroteskText Std"/>
              </w:rPr>
            </w:pPr>
            <w:r w:rsidRPr="00B865CF">
              <w:rPr>
                <w:rFonts w:ascii="NeueHaasGroteskText Std" w:hAnsi="NeueHaasGroteskText Std"/>
              </w:rPr>
              <w:t>1</w:t>
            </w:r>
          </w:p>
        </w:tc>
      </w:tr>
      <w:tr w:rsidR="00D7568F" w:rsidRPr="005B4B25" w14:paraId="5E6BB36D" w14:textId="77777777" w:rsidTr="00C462A4">
        <w:trPr>
          <w:trHeight w:val="349"/>
        </w:trPr>
        <w:tc>
          <w:tcPr>
            <w:tcW w:w="1959" w:type="dxa"/>
            <w:shd w:val="clear" w:color="auto" w:fill="E6E6E6"/>
            <w:vAlign w:val="center"/>
          </w:tcPr>
          <w:p w14:paraId="1B8463C1" w14:textId="77777777" w:rsidR="00D7568F" w:rsidRPr="00B865CF" w:rsidRDefault="00D7568F" w:rsidP="005017AC">
            <w:pPr>
              <w:pStyle w:val="TableauTitre"/>
              <w:rPr>
                <w:rFonts w:ascii="NeueHaasGroteskText Std Md" w:hAnsi="NeueHaasGroteskText Std Md"/>
                <w:color w:val="38444B"/>
                <w:sz w:val="18"/>
              </w:rPr>
            </w:pPr>
            <w:r w:rsidRPr="00B865CF">
              <w:rPr>
                <w:rFonts w:ascii="NeueHaasGroteskText Std Md" w:hAnsi="NeueHaasGroteskText Std Md"/>
                <w:color w:val="38444B"/>
                <w:sz w:val="18"/>
              </w:rPr>
              <w:t>État</w:t>
            </w:r>
          </w:p>
        </w:tc>
        <w:tc>
          <w:tcPr>
            <w:tcW w:w="7761" w:type="dxa"/>
            <w:shd w:val="clear" w:color="auto" w:fill="auto"/>
            <w:vAlign w:val="center"/>
          </w:tcPr>
          <w:p w14:paraId="40F3A773" w14:textId="77777777" w:rsidR="00D7568F" w:rsidRPr="00B865CF" w:rsidRDefault="00B865CF" w:rsidP="0045374F">
            <w:pPr>
              <w:pStyle w:val="TableauCellule"/>
              <w:rPr>
                <w:rFonts w:ascii="NeueHaasGroteskText Std" w:hAnsi="NeueHaasGroteskText Std"/>
              </w:rPr>
            </w:pPr>
            <w:r w:rsidRPr="00B865CF">
              <w:rPr>
                <w:rFonts w:ascii="NeueHaasGroteskText Std" w:hAnsi="NeueHaasGroteskText Std"/>
              </w:rPr>
              <w:fldChar w:fldCharType="begin">
                <w:ffData>
                  <w:name w:val="Etat"/>
                  <w:enabled/>
                  <w:calcOnExit w:val="0"/>
                  <w:ddList>
                    <w:listEntry w:val="Préliminaire"/>
                    <w:listEntry w:val="Validé"/>
                    <w:listEntry w:val="Approuvé"/>
                    <w:listEntry w:val="Périmé"/>
                  </w:ddList>
                </w:ffData>
              </w:fldChar>
            </w:r>
            <w:bookmarkStart w:id="0" w:name="Etat"/>
            <w:r w:rsidRPr="00B865CF">
              <w:rPr>
                <w:rFonts w:ascii="NeueHaasGroteskText Std" w:hAnsi="NeueHaasGroteskText Std"/>
              </w:rPr>
              <w:instrText xml:space="preserve"> FORMDROPDOWN </w:instrText>
            </w:r>
            <w:r w:rsidR="0001798B">
              <w:rPr>
                <w:rFonts w:ascii="NeueHaasGroteskText Std" w:hAnsi="NeueHaasGroteskText Std"/>
              </w:rPr>
            </w:r>
            <w:r w:rsidR="0001798B">
              <w:rPr>
                <w:rFonts w:ascii="NeueHaasGroteskText Std" w:hAnsi="NeueHaasGroteskText Std"/>
              </w:rPr>
              <w:fldChar w:fldCharType="separate"/>
            </w:r>
            <w:r w:rsidRPr="00B865CF">
              <w:rPr>
                <w:rFonts w:ascii="NeueHaasGroteskText Std" w:hAnsi="NeueHaasGroteskText Std"/>
              </w:rPr>
              <w:fldChar w:fldCharType="end"/>
            </w:r>
            <w:bookmarkEnd w:id="0"/>
          </w:p>
        </w:tc>
      </w:tr>
      <w:tr w:rsidR="00D7568F" w:rsidRPr="005B4B25" w14:paraId="42864B00" w14:textId="77777777" w:rsidTr="00C462A4">
        <w:trPr>
          <w:trHeight w:val="360"/>
        </w:trPr>
        <w:tc>
          <w:tcPr>
            <w:tcW w:w="1959" w:type="dxa"/>
            <w:shd w:val="clear" w:color="auto" w:fill="E6E6E6"/>
            <w:vAlign w:val="center"/>
          </w:tcPr>
          <w:p w14:paraId="64CF55D4" w14:textId="77777777" w:rsidR="00D7568F" w:rsidRPr="00B865CF" w:rsidRDefault="00D7568F" w:rsidP="005017AC">
            <w:pPr>
              <w:pStyle w:val="TableauTitre"/>
              <w:rPr>
                <w:rFonts w:ascii="NeueHaasGroteskText Std Md" w:hAnsi="NeueHaasGroteskText Std Md"/>
                <w:color w:val="38444B"/>
                <w:sz w:val="18"/>
              </w:rPr>
            </w:pPr>
            <w:r w:rsidRPr="00B865CF">
              <w:rPr>
                <w:rFonts w:ascii="NeueHaasGroteskText Std Md" w:hAnsi="NeueHaasGroteskText Std Md"/>
                <w:color w:val="38444B"/>
                <w:sz w:val="18"/>
              </w:rPr>
              <w:t>Classification</w:t>
            </w:r>
          </w:p>
        </w:tc>
        <w:tc>
          <w:tcPr>
            <w:tcW w:w="7761" w:type="dxa"/>
            <w:shd w:val="clear" w:color="auto" w:fill="auto"/>
            <w:vAlign w:val="center"/>
          </w:tcPr>
          <w:p w14:paraId="011CA22D" w14:textId="77777777" w:rsidR="00D7568F" w:rsidRPr="00B865CF" w:rsidRDefault="006B348D" w:rsidP="0045374F">
            <w:pPr>
              <w:pStyle w:val="TableauCellule"/>
              <w:rPr>
                <w:rFonts w:ascii="NeueHaasGroteskText Std" w:hAnsi="NeueHaasGroteskText Std"/>
              </w:rPr>
            </w:pPr>
            <w:r w:rsidRPr="00B865CF">
              <w:rPr>
                <w:rFonts w:ascii="NeueHaasGroteskText Std" w:hAnsi="NeueHaasGroteskText Std"/>
              </w:rPr>
              <w:fldChar w:fldCharType="begin">
                <w:ffData>
                  <w:name w:val="Classification"/>
                  <w:enabled/>
                  <w:calcOnExit w:val="0"/>
                  <w:helpText w:type="text" w:val="Indiquer la classification de votre document"/>
                  <w:ddList>
                    <w:listEntry w:val="C2 Restreinte"/>
                    <w:listEntry w:val="C1 Interne"/>
                    <w:listEntry w:val="C0 Public"/>
                    <w:listEntry w:val="C3 Confidentielle"/>
                    <w:listEntry w:val="C4 Secrete"/>
                  </w:ddList>
                </w:ffData>
              </w:fldChar>
            </w:r>
            <w:bookmarkStart w:id="1" w:name="Classification"/>
            <w:r w:rsidRPr="00B865CF">
              <w:rPr>
                <w:rFonts w:ascii="NeueHaasGroteskText Std" w:hAnsi="NeueHaasGroteskText Std"/>
              </w:rPr>
              <w:instrText xml:space="preserve"> FORMDROPDOWN </w:instrText>
            </w:r>
            <w:r w:rsidR="0001798B">
              <w:rPr>
                <w:rFonts w:ascii="NeueHaasGroteskText Std" w:hAnsi="NeueHaasGroteskText Std"/>
              </w:rPr>
            </w:r>
            <w:r w:rsidR="0001798B">
              <w:rPr>
                <w:rFonts w:ascii="NeueHaasGroteskText Std" w:hAnsi="NeueHaasGroteskText Std"/>
              </w:rPr>
              <w:fldChar w:fldCharType="separate"/>
            </w:r>
            <w:r w:rsidRPr="00B865CF">
              <w:rPr>
                <w:rFonts w:ascii="NeueHaasGroteskText Std" w:hAnsi="NeueHaasGroteskText Std"/>
              </w:rPr>
              <w:fldChar w:fldCharType="end"/>
            </w:r>
            <w:bookmarkEnd w:id="1"/>
          </w:p>
        </w:tc>
      </w:tr>
      <w:tr w:rsidR="009036FA" w:rsidRPr="005B4B25" w14:paraId="4E62E8B4" w14:textId="77777777" w:rsidTr="00C462A4">
        <w:trPr>
          <w:trHeight w:val="355"/>
        </w:trPr>
        <w:tc>
          <w:tcPr>
            <w:tcW w:w="1959" w:type="dxa"/>
            <w:shd w:val="clear" w:color="auto" w:fill="E6E6E6"/>
            <w:vAlign w:val="center"/>
          </w:tcPr>
          <w:p w14:paraId="34F810C0" w14:textId="77777777" w:rsidR="009036FA" w:rsidRPr="00B865CF" w:rsidRDefault="009036FA" w:rsidP="00A1308C">
            <w:pPr>
              <w:pStyle w:val="TableauTitre"/>
              <w:rPr>
                <w:rFonts w:ascii="NeueHaasGroteskText Std Md" w:hAnsi="NeueHaasGroteskText Std Md"/>
                <w:color w:val="38444B"/>
                <w:sz w:val="18"/>
              </w:rPr>
            </w:pPr>
            <w:r w:rsidRPr="00B865CF">
              <w:rPr>
                <w:rFonts w:ascii="NeueHaasGroteskText Std Md" w:hAnsi="NeueHaasGroteskText Std Md"/>
                <w:color w:val="38444B"/>
                <w:sz w:val="18"/>
              </w:rPr>
              <w:t>Autre référence</w:t>
            </w:r>
          </w:p>
        </w:tc>
        <w:tc>
          <w:tcPr>
            <w:tcW w:w="7761" w:type="dxa"/>
            <w:shd w:val="clear" w:color="auto" w:fill="auto"/>
            <w:vAlign w:val="center"/>
          </w:tcPr>
          <w:p w14:paraId="2BA75B36" w14:textId="77777777" w:rsidR="009036FA" w:rsidRPr="00B865CF" w:rsidRDefault="006B348D" w:rsidP="0045374F">
            <w:pPr>
              <w:pStyle w:val="TableauCellule"/>
              <w:rPr>
                <w:rFonts w:ascii="NeueHaasGroteskText Std" w:hAnsi="NeueHaasGroteskText Std"/>
              </w:rPr>
            </w:pPr>
            <w:r w:rsidRPr="00B865CF">
              <w:rPr>
                <w:rFonts w:ascii="NeueHaasGroteskText Std" w:hAnsi="NeueHaasGroteskText Std"/>
              </w:rPr>
              <w:fldChar w:fldCharType="begin">
                <w:ffData>
                  <w:name w:val="Texte4"/>
                  <w:enabled/>
                  <w:calcOnExit w:val="0"/>
                  <w:textInput>
                    <w:default w:val="Interne"/>
                  </w:textInput>
                </w:ffData>
              </w:fldChar>
            </w:r>
            <w:bookmarkStart w:id="2" w:name="Texte4"/>
            <w:r w:rsidRPr="00B865CF">
              <w:rPr>
                <w:rFonts w:ascii="NeueHaasGroteskText Std" w:hAnsi="NeueHaasGroteskText Std"/>
              </w:rPr>
              <w:instrText xml:space="preserve"> FORMTEXT </w:instrText>
            </w:r>
            <w:r w:rsidRPr="00B865CF">
              <w:rPr>
                <w:rFonts w:ascii="NeueHaasGroteskText Std" w:hAnsi="NeueHaasGroteskText Std"/>
              </w:rPr>
            </w:r>
            <w:r w:rsidRPr="00B865CF">
              <w:rPr>
                <w:rFonts w:ascii="NeueHaasGroteskText Std" w:hAnsi="NeueHaasGroteskText Std"/>
              </w:rPr>
              <w:fldChar w:fldCharType="separate"/>
            </w:r>
            <w:r w:rsidRPr="00B865CF">
              <w:rPr>
                <w:rFonts w:ascii="NeueHaasGroteskText Std" w:hAnsi="NeueHaasGroteskText Std"/>
                <w:noProof/>
              </w:rPr>
              <w:t>Interne</w:t>
            </w:r>
            <w:r w:rsidRPr="00B865CF">
              <w:rPr>
                <w:rFonts w:ascii="NeueHaasGroteskText Std" w:hAnsi="NeueHaasGroteskText Std"/>
              </w:rPr>
              <w:fldChar w:fldCharType="end"/>
            </w:r>
            <w:bookmarkEnd w:id="2"/>
          </w:p>
        </w:tc>
      </w:tr>
      <w:tr w:rsidR="009036FA" w:rsidRPr="005B4B25" w14:paraId="7D67559B" w14:textId="77777777" w:rsidTr="00C462A4">
        <w:trPr>
          <w:trHeight w:val="355"/>
        </w:trPr>
        <w:tc>
          <w:tcPr>
            <w:tcW w:w="1959" w:type="dxa"/>
            <w:shd w:val="clear" w:color="auto" w:fill="E6E6E6"/>
            <w:vAlign w:val="center"/>
          </w:tcPr>
          <w:p w14:paraId="4386232C" w14:textId="77777777" w:rsidR="009036FA" w:rsidRPr="00B865CF" w:rsidRDefault="009036FA" w:rsidP="005017AC">
            <w:pPr>
              <w:pStyle w:val="TableauTitre"/>
              <w:rPr>
                <w:rFonts w:ascii="NeueHaasGroteskText Std Md" w:hAnsi="NeueHaasGroteskText Std Md"/>
                <w:color w:val="38444B"/>
                <w:sz w:val="18"/>
              </w:rPr>
            </w:pPr>
            <w:r w:rsidRPr="00B865CF">
              <w:rPr>
                <w:rFonts w:ascii="NeueHaasGroteskText Std Md" w:hAnsi="NeueHaasGroteskText Std Md"/>
                <w:color w:val="38444B"/>
                <w:sz w:val="18"/>
              </w:rPr>
              <w:t>Projet / Client concerné</w:t>
            </w:r>
          </w:p>
        </w:tc>
        <w:tc>
          <w:tcPr>
            <w:tcW w:w="7761" w:type="dxa"/>
            <w:shd w:val="clear" w:color="auto" w:fill="auto"/>
            <w:vAlign w:val="center"/>
          </w:tcPr>
          <w:p w14:paraId="0C002A66" w14:textId="4DDCB7C0" w:rsidR="009036FA" w:rsidRPr="00B865CF" w:rsidRDefault="0095469D" w:rsidP="0045374F">
            <w:pPr>
              <w:pStyle w:val="TableauCellule"/>
              <w:rPr>
                <w:rFonts w:ascii="NeueHaasGroteskText Std" w:hAnsi="NeueHaasGroteskText Std"/>
              </w:rPr>
            </w:pPr>
            <w:r>
              <w:rPr>
                <w:rFonts w:ascii="NeueHaasGroteskText Std" w:hAnsi="NeueHaasGroteskText Std"/>
              </w:rPr>
              <w:t>EP</w:t>
            </w:r>
          </w:p>
        </w:tc>
      </w:tr>
    </w:tbl>
    <w:p w14:paraId="004C1140" w14:textId="77777777" w:rsidR="000353C8" w:rsidRDefault="000353C8" w:rsidP="00540E2B"/>
    <w:p w14:paraId="013E7422" w14:textId="77777777" w:rsidR="003072F3" w:rsidRDefault="003072F3" w:rsidP="00540E2B"/>
    <w:p w14:paraId="53F9F273" w14:textId="77777777" w:rsidR="004E0B1E" w:rsidRPr="004F7119" w:rsidRDefault="004E0B1E" w:rsidP="004E0B1E">
      <w:pPr>
        <w:pStyle w:val="Titre"/>
      </w:pPr>
      <w:bookmarkStart w:id="3" w:name="_Toc64386092"/>
      <w:bookmarkStart w:id="4" w:name="_Toc70667986"/>
      <w:bookmarkStart w:id="5" w:name="_Toc72413057"/>
      <w:r w:rsidRPr="004F7119">
        <w:t>Historique des validations</w:t>
      </w:r>
      <w:bookmarkEnd w:id="3"/>
      <w:bookmarkEnd w:id="4"/>
      <w:bookmarkEnd w:id="5"/>
    </w:p>
    <w:p w14:paraId="36D71389" w14:textId="77777777" w:rsidR="004E0B1E" w:rsidRPr="004F7119" w:rsidRDefault="004E0B1E" w:rsidP="004E0B1E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0"/>
        <w:gridCol w:w="2290"/>
        <w:gridCol w:w="2340"/>
        <w:gridCol w:w="2160"/>
        <w:gridCol w:w="1984"/>
      </w:tblGrid>
      <w:tr w:rsidR="004E0B1E" w:rsidRPr="004F7119" w14:paraId="6E72C725" w14:textId="77777777" w:rsidTr="005D25AB">
        <w:trPr>
          <w:trHeight w:val="51"/>
        </w:trPr>
        <w:tc>
          <w:tcPr>
            <w:tcW w:w="9724" w:type="dxa"/>
            <w:gridSpan w:val="5"/>
            <w:shd w:val="clear" w:color="auto" w:fill="E6E6E6"/>
          </w:tcPr>
          <w:p w14:paraId="74154130" w14:textId="77777777" w:rsidR="004E0B1E" w:rsidRPr="004F7119" w:rsidRDefault="004E0B1E" w:rsidP="005D25AB">
            <w:pPr>
              <w:pStyle w:val="TableauTitre"/>
              <w:rPr>
                <w:rFonts w:ascii="Calibri" w:hAnsi="Calibri" w:cs="Calibri"/>
              </w:rPr>
            </w:pPr>
            <w:r w:rsidRPr="004F7119">
              <w:rPr>
                <w:rFonts w:ascii="Calibri" w:hAnsi="Calibri" w:cs="Calibri"/>
              </w:rPr>
              <w:t>VALIDATIONS</w:t>
            </w:r>
          </w:p>
        </w:tc>
      </w:tr>
      <w:tr w:rsidR="004E0B1E" w:rsidRPr="004F7119" w14:paraId="087B64F1" w14:textId="77777777" w:rsidTr="005D25AB">
        <w:trPr>
          <w:trHeight w:val="51"/>
        </w:trPr>
        <w:tc>
          <w:tcPr>
            <w:tcW w:w="950" w:type="dxa"/>
            <w:shd w:val="clear" w:color="auto" w:fill="E6E6E6"/>
            <w:vAlign w:val="center"/>
          </w:tcPr>
          <w:p w14:paraId="444EC842" w14:textId="77777777" w:rsidR="004E0B1E" w:rsidRPr="004F7119" w:rsidRDefault="004E0B1E" w:rsidP="005D25AB">
            <w:pPr>
              <w:pStyle w:val="TableauTitre"/>
              <w:rPr>
                <w:rFonts w:ascii="Calibri" w:hAnsi="Calibri" w:cs="Calibri"/>
              </w:rPr>
            </w:pPr>
            <w:r w:rsidRPr="004F7119">
              <w:rPr>
                <w:rFonts w:ascii="Calibri" w:hAnsi="Calibri" w:cs="Calibri"/>
              </w:rPr>
              <w:t>Version</w:t>
            </w:r>
          </w:p>
        </w:tc>
        <w:tc>
          <w:tcPr>
            <w:tcW w:w="2290" w:type="dxa"/>
            <w:shd w:val="clear" w:color="auto" w:fill="E6E6E6"/>
            <w:vAlign w:val="center"/>
          </w:tcPr>
          <w:p w14:paraId="1D656285" w14:textId="77777777" w:rsidR="004E0B1E" w:rsidRPr="004F7119" w:rsidRDefault="004E0B1E" w:rsidP="005D25AB">
            <w:pPr>
              <w:pStyle w:val="TableauTitre"/>
              <w:rPr>
                <w:rFonts w:ascii="Calibri" w:hAnsi="Calibri" w:cs="Calibri"/>
              </w:rPr>
            </w:pPr>
            <w:r w:rsidRPr="004F7119">
              <w:rPr>
                <w:rFonts w:ascii="Calibri" w:hAnsi="Calibri" w:cs="Calibri"/>
              </w:rPr>
              <w:t>Auteur(s)</w:t>
            </w:r>
          </w:p>
        </w:tc>
        <w:tc>
          <w:tcPr>
            <w:tcW w:w="2340" w:type="dxa"/>
            <w:shd w:val="clear" w:color="auto" w:fill="E6E6E6"/>
            <w:vAlign w:val="center"/>
          </w:tcPr>
          <w:p w14:paraId="55815A49" w14:textId="77777777" w:rsidR="004E0B1E" w:rsidRPr="004F7119" w:rsidRDefault="004E0B1E" w:rsidP="005D25AB">
            <w:pPr>
              <w:pStyle w:val="TableauTitre"/>
              <w:rPr>
                <w:rFonts w:ascii="Calibri" w:hAnsi="Calibri" w:cs="Calibri"/>
              </w:rPr>
            </w:pPr>
            <w:r w:rsidRPr="004F7119">
              <w:rPr>
                <w:rFonts w:ascii="Calibri" w:hAnsi="Calibri" w:cs="Calibri"/>
              </w:rPr>
              <w:t>Vérifié par</w:t>
            </w:r>
          </w:p>
          <w:p w14:paraId="5E7197C8" w14:textId="77777777" w:rsidR="004E0B1E" w:rsidRPr="004F7119" w:rsidRDefault="004E0B1E" w:rsidP="005D25AB">
            <w:pPr>
              <w:pStyle w:val="TableauTitre"/>
              <w:rPr>
                <w:rFonts w:ascii="Calibri" w:hAnsi="Calibri" w:cs="Calibri"/>
              </w:rPr>
            </w:pPr>
            <w:r w:rsidRPr="004F7119">
              <w:rPr>
                <w:rFonts w:ascii="Calibri" w:hAnsi="Calibri" w:cs="Calibri"/>
              </w:rPr>
              <w:t>(Date)</w:t>
            </w:r>
          </w:p>
        </w:tc>
        <w:tc>
          <w:tcPr>
            <w:tcW w:w="2160" w:type="dxa"/>
            <w:shd w:val="clear" w:color="auto" w:fill="E6E6E6"/>
            <w:vAlign w:val="center"/>
          </w:tcPr>
          <w:p w14:paraId="46D8B7C3" w14:textId="77777777" w:rsidR="004E0B1E" w:rsidRPr="004F7119" w:rsidRDefault="004E0B1E" w:rsidP="005D25AB">
            <w:pPr>
              <w:pStyle w:val="TableauTitre"/>
              <w:rPr>
                <w:rFonts w:ascii="Calibri" w:hAnsi="Calibri" w:cs="Calibri"/>
              </w:rPr>
            </w:pPr>
            <w:r w:rsidRPr="004F7119">
              <w:rPr>
                <w:rFonts w:ascii="Calibri" w:hAnsi="Calibri" w:cs="Calibri"/>
              </w:rPr>
              <w:t>Approuvé par</w:t>
            </w:r>
          </w:p>
          <w:p w14:paraId="030E8118" w14:textId="77777777" w:rsidR="004E0B1E" w:rsidRPr="004F7119" w:rsidRDefault="004E0B1E" w:rsidP="005D25AB">
            <w:pPr>
              <w:pStyle w:val="TableauTitre"/>
              <w:rPr>
                <w:rFonts w:ascii="Calibri" w:hAnsi="Calibri" w:cs="Calibri"/>
              </w:rPr>
            </w:pPr>
            <w:r w:rsidRPr="004F7119">
              <w:rPr>
                <w:rFonts w:ascii="Calibri" w:hAnsi="Calibri" w:cs="Calibri"/>
              </w:rPr>
              <w:t>(Date)</w:t>
            </w:r>
          </w:p>
        </w:tc>
        <w:tc>
          <w:tcPr>
            <w:tcW w:w="1984" w:type="dxa"/>
            <w:shd w:val="clear" w:color="auto" w:fill="E6E6E6"/>
            <w:vAlign w:val="center"/>
          </w:tcPr>
          <w:p w14:paraId="5E7B339C" w14:textId="77777777" w:rsidR="004E0B1E" w:rsidRPr="004F7119" w:rsidRDefault="004E0B1E" w:rsidP="005D25AB">
            <w:pPr>
              <w:pStyle w:val="TableauTitre"/>
              <w:rPr>
                <w:rFonts w:ascii="Calibri" w:hAnsi="Calibri" w:cs="Calibri"/>
              </w:rPr>
            </w:pPr>
            <w:r w:rsidRPr="004F7119">
              <w:rPr>
                <w:rFonts w:ascii="Calibri" w:hAnsi="Calibri" w:cs="Calibri"/>
              </w:rPr>
              <w:t>Validé par</w:t>
            </w:r>
          </w:p>
          <w:p w14:paraId="3777C2DD" w14:textId="77777777" w:rsidR="004E0B1E" w:rsidRPr="004F7119" w:rsidRDefault="004E0B1E" w:rsidP="005D25AB">
            <w:pPr>
              <w:pStyle w:val="TableauTitre"/>
              <w:rPr>
                <w:rFonts w:ascii="Calibri" w:hAnsi="Calibri" w:cs="Calibri"/>
              </w:rPr>
            </w:pPr>
            <w:r w:rsidRPr="004F7119">
              <w:rPr>
                <w:rFonts w:ascii="Calibri" w:hAnsi="Calibri" w:cs="Calibri"/>
              </w:rPr>
              <w:t>(Date)</w:t>
            </w:r>
          </w:p>
        </w:tc>
      </w:tr>
      <w:tr w:rsidR="004E0B1E" w:rsidRPr="004F7119" w14:paraId="1831007E" w14:textId="77777777" w:rsidTr="005D25AB">
        <w:trPr>
          <w:trHeight w:val="51"/>
        </w:trPr>
        <w:tc>
          <w:tcPr>
            <w:tcW w:w="950" w:type="dxa"/>
            <w:shd w:val="clear" w:color="auto" w:fill="auto"/>
          </w:tcPr>
          <w:p w14:paraId="00DC1E10" w14:textId="5056A0BE" w:rsidR="004E0B1E" w:rsidRPr="004F7119" w:rsidRDefault="00CB5DC5" w:rsidP="005D25AB">
            <w:pPr>
              <w:pStyle w:val="TableauCellule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V0</w:t>
            </w:r>
          </w:p>
        </w:tc>
        <w:tc>
          <w:tcPr>
            <w:tcW w:w="2290" w:type="dxa"/>
            <w:shd w:val="clear" w:color="auto" w:fill="auto"/>
          </w:tcPr>
          <w:p w14:paraId="1779FB3F" w14:textId="1C8109E9" w:rsidR="004E0B1E" w:rsidRPr="004F7119" w:rsidRDefault="00171FD6" w:rsidP="005D25AB">
            <w:pPr>
              <w:pStyle w:val="TableauCellule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Audrey LEVY / </w:t>
            </w:r>
            <w:r w:rsidR="00CB5DC5">
              <w:rPr>
                <w:rFonts w:ascii="Calibri" w:hAnsi="Calibri" w:cs="Calibri"/>
              </w:rPr>
              <w:t>Martine CARADONNA</w:t>
            </w:r>
          </w:p>
        </w:tc>
        <w:tc>
          <w:tcPr>
            <w:tcW w:w="2340" w:type="dxa"/>
            <w:shd w:val="clear" w:color="auto" w:fill="auto"/>
          </w:tcPr>
          <w:p w14:paraId="3DA8528A" w14:textId="03DBEDD5" w:rsidR="004E0B1E" w:rsidRPr="004F7119" w:rsidRDefault="007B1566" w:rsidP="007B1566">
            <w:pPr>
              <w:pStyle w:val="TableauCellule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Audrey LEVY 30</w:t>
            </w:r>
            <w:r w:rsidR="00CB5DC5">
              <w:rPr>
                <w:rFonts w:ascii="Calibri" w:hAnsi="Calibri" w:cs="Calibri"/>
              </w:rPr>
              <w:t>/04/2021</w:t>
            </w:r>
          </w:p>
        </w:tc>
        <w:tc>
          <w:tcPr>
            <w:tcW w:w="2160" w:type="dxa"/>
            <w:shd w:val="clear" w:color="auto" w:fill="auto"/>
          </w:tcPr>
          <w:p w14:paraId="7D735561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1984" w:type="dxa"/>
            <w:shd w:val="clear" w:color="auto" w:fill="auto"/>
          </w:tcPr>
          <w:p w14:paraId="4C9F5948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</w:tr>
      <w:tr w:rsidR="004E0B1E" w:rsidRPr="004F7119" w14:paraId="77809897" w14:textId="77777777" w:rsidTr="005D25AB">
        <w:trPr>
          <w:trHeight w:val="51"/>
        </w:trPr>
        <w:tc>
          <w:tcPr>
            <w:tcW w:w="950" w:type="dxa"/>
            <w:shd w:val="clear" w:color="auto" w:fill="auto"/>
          </w:tcPr>
          <w:p w14:paraId="2AEC9361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2290" w:type="dxa"/>
            <w:shd w:val="clear" w:color="auto" w:fill="auto"/>
          </w:tcPr>
          <w:p w14:paraId="50DEAD27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2340" w:type="dxa"/>
            <w:shd w:val="clear" w:color="auto" w:fill="auto"/>
          </w:tcPr>
          <w:p w14:paraId="09A5A4DC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2160" w:type="dxa"/>
            <w:shd w:val="clear" w:color="auto" w:fill="auto"/>
          </w:tcPr>
          <w:p w14:paraId="32B250C8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1984" w:type="dxa"/>
            <w:shd w:val="clear" w:color="auto" w:fill="auto"/>
          </w:tcPr>
          <w:p w14:paraId="7DD1DFB8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</w:tr>
      <w:tr w:rsidR="004E0B1E" w:rsidRPr="004F7119" w14:paraId="7D500EF1" w14:textId="77777777" w:rsidTr="005D25AB">
        <w:trPr>
          <w:trHeight w:val="51"/>
        </w:trPr>
        <w:tc>
          <w:tcPr>
            <w:tcW w:w="950" w:type="dxa"/>
            <w:shd w:val="clear" w:color="auto" w:fill="auto"/>
          </w:tcPr>
          <w:p w14:paraId="1B6AD7B6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2290" w:type="dxa"/>
            <w:shd w:val="clear" w:color="auto" w:fill="auto"/>
          </w:tcPr>
          <w:p w14:paraId="6CE22885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2340" w:type="dxa"/>
            <w:shd w:val="clear" w:color="auto" w:fill="auto"/>
          </w:tcPr>
          <w:p w14:paraId="3B397A7E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2160" w:type="dxa"/>
            <w:shd w:val="clear" w:color="auto" w:fill="auto"/>
          </w:tcPr>
          <w:p w14:paraId="271CF723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1984" w:type="dxa"/>
            <w:shd w:val="clear" w:color="auto" w:fill="auto"/>
          </w:tcPr>
          <w:p w14:paraId="1D41B882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</w:tr>
      <w:tr w:rsidR="004E0B1E" w:rsidRPr="004F7119" w14:paraId="3C8480D1" w14:textId="77777777" w:rsidTr="005D25AB">
        <w:trPr>
          <w:trHeight w:val="51"/>
        </w:trPr>
        <w:tc>
          <w:tcPr>
            <w:tcW w:w="950" w:type="dxa"/>
            <w:shd w:val="clear" w:color="auto" w:fill="auto"/>
          </w:tcPr>
          <w:p w14:paraId="035A2AD7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2290" w:type="dxa"/>
            <w:shd w:val="clear" w:color="auto" w:fill="auto"/>
          </w:tcPr>
          <w:p w14:paraId="352A342D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2340" w:type="dxa"/>
            <w:shd w:val="clear" w:color="auto" w:fill="auto"/>
          </w:tcPr>
          <w:p w14:paraId="2F20736C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2160" w:type="dxa"/>
            <w:shd w:val="clear" w:color="auto" w:fill="auto"/>
          </w:tcPr>
          <w:p w14:paraId="0AF8BE3E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1984" w:type="dxa"/>
            <w:shd w:val="clear" w:color="auto" w:fill="auto"/>
          </w:tcPr>
          <w:p w14:paraId="03A7195C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</w:tr>
    </w:tbl>
    <w:p w14:paraId="424E93B7" w14:textId="77777777" w:rsidR="004E0B1E" w:rsidRPr="004F7119" w:rsidRDefault="004E0B1E" w:rsidP="004E0B1E"/>
    <w:p w14:paraId="5B859963" w14:textId="77777777" w:rsidR="004E0B1E" w:rsidRPr="004F7119" w:rsidRDefault="004E0B1E" w:rsidP="004E0B1E">
      <w:pPr>
        <w:pStyle w:val="Titre"/>
      </w:pPr>
      <w:bookmarkStart w:id="6" w:name="_Toc64386093"/>
      <w:bookmarkStart w:id="7" w:name="_Toc70667987"/>
      <w:bookmarkStart w:id="8" w:name="_Toc72413058"/>
      <w:r w:rsidRPr="004F7119">
        <w:t>Historique des évolutions</w:t>
      </w:r>
      <w:bookmarkEnd w:id="6"/>
      <w:bookmarkEnd w:id="7"/>
      <w:bookmarkEnd w:id="8"/>
    </w:p>
    <w:p w14:paraId="2F5A56DD" w14:textId="77777777" w:rsidR="004E0B1E" w:rsidRPr="004F7119" w:rsidRDefault="004E0B1E" w:rsidP="004E0B1E"/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4"/>
        <w:gridCol w:w="1206"/>
        <w:gridCol w:w="1620"/>
        <w:gridCol w:w="4680"/>
        <w:gridCol w:w="1260"/>
      </w:tblGrid>
      <w:tr w:rsidR="004E0B1E" w:rsidRPr="004F7119" w14:paraId="547C5844" w14:textId="77777777" w:rsidTr="005D25AB">
        <w:trPr>
          <w:trHeight w:val="51"/>
        </w:trPr>
        <w:tc>
          <w:tcPr>
            <w:tcW w:w="9720" w:type="dxa"/>
            <w:gridSpan w:val="5"/>
            <w:shd w:val="clear" w:color="auto" w:fill="E6E6E6"/>
          </w:tcPr>
          <w:p w14:paraId="37C32557" w14:textId="77777777" w:rsidR="004E0B1E" w:rsidRPr="004F7119" w:rsidRDefault="004E0B1E" w:rsidP="005D25AB">
            <w:pPr>
              <w:pStyle w:val="TableauTitre"/>
              <w:rPr>
                <w:rFonts w:ascii="Calibri" w:hAnsi="Calibri" w:cs="Calibri"/>
              </w:rPr>
            </w:pPr>
            <w:r w:rsidRPr="004F7119">
              <w:rPr>
                <w:rFonts w:ascii="Calibri" w:hAnsi="Calibri" w:cs="Calibri"/>
              </w:rPr>
              <w:t>EVOLUTIONS</w:t>
            </w:r>
          </w:p>
        </w:tc>
      </w:tr>
      <w:tr w:rsidR="004E0B1E" w:rsidRPr="004F7119" w14:paraId="2CF02F42" w14:textId="77777777" w:rsidTr="005D25AB">
        <w:trPr>
          <w:trHeight w:val="51"/>
        </w:trPr>
        <w:tc>
          <w:tcPr>
            <w:tcW w:w="954" w:type="dxa"/>
            <w:shd w:val="clear" w:color="auto" w:fill="E6E6E6"/>
          </w:tcPr>
          <w:p w14:paraId="4153047E" w14:textId="77777777" w:rsidR="004E0B1E" w:rsidRPr="004F7119" w:rsidRDefault="004E0B1E" w:rsidP="005D25AB">
            <w:pPr>
              <w:pStyle w:val="TableauTitre"/>
              <w:rPr>
                <w:rFonts w:ascii="Calibri" w:hAnsi="Calibri" w:cs="Calibri"/>
              </w:rPr>
            </w:pPr>
            <w:r w:rsidRPr="004F7119">
              <w:rPr>
                <w:rFonts w:ascii="Calibri" w:hAnsi="Calibri" w:cs="Calibri"/>
              </w:rPr>
              <w:t>Version</w:t>
            </w:r>
          </w:p>
        </w:tc>
        <w:tc>
          <w:tcPr>
            <w:tcW w:w="1206" w:type="dxa"/>
            <w:shd w:val="clear" w:color="auto" w:fill="E6E6E6"/>
          </w:tcPr>
          <w:p w14:paraId="28E01CCF" w14:textId="77777777" w:rsidR="004E0B1E" w:rsidRPr="004F7119" w:rsidRDefault="004E0B1E" w:rsidP="005D25AB">
            <w:pPr>
              <w:pStyle w:val="TableauTitre"/>
              <w:rPr>
                <w:rFonts w:ascii="Calibri" w:hAnsi="Calibri" w:cs="Calibri"/>
              </w:rPr>
            </w:pPr>
            <w:r w:rsidRPr="004F7119">
              <w:rPr>
                <w:rFonts w:ascii="Calibri" w:hAnsi="Calibri" w:cs="Calibri"/>
              </w:rPr>
              <w:t>Date</w:t>
            </w:r>
          </w:p>
        </w:tc>
        <w:tc>
          <w:tcPr>
            <w:tcW w:w="1620" w:type="dxa"/>
            <w:shd w:val="clear" w:color="auto" w:fill="E6E6E6"/>
          </w:tcPr>
          <w:p w14:paraId="38BDEC2B" w14:textId="77777777" w:rsidR="004E0B1E" w:rsidRPr="004F7119" w:rsidRDefault="004E0B1E" w:rsidP="005D25AB">
            <w:pPr>
              <w:pStyle w:val="TableauTitre"/>
              <w:rPr>
                <w:rFonts w:ascii="Calibri" w:hAnsi="Calibri" w:cs="Calibri"/>
              </w:rPr>
            </w:pPr>
            <w:r w:rsidRPr="004F7119">
              <w:rPr>
                <w:rFonts w:ascii="Calibri" w:hAnsi="Calibri" w:cs="Calibri"/>
              </w:rPr>
              <w:t>Auteur (s)</w:t>
            </w:r>
          </w:p>
        </w:tc>
        <w:tc>
          <w:tcPr>
            <w:tcW w:w="4680" w:type="dxa"/>
            <w:shd w:val="clear" w:color="auto" w:fill="E6E6E6"/>
          </w:tcPr>
          <w:p w14:paraId="691A0596" w14:textId="77777777" w:rsidR="004E0B1E" w:rsidRPr="004F7119" w:rsidRDefault="004E0B1E" w:rsidP="005D25AB">
            <w:pPr>
              <w:pStyle w:val="TableauTitre"/>
              <w:rPr>
                <w:rFonts w:ascii="Calibri" w:hAnsi="Calibri" w:cs="Calibri"/>
              </w:rPr>
            </w:pPr>
            <w:r w:rsidRPr="004F7119">
              <w:rPr>
                <w:rFonts w:ascii="Calibri" w:hAnsi="Calibri" w:cs="Calibri"/>
              </w:rPr>
              <w:t>Modifications</w:t>
            </w:r>
          </w:p>
        </w:tc>
        <w:tc>
          <w:tcPr>
            <w:tcW w:w="1260" w:type="dxa"/>
            <w:shd w:val="clear" w:color="auto" w:fill="E6E6E6"/>
          </w:tcPr>
          <w:p w14:paraId="26552EC6" w14:textId="77777777" w:rsidR="004E0B1E" w:rsidRPr="004F7119" w:rsidRDefault="004E0B1E" w:rsidP="005D25AB">
            <w:pPr>
              <w:pStyle w:val="TableauTitre"/>
              <w:rPr>
                <w:rFonts w:ascii="Calibri" w:hAnsi="Calibri" w:cs="Calibri"/>
              </w:rPr>
            </w:pPr>
            <w:r w:rsidRPr="004F7119">
              <w:rPr>
                <w:rFonts w:ascii="Calibri" w:hAnsi="Calibri" w:cs="Calibri"/>
              </w:rPr>
              <w:t>Pages /Chapitre</w:t>
            </w:r>
          </w:p>
        </w:tc>
      </w:tr>
      <w:tr w:rsidR="004E0B1E" w:rsidRPr="004F7119" w14:paraId="6CEEFE94" w14:textId="77777777" w:rsidTr="005D25AB">
        <w:trPr>
          <w:trHeight w:val="51"/>
        </w:trPr>
        <w:tc>
          <w:tcPr>
            <w:tcW w:w="954" w:type="dxa"/>
            <w:shd w:val="clear" w:color="auto" w:fill="auto"/>
          </w:tcPr>
          <w:p w14:paraId="1551BBD7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1206" w:type="dxa"/>
            <w:shd w:val="clear" w:color="auto" w:fill="auto"/>
          </w:tcPr>
          <w:p w14:paraId="7B9FD7CE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1620" w:type="dxa"/>
            <w:shd w:val="clear" w:color="auto" w:fill="auto"/>
          </w:tcPr>
          <w:p w14:paraId="3E26FC96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4680" w:type="dxa"/>
            <w:shd w:val="clear" w:color="auto" w:fill="auto"/>
          </w:tcPr>
          <w:p w14:paraId="78B4DEFB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1260" w:type="dxa"/>
            <w:shd w:val="clear" w:color="auto" w:fill="auto"/>
          </w:tcPr>
          <w:p w14:paraId="4DDB30E1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</w:tr>
      <w:tr w:rsidR="004E0B1E" w:rsidRPr="004F7119" w14:paraId="145A1843" w14:textId="77777777" w:rsidTr="005D25AB">
        <w:trPr>
          <w:trHeight w:val="51"/>
        </w:trPr>
        <w:tc>
          <w:tcPr>
            <w:tcW w:w="954" w:type="dxa"/>
            <w:shd w:val="clear" w:color="auto" w:fill="auto"/>
          </w:tcPr>
          <w:p w14:paraId="27A9619D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1206" w:type="dxa"/>
            <w:shd w:val="clear" w:color="auto" w:fill="auto"/>
          </w:tcPr>
          <w:p w14:paraId="2812829A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1620" w:type="dxa"/>
            <w:shd w:val="clear" w:color="auto" w:fill="auto"/>
          </w:tcPr>
          <w:p w14:paraId="69291B1F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4680" w:type="dxa"/>
            <w:shd w:val="clear" w:color="auto" w:fill="auto"/>
          </w:tcPr>
          <w:p w14:paraId="6902518C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1260" w:type="dxa"/>
            <w:shd w:val="clear" w:color="auto" w:fill="auto"/>
          </w:tcPr>
          <w:p w14:paraId="18FF472C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</w:tr>
      <w:tr w:rsidR="004E0B1E" w:rsidRPr="004F7119" w14:paraId="1821FD59" w14:textId="77777777" w:rsidTr="005D25AB">
        <w:trPr>
          <w:trHeight w:val="51"/>
        </w:trPr>
        <w:tc>
          <w:tcPr>
            <w:tcW w:w="954" w:type="dxa"/>
            <w:shd w:val="clear" w:color="auto" w:fill="auto"/>
          </w:tcPr>
          <w:p w14:paraId="5F617B6F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1206" w:type="dxa"/>
            <w:shd w:val="clear" w:color="auto" w:fill="auto"/>
          </w:tcPr>
          <w:p w14:paraId="39C93AE6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1620" w:type="dxa"/>
            <w:shd w:val="clear" w:color="auto" w:fill="auto"/>
          </w:tcPr>
          <w:p w14:paraId="77E560C5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4680" w:type="dxa"/>
            <w:shd w:val="clear" w:color="auto" w:fill="auto"/>
          </w:tcPr>
          <w:p w14:paraId="35BE4FE4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1260" w:type="dxa"/>
            <w:shd w:val="clear" w:color="auto" w:fill="auto"/>
          </w:tcPr>
          <w:p w14:paraId="610BAE13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</w:tr>
      <w:tr w:rsidR="004E0B1E" w:rsidRPr="004F7119" w14:paraId="1E3D8D47" w14:textId="77777777" w:rsidTr="005D25AB">
        <w:trPr>
          <w:trHeight w:val="51"/>
        </w:trPr>
        <w:tc>
          <w:tcPr>
            <w:tcW w:w="954" w:type="dxa"/>
            <w:shd w:val="clear" w:color="auto" w:fill="auto"/>
          </w:tcPr>
          <w:p w14:paraId="6B010F21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1206" w:type="dxa"/>
            <w:shd w:val="clear" w:color="auto" w:fill="auto"/>
          </w:tcPr>
          <w:p w14:paraId="22AE4FFD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1620" w:type="dxa"/>
            <w:shd w:val="clear" w:color="auto" w:fill="auto"/>
          </w:tcPr>
          <w:p w14:paraId="143F5F13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4680" w:type="dxa"/>
            <w:shd w:val="clear" w:color="auto" w:fill="auto"/>
          </w:tcPr>
          <w:p w14:paraId="5E2F1E4A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1260" w:type="dxa"/>
            <w:shd w:val="clear" w:color="auto" w:fill="auto"/>
          </w:tcPr>
          <w:p w14:paraId="50A9D42C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</w:tr>
      <w:tr w:rsidR="004E0B1E" w:rsidRPr="004F7119" w14:paraId="668CEA32" w14:textId="77777777" w:rsidTr="005D25AB">
        <w:trPr>
          <w:trHeight w:val="51"/>
        </w:trPr>
        <w:tc>
          <w:tcPr>
            <w:tcW w:w="954" w:type="dxa"/>
            <w:shd w:val="clear" w:color="auto" w:fill="auto"/>
          </w:tcPr>
          <w:p w14:paraId="3A61A8D9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1206" w:type="dxa"/>
            <w:shd w:val="clear" w:color="auto" w:fill="auto"/>
          </w:tcPr>
          <w:p w14:paraId="4F974E52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1620" w:type="dxa"/>
            <w:shd w:val="clear" w:color="auto" w:fill="auto"/>
          </w:tcPr>
          <w:p w14:paraId="7AA4702F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4680" w:type="dxa"/>
            <w:shd w:val="clear" w:color="auto" w:fill="auto"/>
          </w:tcPr>
          <w:p w14:paraId="1170B775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1260" w:type="dxa"/>
            <w:shd w:val="clear" w:color="auto" w:fill="auto"/>
          </w:tcPr>
          <w:p w14:paraId="2C3ACB10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</w:tr>
      <w:tr w:rsidR="004E0B1E" w:rsidRPr="004F7119" w14:paraId="5E21AC63" w14:textId="77777777" w:rsidTr="005D25AB">
        <w:trPr>
          <w:trHeight w:val="51"/>
        </w:trPr>
        <w:tc>
          <w:tcPr>
            <w:tcW w:w="954" w:type="dxa"/>
            <w:shd w:val="clear" w:color="auto" w:fill="auto"/>
          </w:tcPr>
          <w:p w14:paraId="470161A5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1206" w:type="dxa"/>
            <w:shd w:val="clear" w:color="auto" w:fill="auto"/>
          </w:tcPr>
          <w:p w14:paraId="1B0BDCD9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1620" w:type="dxa"/>
            <w:shd w:val="clear" w:color="auto" w:fill="auto"/>
          </w:tcPr>
          <w:p w14:paraId="31242582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4680" w:type="dxa"/>
            <w:shd w:val="clear" w:color="auto" w:fill="auto"/>
          </w:tcPr>
          <w:p w14:paraId="52BFBA4D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  <w:tc>
          <w:tcPr>
            <w:tcW w:w="1260" w:type="dxa"/>
            <w:shd w:val="clear" w:color="auto" w:fill="auto"/>
          </w:tcPr>
          <w:p w14:paraId="205B0027" w14:textId="77777777" w:rsidR="004E0B1E" w:rsidRPr="004F7119" w:rsidRDefault="004E0B1E" w:rsidP="005D25AB">
            <w:pPr>
              <w:pStyle w:val="TableauCellule"/>
              <w:rPr>
                <w:rFonts w:ascii="Calibri" w:hAnsi="Calibri" w:cs="Calibri"/>
              </w:rPr>
            </w:pPr>
          </w:p>
        </w:tc>
      </w:tr>
    </w:tbl>
    <w:p w14:paraId="4CDF3219" w14:textId="77777777" w:rsidR="004E0B1E" w:rsidRPr="004F7119" w:rsidRDefault="004E0B1E" w:rsidP="004E0B1E"/>
    <w:p w14:paraId="2991C4A5" w14:textId="77777777" w:rsidR="003072F3" w:rsidRDefault="003072F3" w:rsidP="00540E2B"/>
    <w:p w14:paraId="5831C66E" w14:textId="77777777" w:rsidR="0021135C" w:rsidRDefault="0049004F" w:rsidP="0021135C">
      <w:r>
        <w:br w:type="page"/>
      </w:r>
    </w:p>
    <w:p w14:paraId="089657A9" w14:textId="77777777" w:rsidR="003072F3" w:rsidRPr="006D2B1A" w:rsidRDefault="00FC454D" w:rsidP="006D2B1A">
      <w:pPr>
        <w:pStyle w:val="Titre"/>
      </w:pPr>
      <w:bookmarkStart w:id="9" w:name="_Toc63410790"/>
      <w:bookmarkStart w:id="10" w:name="_Toc70667988"/>
      <w:bookmarkStart w:id="11" w:name="_Toc72413059"/>
      <w:r w:rsidRPr="006D2B1A">
        <w:lastRenderedPageBreak/>
        <w:t>Table des matières</w:t>
      </w:r>
      <w:bookmarkEnd w:id="9"/>
      <w:bookmarkEnd w:id="10"/>
      <w:bookmarkEnd w:id="11"/>
    </w:p>
    <w:p w14:paraId="0AAD9EE0" w14:textId="77777777" w:rsidR="0021135C" w:rsidRDefault="0021135C" w:rsidP="00540E2B"/>
    <w:p w14:paraId="73D466AF" w14:textId="77777777" w:rsidR="0001798B" w:rsidRDefault="00324B6B">
      <w:pPr>
        <w:pStyle w:val="TM1"/>
        <w:tabs>
          <w:tab w:val="right" w:leader="dot" w:pos="9628"/>
        </w:tabs>
        <w:rPr>
          <w:rFonts w:asciiTheme="minorHAnsi" w:eastAsiaTheme="minorEastAsia" w:hAnsiTheme="minorHAnsi" w:cstheme="minorBidi"/>
          <w:b w:val="0"/>
          <w:noProof/>
          <w:szCs w:val="22"/>
        </w:rPr>
      </w:pPr>
      <w:r>
        <w:rPr>
          <w:rFonts w:cs="Arial"/>
        </w:rPr>
        <w:fldChar w:fldCharType="begin"/>
      </w:r>
      <w:r>
        <w:rPr>
          <w:rFonts w:cs="Arial"/>
        </w:rPr>
        <w:instrText xml:space="preserve"> TOC \o "1-4" \h \z \u </w:instrText>
      </w:r>
      <w:r>
        <w:rPr>
          <w:rFonts w:cs="Arial"/>
        </w:rPr>
        <w:fldChar w:fldCharType="separate"/>
      </w:r>
      <w:hyperlink w:anchor="_Toc72413057" w:history="1">
        <w:r w:rsidR="0001798B" w:rsidRPr="00986FCA">
          <w:rPr>
            <w:rStyle w:val="Lienhypertexte"/>
            <w:noProof/>
          </w:rPr>
          <w:t>Historique des validations</w:t>
        </w:r>
        <w:r w:rsidR="0001798B">
          <w:rPr>
            <w:noProof/>
            <w:webHidden/>
          </w:rPr>
          <w:tab/>
        </w:r>
        <w:r w:rsidR="0001798B">
          <w:rPr>
            <w:noProof/>
            <w:webHidden/>
          </w:rPr>
          <w:fldChar w:fldCharType="begin"/>
        </w:r>
        <w:r w:rsidR="0001798B">
          <w:rPr>
            <w:noProof/>
            <w:webHidden/>
          </w:rPr>
          <w:instrText xml:space="preserve"> PAGEREF _Toc72413057 \h </w:instrText>
        </w:r>
        <w:r w:rsidR="0001798B">
          <w:rPr>
            <w:noProof/>
            <w:webHidden/>
          </w:rPr>
        </w:r>
        <w:r w:rsidR="0001798B">
          <w:rPr>
            <w:noProof/>
            <w:webHidden/>
          </w:rPr>
          <w:fldChar w:fldCharType="separate"/>
        </w:r>
        <w:r w:rsidR="0001798B">
          <w:rPr>
            <w:noProof/>
            <w:webHidden/>
          </w:rPr>
          <w:t>1</w:t>
        </w:r>
        <w:r w:rsidR="0001798B">
          <w:rPr>
            <w:noProof/>
            <w:webHidden/>
          </w:rPr>
          <w:fldChar w:fldCharType="end"/>
        </w:r>
      </w:hyperlink>
    </w:p>
    <w:p w14:paraId="367435A5" w14:textId="77777777" w:rsidR="0001798B" w:rsidRDefault="0001798B">
      <w:pPr>
        <w:pStyle w:val="TM1"/>
        <w:tabs>
          <w:tab w:val="right" w:leader="dot" w:pos="9628"/>
        </w:tabs>
        <w:rPr>
          <w:rFonts w:asciiTheme="minorHAnsi" w:eastAsiaTheme="minorEastAsia" w:hAnsiTheme="minorHAnsi" w:cstheme="minorBidi"/>
          <w:b w:val="0"/>
          <w:noProof/>
          <w:szCs w:val="22"/>
        </w:rPr>
      </w:pPr>
      <w:hyperlink w:anchor="_Toc72413058" w:history="1">
        <w:r w:rsidRPr="00986FCA">
          <w:rPr>
            <w:rStyle w:val="Lienhypertexte"/>
            <w:noProof/>
          </w:rPr>
          <w:t>Historique des évolutions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_Toc72413058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233ACE57" w14:textId="77777777" w:rsidR="0001798B" w:rsidRDefault="0001798B">
      <w:pPr>
        <w:pStyle w:val="TM1"/>
        <w:tabs>
          <w:tab w:val="right" w:leader="dot" w:pos="9628"/>
        </w:tabs>
        <w:rPr>
          <w:rFonts w:asciiTheme="minorHAnsi" w:eastAsiaTheme="minorEastAsia" w:hAnsiTheme="minorHAnsi" w:cstheme="minorBidi"/>
          <w:b w:val="0"/>
          <w:noProof/>
          <w:szCs w:val="22"/>
        </w:rPr>
      </w:pPr>
      <w:hyperlink w:anchor="_Toc72413059" w:history="1">
        <w:r w:rsidRPr="00986FCA">
          <w:rPr>
            <w:rStyle w:val="Lienhypertexte"/>
            <w:noProof/>
          </w:rPr>
          <w:t>Table des matières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_Toc72413059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20A9974" w14:textId="77777777" w:rsidR="0001798B" w:rsidRDefault="0001798B">
      <w:pPr>
        <w:pStyle w:val="TM1"/>
        <w:tabs>
          <w:tab w:val="right" w:leader="dot" w:pos="9628"/>
        </w:tabs>
        <w:rPr>
          <w:rFonts w:asciiTheme="minorHAnsi" w:eastAsiaTheme="minorEastAsia" w:hAnsiTheme="minorHAnsi" w:cstheme="minorBidi"/>
          <w:b w:val="0"/>
          <w:noProof/>
          <w:szCs w:val="22"/>
        </w:rPr>
      </w:pPr>
      <w:hyperlink w:anchor="_Toc72413060" w:history="1">
        <w:r w:rsidRPr="00986FCA">
          <w:rPr>
            <w:rStyle w:val="Lienhypertexte"/>
            <w:noProof/>
          </w:rPr>
          <w:t>1. Introduction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_Toc72413060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BADB350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61" w:history="1">
        <w:r w:rsidRPr="00986FCA">
          <w:rPr>
            <w:rStyle w:val="Lienhypertexte"/>
          </w:rPr>
          <w:t>1.1. Définitions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_Toc72413061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</w:t>
        </w:r>
        <w:r>
          <w:rPr>
            <w:webHidden/>
          </w:rPr>
          <w:fldChar w:fldCharType="end"/>
        </w:r>
      </w:hyperlink>
    </w:p>
    <w:p w14:paraId="21C4B212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62" w:history="1">
        <w:r w:rsidRPr="00986FCA">
          <w:rPr>
            <w:rStyle w:val="Lienhypertexte"/>
          </w:rPr>
          <w:t>1.2. Organisation des contrôles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_Toc72413062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</w:t>
        </w:r>
        <w:r>
          <w:rPr>
            <w:webHidden/>
          </w:rPr>
          <w:fldChar w:fldCharType="end"/>
        </w:r>
      </w:hyperlink>
    </w:p>
    <w:p w14:paraId="11F02440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63" w:history="1">
        <w:r w:rsidRPr="00986FCA">
          <w:rPr>
            <w:rStyle w:val="Lienhypertexte"/>
          </w:rPr>
          <w:t>1.3. Chronogramme des contrôles cash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_Toc72413063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14:paraId="44AB5835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64" w:history="1">
        <w:r w:rsidRPr="00986FCA">
          <w:rPr>
            <w:rStyle w:val="Lienhypertexte"/>
          </w:rPr>
          <w:t>1.4. Formalisation des contrôles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_Toc72413064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14:paraId="7C63C27D" w14:textId="77777777" w:rsidR="0001798B" w:rsidRDefault="0001798B">
      <w:pPr>
        <w:pStyle w:val="TM1"/>
        <w:tabs>
          <w:tab w:val="right" w:leader="dot" w:pos="9628"/>
        </w:tabs>
        <w:rPr>
          <w:rFonts w:asciiTheme="minorHAnsi" w:eastAsiaTheme="minorEastAsia" w:hAnsiTheme="minorHAnsi" w:cstheme="minorBidi"/>
          <w:b w:val="0"/>
          <w:noProof/>
          <w:szCs w:val="22"/>
        </w:rPr>
      </w:pPr>
      <w:hyperlink w:anchor="_Toc72413065" w:history="1">
        <w:r w:rsidRPr="00986FCA">
          <w:rPr>
            <w:rStyle w:val="Lienhypertexte"/>
            <w:noProof/>
          </w:rPr>
          <w:t>2. Les contrôles cash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_Toc72413065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1A29426E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66" w:history="1">
        <w:r w:rsidRPr="00986FCA">
          <w:rPr>
            <w:rStyle w:val="Lienhypertexte"/>
          </w:rPr>
          <w:t>2.1. Se connecter à Kibana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_Toc72413066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14:paraId="3BE623BE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67" w:history="1">
        <w:r w:rsidRPr="00986FCA">
          <w:rPr>
            <w:rStyle w:val="Lienhypertexte"/>
          </w:rPr>
          <w:t>2.2. Visualisation exhaustive du résultat des contrôles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_Toc72413067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06F60931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68" w:history="1">
        <w:r w:rsidRPr="00986FCA">
          <w:rPr>
            <w:rStyle w:val="Lienhypertexte"/>
          </w:rPr>
          <w:t>2.3. Visualisation détaillée de chaque contrôle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_Toc72413068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8</w:t>
        </w:r>
        <w:r>
          <w:rPr>
            <w:webHidden/>
          </w:rPr>
          <w:fldChar w:fldCharType="end"/>
        </w:r>
      </w:hyperlink>
    </w:p>
    <w:p w14:paraId="27CB561F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69" w:history="1">
        <w:r w:rsidRPr="00986FCA">
          <w:rPr>
            <w:rStyle w:val="Lienhypertexte"/>
          </w:rPr>
          <w:t>2.4. A - Impayés imputables à MONEXT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_Toc72413069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8</w:t>
        </w:r>
        <w:r>
          <w:rPr>
            <w:webHidden/>
          </w:rPr>
          <w:fldChar w:fldCharType="end"/>
        </w:r>
      </w:hyperlink>
    </w:p>
    <w:p w14:paraId="3EB3BB61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70" w:history="1">
        <w:r w:rsidRPr="00986FCA">
          <w:rPr>
            <w:rStyle w:val="Lienhypertexte"/>
          </w:rPr>
          <w:t>2.5. B - Impayés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_Toc72413070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9</w:t>
        </w:r>
        <w:r>
          <w:rPr>
            <w:webHidden/>
          </w:rPr>
          <w:fldChar w:fldCharType="end"/>
        </w:r>
      </w:hyperlink>
    </w:p>
    <w:p w14:paraId="10284318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71" w:history="1">
        <w:r w:rsidRPr="00986FCA">
          <w:rPr>
            <w:rStyle w:val="Lienhypertexte"/>
          </w:rPr>
          <w:t>2.6. C – Couverture règlementaire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_Toc72413071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10</w:t>
        </w:r>
        <w:r>
          <w:rPr>
            <w:webHidden/>
          </w:rPr>
          <w:fldChar w:fldCharType="end"/>
        </w:r>
      </w:hyperlink>
    </w:p>
    <w:p w14:paraId="73A2B4CD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72" w:history="1">
        <w:r w:rsidRPr="00986FCA">
          <w:rPr>
            <w:rStyle w:val="Lienhypertexte"/>
          </w:rPr>
          <w:t>2.7. D – Compte de paiement en fin de journée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_Toc72413072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11</w:t>
        </w:r>
        <w:r>
          <w:rPr>
            <w:webHidden/>
          </w:rPr>
          <w:fldChar w:fldCharType="end"/>
        </w:r>
      </w:hyperlink>
    </w:p>
    <w:p w14:paraId="43FF0872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73" w:history="1">
        <w:r w:rsidRPr="00986FCA">
          <w:rPr>
            <w:rStyle w:val="Lienhypertexte"/>
          </w:rPr>
          <w:t>2.8. K – contrôle financement BNP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_Toc72413073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12</w:t>
        </w:r>
        <w:r>
          <w:rPr>
            <w:webHidden/>
          </w:rPr>
          <w:fldChar w:fldCharType="end"/>
        </w:r>
      </w:hyperlink>
    </w:p>
    <w:p w14:paraId="29F3CD84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74" w:history="1">
        <w:r w:rsidRPr="00986FCA">
          <w:rPr>
            <w:rStyle w:val="Lienhypertexte"/>
          </w:rPr>
          <w:t>2.9. E – Financement ARKEA : CB / Visa &amp; Mastercard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_Toc72413074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13</w:t>
        </w:r>
        <w:r>
          <w:rPr>
            <w:webHidden/>
          </w:rPr>
          <w:fldChar w:fldCharType="end"/>
        </w:r>
      </w:hyperlink>
    </w:p>
    <w:p w14:paraId="091FFB1A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75" w:history="1">
        <w:r w:rsidRPr="00986FCA">
          <w:rPr>
            <w:rStyle w:val="Lienhypertexte"/>
          </w:rPr>
          <w:t>2.10. F – Virements entrants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_Toc72413075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14</w:t>
        </w:r>
        <w:r>
          <w:rPr>
            <w:webHidden/>
          </w:rPr>
          <w:fldChar w:fldCharType="end"/>
        </w:r>
      </w:hyperlink>
    </w:p>
    <w:p w14:paraId="2AF0C620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76" w:history="1">
        <w:r w:rsidRPr="00986FCA">
          <w:rPr>
            <w:rStyle w:val="Lienhypertexte"/>
          </w:rPr>
          <w:t>2.11. G – Commissions CB / Visa &amp; Mastercard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_Toc72413076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15</w:t>
        </w:r>
        <w:r>
          <w:rPr>
            <w:webHidden/>
          </w:rPr>
          <w:fldChar w:fldCharType="end"/>
        </w:r>
      </w:hyperlink>
    </w:p>
    <w:p w14:paraId="71ED7D82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77" w:history="1">
        <w:r w:rsidRPr="00986FCA">
          <w:rPr>
            <w:rStyle w:val="Lienhypertexte"/>
          </w:rPr>
          <w:t>2.12. L – Contrôles des Frais sur transaction BNP prélevés mensuellement sur BNP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_Toc72413077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16</w:t>
        </w:r>
        <w:r>
          <w:rPr>
            <w:webHidden/>
          </w:rPr>
          <w:fldChar w:fldCharType="end"/>
        </w:r>
      </w:hyperlink>
    </w:p>
    <w:p w14:paraId="3EF4D3CC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78" w:history="1">
        <w:r w:rsidRPr="00986FCA">
          <w:rPr>
            <w:rStyle w:val="Lienhypertexte"/>
          </w:rPr>
          <w:t>2.13. M – Contrôles des Frais d’impayés BNPP prélevés sur BNP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_Toc72413078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16</w:t>
        </w:r>
        <w:r>
          <w:rPr>
            <w:webHidden/>
          </w:rPr>
          <w:fldChar w:fldCharType="end"/>
        </w:r>
      </w:hyperlink>
    </w:p>
    <w:p w14:paraId="516DFE6B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79" w:history="1">
        <w:r w:rsidRPr="00986FCA">
          <w:rPr>
            <w:rStyle w:val="Lienhypertexte"/>
          </w:rPr>
          <w:t>2.14. N – Contrôles des ordres de virements manuels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_Toc72413079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16</w:t>
        </w:r>
        <w:r>
          <w:rPr>
            <w:webHidden/>
          </w:rPr>
          <w:fldChar w:fldCharType="end"/>
        </w:r>
      </w:hyperlink>
    </w:p>
    <w:p w14:paraId="03C62963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80" w:history="1">
        <w:r w:rsidRPr="00986FCA">
          <w:rPr>
            <w:rStyle w:val="Lienhypertexte"/>
          </w:rPr>
          <w:t>2.15. H – Compte de paiement avant vacation financière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_Toc72413080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17</w:t>
        </w:r>
        <w:r>
          <w:rPr>
            <w:webHidden/>
          </w:rPr>
          <w:fldChar w:fldCharType="end"/>
        </w:r>
      </w:hyperlink>
    </w:p>
    <w:p w14:paraId="642E7EA0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81" w:history="1">
        <w:r w:rsidRPr="00986FCA">
          <w:rPr>
            <w:rStyle w:val="Lienhypertexte"/>
          </w:rPr>
          <w:t>2.16. I – Virements externes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_Toc72413081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18</w:t>
        </w:r>
        <w:r>
          <w:rPr>
            <w:webHidden/>
          </w:rPr>
          <w:fldChar w:fldCharType="end"/>
        </w:r>
      </w:hyperlink>
    </w:p>
    <w:p w14:paraId="66BC9AC9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82" w:history="1">
        <w:r w:rsidRPr="00986FCA">
          <w:rPr>
            <w:rStyle w:val="Lienhypertexte"/>
          </w:rPr>
          <w:t>2.17. Validation dans Camunda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_Toc72413082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19</w:t>
        </w:r>
        <w:r>
          <w:rPr>
            <w:webHidden/>
          </w:rPr>
          <w:fldChar w:fldCharType="end"/>
        </w:r>
      </w:hyperlink>
    </w:p>
    <w:p w14:paraId="6C8B08FA" w14:textId="77777777" w:rsidR="0001798B" w:rsidRDefault="0001798B">
      <w:pPr>
        <w:pStyle w:val="TM3"/>
        <w:rPr>
          <w:rFonts w:asciiTheme="minorHAnsi" w:eastAsiaTheme="minorEastAsia" w:hAnsiTheme="minorHAnsi" w:cstheme="minorBidi"/>
          <w:i w:val="0"/>
          <w:color w:val="auto"/>
          <w:szCs w:val="22"/>
        </w:rPr>
      </w:pPr>
      <w:hyperlink w:anchor="_Toc72413083" w:history="1">
        <w:r w:rsidRPr="00986FCA">
          <w:rPr>
            <w:rStyle w:val="Lienhypertexte"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2.17.1.</w:t>
        </w:r>
        <w:r w:rsidRPr="00986FCA">
          <w:rPr>
            <w:rStyle w:val="Lienhypertexte"/>
          </w:rPr>
          <w:t xml:space="preserve"> Refus de Cashout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_Toc72413083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20</w:t>
        </w:r>
        <w:r>
          <w:rPr>
            <w:webHidden/>
          </w:rPr>
          <w:fldChar w:fldCharType="end"/>
        </w:r>
      </w:hyperlink>
    </w:p>
    <w:p w14:paraId="2CE4579B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84" w:history="1">
        <w:r w:rsidRPr="00986FCA">
          <w:rPr>
            <w:rStyle w:val="Lienhypertexte"/>
          </w:rPr>
          <w:t>2.18. J – Positions bancaires post-virement externe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_Toc72413084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20</w:t>
        </w:r>
        <w:r>
          <w:rPr>
            <w:webHidden/>
          </w:rPr>
          <w:fldChar w:fldCharType="end"/>
        </w:r>
      </w:hyperlink>
    </w:p>
    <w:p w14:paraId="4F01A7A7" w14:textId="77777777" w:rsidR="0001798B" w:rsidRDefault="0001798B">
      <w:pPr>
        <w:pStyle w:val="TM1"/>
        <w:tabs>
          <w:tab w:val="right" w:leader="dot" w:pos="9628"/>
        </w:tabs>
        <w:rPr>
          <w:rFonts w:asciiTheme="minorHAnsi" w:eastAsiaTheme="minorEastAsia" w:hAnsiTheme="minorHAnsi" w:cstheme="minorBidi"/>
          <w:b w:val="0"/>
          <w:noProof/>
          <w:szCs w:val="22"/>
        </w:rPr>
      </w:pPr>
      <w:hyperlink w:anchor="_Toc72413085" w:history="1">
        <w:r w:rsidRPr="00986FCA">
          <w:rPr>
            <w:rStyle w:val="Lienhypertexte"/>
            <w:noProof/>
          </w:rPr>
          <w:t>3. En cas de contrôles non dispo</w:t>
        </w:r>
        <w:r w:rsidRPr="00986FCA">
          <w:rPr>
            <w:rStyle w:val="Lienhypertexte"/>
            <w:noProof/>
          </w:rPr>
          <w:t>n</w:t>
        </w:r>
        <w:r w:rsidRPr="00986FCA">
          <w:rPr>
            <w:rStyle w:val="Lienhypertexte"/>
            <w:noProof/>
          </w:rPr>
          <w:t>ibles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_Toc72413085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14:paraId="0D89A36A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86" w:history="1">
        <w:r w:rsidRPr="00986FCA">
          <w:rPr>
            <w:rStyle w:val="Lienhypertexte"/>
          </w:rPr>
          <w:t>3.1. Contrôler les financements :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_Toc72413086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21</w:t>
        </w:r>
        <w:r>
          <w:rPr>
            <w:webHidden/>
          </w:rPr>
          <w:fldChar w:fldCharType="end"/>
        </w:r>
      </w:hyperlink>
    </w:p>
    <w:p w14:paraId="744EC2A4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87" w:history="1">
        <w:r w:rsidRPr="00986FCA">
          <w:rPr>
            <w:rStyle w:val="Lienhypertexte"/>
          </w:rPr>
          <w:t>3.2. Contrôler les commissions :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_Toc72413087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22</w:t>
        </w:r>
        <w:r>
          <w:rPr>
            <w:webHidden/>
          </w:rPr>
          <w:fldChar w:fldCharType="end"/>
        </w:r>
      </w:hyperlink>
    </w:p>
    <w:p w14:paraId="0C8E0312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88" w:history="1">
        <w:r w:rsidRPr="00986FCA">
          <w:rPr>
            <w:rStyle w:val="Lienhypertexte"/>
          </w:rPr>
          <w:t>3.3. Contrôler s’il y a eu des impayés et/ ou des créances créées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_Toc72413088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22</w:t>
        </w:r>
        <w:r>
          <w:rPr>
            <w:webHidden/>
          </w:rPr>
          <w:fldChar w:fldCharType="end"/>
        </w:r>
      </w:hyperlink>
    </w:p>
    <w:p w14:paraId="3F1875D2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89" w:history="1">
        <w:r w:rsidRPr="00986FCA">
          <w:rPr>
            <w:rStyle w:val="Lienhypertexte"/>
          </w:rPr>
          <w:t>3.4. Contrôler les comptes de paiement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_Toc72413089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22</w:t>
        </w:r>
        <w:r>
          <w:rPr>
            <w:webHidden/>
          </w:rPr>
          <w:fldChar w:fldCharType="end"/>
        </w:r>
      </w:hyperlink>
    </w:p>
    <w:p w14:paraId="286CE08B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90" w:history="1">
        <w:r w:rsidRPr="00986FCA">
          <w:rPr>
            <w:rStyle w:val="Lienhypertexte"/>
          </w:rPr>
          <w:t>3.5. Contrôler le montant proposé en cashout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_Toc72413090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22</w:t>
        </w:r>
        <w:r>
          <w:rPr>
            <w:webHidden/>
          </w:rPr>
          <w:fldChar w:fldCharType="end"/>
        </w:r>
      </w:hyperlink>
    </w:p>
    <w:p w14:paraId="73EEF382" w14:textId="77777777" w:rsidR="0001798B" w:rsidRDefault="0001798B">
      <w:pPr>
        <w:pStyle w:val="TM2"/>
        <w:rPr>
          <w:rFonts w:asciiTheme="minorHAnsi" w:eastAsiaTheme="minorEastAsia" w:hAnsiTheme="minorHAnsi" w:cstheme="minorBidi"/>
          <w:color w:val="auto"/>
          <w:sz w:val="22"/>
          <w:szCs w:val="22"/>
        </w:rPr>
      </w:pPr>
      <w:hyperlink w:anchor="_Toc72413091" w:history="1">
        <w:r w:rsidRPr="00986FCA">
          <w:rPr>
            <w:rStyle w:val="Lienhypertexte"/>
          </w:rPr>
          <w:t>3.6. Contrôler l’égalité fondamentale avant et après cashout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_Toc72413091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22</w:t>
        </w:r>
        <w:r>
          <w:rPr>
            <w:webHidden/>
          </w:rPr>
          <w:fldChar w:fldCharType="end"/>
        </w:r>
      </w:hyperlink>
    </w:p>
    <w:p w14:paraId="3100B937" w14:textId="77777777" w:rsidR="0001798B" w:rsidRDefault="0001798B">
      <w:pPr>
        <w:pStyle w:val="TM1"/>
        <w:tabs>
          <w:tab w:val="right" w:leader="dot" w:pos="9628"/>
        </w:tabs>
        <w:rPr>
          <w:rFonts w:asciiTheme="minorHAnsi" w:eastAsiaTheme="minorEastAsia" w:hAnsiTheme="minorHAnsi" w:cstheme="minorBidi"/>
          <w:b w:val="0"/>
          <w:noProof/>
          <w:szCs w:val="22"/>
        </w:rPr>
      </w:pPr>
      <w:hyperlink w:anchor="_Toc72413092" w:history="1">
        <w:r w:rsidRPr="00986FCA">
          <w:rPr>
            <w:rStyle w:val="Lienhypertexte"/>
            <w:noProof/>
          </w:rPr>
          <w:t>ANNEXE - Détail affichage des contrôles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_Toc72413092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24</w:t>
        </w:r>
        <w:r>
          <w:rPr>
            <w:noProof/>
            <w:webHidden/>
          </w:rPr>
          <w:fldChar w:fldCharType="end"/>
        </w:r>
      </w:hyperlink>
    </w:p>
    <w:p w14:paraId="0CE814D9" w14:textId="2D98F844" w:rsidR="00844355" w:rsidRDefault="00324B6B" w:rsidP="00540E2B">
      <w:pPr>
        <w:rPr>
          <w:rFonts w:cs="Arial"/>
        </w:rPr>
      </w:pPr>
      <w:r>
        <w:rPr>
          <w:rFonts w:cs="Arial"/>
        </w:rPr>
        <w:fldChar w:fldCharType="end"/>
      </w:r>
    </w:p>
    <w:p w14:paraId="78569626" w14:textId="77777777" w:rsidR="005F6CBC" w:rsidRDefault="005F6CBC" w:rsidP="00540E2B">
      <w:pPr>
        <w:rPr>
          <w:rFonts w:cs="Arial"/>
        </w:rPr>
      </w:pPr>
    </w:p>
    <w:p w14:paraId="2CCB1C74" w14:textId="77777777" w:rsidR="005F6CBC" w:rsidRDefault="005F6CBC" w:rsidP="00540E2B"/>
    <w:p w14:paraId="1F42A292" w14:textId="77777777" w:rsidR="003D5948" w:rsidRDefault="003D5948" w:rsidP="00E5354D">
      <w:pPr>
        <w:pStyle w:val="Corpsdetexte"/>
        <w:tabs>
          <w:tab w:val="left" w:pos="1418"/>
        </w:tabs>
        <w:ind w:firstLine="0"/>
        <w:jc w:val="center"/>
      </w:pPr>
      <w:bookmarkStart w:id="12" w:name="OLE_LINK1"/>
      <w:bookmarkStart w:id="13" w:name="OLE_LINK2"/>
      <w:bookmarkStart w:id="14" w:name="_Toc291861418"/>
    </w:p>
    <w:p w14:paraId="5A63897D" w14:textId="77777777" w:rsidR="004E0B1E" w:rsidRPr="004F7119" w:rsidRDefault="004E0B1E" w:rsidP="004E0B1E">
      <w:pPr>
        <w:pStyle w:val="Titre1"/>
        <w:spacing w:before="120"/>
        <w:jc w:val="both"/>
      </w:pPr>
      <w:bookmarkStart w:id="15" w:name="_Toc507224948"/>
      <w:bookmarkStart w:id="16" w:name="_Toc64386095"/>
      <w:bookmarkStart w:id="17" w:name="_Toc70667989"/>
      <w:bookmarkStart w:id="18" w:name="_Toc72413060"/>
      <w:bookmarkEnd w:id="12"/>
      <w:bookmarkEnd w:id="13"/>
      <w:bookmarkEnd w:id="14"/>
      <w:r w:rsidRPr="007065EE">
        <w:t>Introduction</w:t>
      </w:r>
      <w:bookmarkEnd w:id="15"/>
      <w:bookmarkEnd w:id="16"/>
      <w:bookmarkEnd w:id="17"/>
      <w:bookmarkEnd w:id="18"/>
    </w:p>
    <w:p w14:paraId="022BF602" w14:textId="3DA31DEF" w:rsidR="005F6CBC" w:rsidRDefault="005F6CBC" w:rsidP="005F6CBC">
      <w:bookmarkStart w:id="19" w:name="_Toc64386097"/>
      <w:bookmarkStart w:id="20" w:name="_Toc70667991"/>
      <w:bookmarkStart w:id="21" w:name="_Toc74716914"/>
      <w:bookmarkStart w:id="22" w:name="_Toc78974854"/>
      <w:bookmarkStart w:id="23" w:name="_Toc191809204"/>
      <w:bookmarkStart w:id="24" w:name="_Toc231125787"/>
      <w:bookmarkStart w:id="25" w:name="_Toc260242427"/>
      <w:bookmarkStart w:id="26" w:name="_Toc477339071"/>
      <w:r>
        <w:t xml:space="preserve">Ce mode opératoire détaille la procédure </w:t>
      </w:r>
      <w:r w:rsidRPr="005F6CBC">
        <w:t>EP-PROC-CTRLCASH</w:t>
      </w:r>
    </w:p>
    <w:p w14:paraId="28D89A73" w14:textId="1DAE8125" w:rsidR="005F6CBC" w:rsidRDefault="0001798B" w:rsidP="005F6CBC">
      <w:hyperlink r:id="rId8" w:history="1">
        <w:r w:rsidR="005F6CBC" w:rsidRPr="005F6CBC">
          <w:rPr>
            <w:rStyle w:val="Lienhypertexte"/>
            <w:rFonts w:ascii="NeueHaasGroteskText Std" w:hAnsi="NeueHaasGroteskText Std"/>
          </w:rPr>
          <w:t>Z:\EP-PoleFinance\1. Chantier Cash Management\EP-PROC-CTRLCASH.docx</w:t>
        </w:r>
      </w:hyperlink>
    </w:p>
    <w:p w14:paraId="35C02F05" w14:textId="77777777" w:rsidR="005F6CBC" w:rsidRDefault="005F6CBC" w:rsidP="005F6CBC"/>
    <w:p w14:paraId="21326420" w14:textId="77777777" w:rsidR="004E0B1E" w:rsidRPr="004F7119" w:rsidRDefault="004E0B1E" w:rsidP="000D08B2">
      <w:pPr>
        <w:pStyle w:val="Titre2"/>
      </w:pPr>
      <w:bookmarkStart w:id="27" w:name="_Toc72413061"/>
      <w:r w:rsidRPr="004F7119">
        <w:t>Définitions</w:t>
      </w:r>
      <w:bookmarkEnd w:id="19"/>
      <w:bookmarkEnd w:id="20"/>
      <w:bookmarkEnd w:id="27"/>
    </w:p>
    <w:p w14:paraId="2537E383" w14:textId="7B27DBFD" w:rsidR="004E0B1E" w:rsidRDefault="004E0B1E" w:rsidP="004E0B1E">
      <w:r w:rsidRPr="004F7119">
        <w:rPr>
          <w:i/>
          <w:iCs/>
          <w:u w:val="single"/>
        </w:rPr>
        <w:t>Rolling Reserve :</w:t>
      </w:r>
      <w:r w:rsidRPr="004F7119">
        <w:t xml:space="preserve"> La </w:t>
      </w:r>
      <w:proofErr w:type="spellStart"/>
      <w:r w:rsidRPr="004F7119">
        <w:t>rolling</w:t>
      </w:r>
      <w:proofErr w:type="spellEnd"/>
      <w:r w:rsidRPr="004F7119">
        <w:t xml:space="preserve"> r</w:t>
      </w:r>
      <w:r>
        <w:t>é</w:t>
      </w:r>
      <w:r w:rsidRPr="004F7119">
        <w:t xml:space="preserve">serve est une réserve de roulement </w:t>
      </w:r>
      <w:r w:rsidR="00023574">
        <w:t xml:space="preserve">(ou pied de compte) </w:t>
      </w:r>
      <w:r w:rsidRPr="004F7119">
        <w:t>destinée à garder une partie des fonds dans un compte à part (compte de cantonnement) afin de sécuriser d’éventuels impayés.</w:t>
      </w:r>
    </w:p>
    <w:p w14:paraId="4AB625A7" w14:textId="69767390" w:rsidR="005D25AB" w:rsidRDefault="005D25AB" w:rsidP="004E0B1E">
      <w:r w:rsidRPr="005D25AB">
        <w:rPr>
          <w:i/>
          <w:u w:val="single"/>
        </w:rPr>
        <w:t>BNR :</w:t>
      </w:r>
      <w:r>
        <w:t xml:space="preserve"> Compte de règlement </w:t>
      </w:r>
      <w:r w:rsidRPr="00E5754E">
        <w:t>BNP</w:t>
      </w:r>
      <w:r w:rsidR="00F52F1F" w:rsidRPr="00E5754E">
        <w:t xml:space="preserve"> (compte chèque *2610*)</w:t>
      </w:r>
    </w:p>
    <w:p w14:paraId="351AF366" w14:textId="7792EC96" w:rsidR="005D25AB" w:rsidRDefault="005D25AB" w:rsidP="004E0B1E">
      <w:r w:rsidRPr="005D25AB">
        <w:rPr>
          <w:i/>
          <w:u w:val="single"/>
        </w:rPr>
        <w:t>BNP :</w:t>
      </w:r>
      <w:r>
        <w:t xml:space="preserve"> Compte de fonctionnement BNP</w:t>
      </w:r>
      <w:r w:rsidR="00006B2F">
        <w:t xml:space="preserve"> (compte chèque *2443*)</w:t>
      </w:r>
    </w:p>
    <w:p w14:paraId="654BA3CB" w14:textId="0C6817D7" w:rsidR="005D25AB" w:rsidRDefault="005D25AB" w:rsidP="004E0B1E">
      <w:r w:rsidRPr="005D25AB">
        <w:rPr>
          <w:i/>
          <w:u w:val="single"/>
        </w:rPr>
        <w:t>CMR :</w:t>
      </w:r>
      <w:r>
        <w:t xml:space="preserve"> Compte de règlement Arkea</w:t>
      </w:r>
    </w:p>
    <w:p w14:paraId="7FEEEF87" w14:textId="74C73CEF" w:rsidR="005D25AB" w:rsidRDefault="005D25AB" w:rsidP="004E0B1E">
      <w:r w:rsidRPr="005D25AB">
        <w:rPr>
          <w:i/>
          <w:u w:val="single"/>
        </w:rPr>
        <w:t>CMB :</w:t>
      </w:r>
      <w:r>
        <w:t xml:space="preserve"> Compte de fonctionnement Arkéa</w:t>
      </w:r>
    </w:p>
    <w:p w14:paraId="5E9AD416" w14:textId="4CCBFADF" w:rsidR="005D25AB" w:rsidRDefault="005D25AB" w:rsidP="004E0B1E">
      <w:r w:rsidRPr="005D25AB">
        <w:rPr>
          <w:i/>
          <w:u w:val="single"/>
        </w:rPr>
        <w:t>CMC :</w:t>
      </w:r>
      <w:r>
        <w:t xml:space="preserve"> Compte de cantonnement Arkea</w:t>
      </w:r>
    </w:p>
    <w:p w14:paraId="2E1A54EF" w14:textId="77777777" w:rsidR="00E5754E" w:rsidRDefault="00177C47" w:rsidP="004E0B1E">
      <w:r w:rsidRPr="00E5754E">
        <w:rPr>
          <w:i/>
          <w:u w:val="single"/>
        </w:rPr>
        <w:t>Surcantonnement</w:t>
      </w:r>
      <w:r w:rsidR="00E1042B" w:rsidRPr="00E5754E">
        <w:t> : correspond au montant versé par Monext sur le compte de règlement BNP</w:t>
      </w:r>
    </w:p>
    <w:p w14:paraId="716970F3" w14:textId="43392286" w:rsidR="00177C47" w:rsidRPr="004F7119" w:rsidRDefault="00177C47" w:rsidP="004E0B1E">
      <w:r>
        <w:t xml:space="preserve"> </w:t>
      </w:r>
    </w:p>
    <w:p w14:paraId="5638B896" w14:textId="5149B087" w:rsidR="004E0B1E" w:rsidRDefault="003749E3" w:rsidP="000D08B2">
      <w:pPr>
        <w:pStyle w:val="Titre2"/>
      </w:pPr>
      <w:bookmarkStart w:id="28" w:name="_Toc72413062"/>
      <w:r>
        <w:t>Organisation des contrôles</w:t>
      </w:r>
      <w:bookmarkEnd w:id="28"/>
    </w:p>
    <w:p w14:paraId="1280E82B" w14:textId="77777777" w:rsidR="003749E3" w:rsidRDefault="003749E3" w:rsidP="003749E3">
      <w:r w:rsidRPr="003749E3">
        <w:t>Chaque con</w:t>
      </w:r>
      <w:r>
        <w:t>trôle doit être formalisé dans une</w:t>
      </w:r>
      <w:r w:rsidRPr="003749E3">
        <w:t xml:space="preserve"> fiche de contrôle quotidien </w:t>
      </w:r>
      <w:r>
        <w:t xml:space="preserve">recensant tous les contrôles relatifs au cashout du jour. </w:t>
      </w:r>
    </w:p>
    <w:p w14:paraId="5F7CAFAC" w14:textId="100787C0" w:rsidR="003749E3" w:rsidRDefault="003749E3" w:rsidP="003749E3">
      <w:r>
        <w:t xml:space="preserve">Il existe un fichier </w:t>
      </w:r>
      <w:r w:rsidR="00CF7A80">
        <w:t>E</w:t>
      </w:r>
      <w:r w:rsidRPr="003749E3">
        <w:t>xcel mensuel</w:t>
      </w:r>
      <w:r>
        <w:t xml:space="preserve"> : </w:t>
      </w:r>
      <w:r w:rsidRPr="003749E3">
        <w:t xml:space="preserve">exemple </w:t>
      </w:r>
      <w:r>
        <w:t>« </w:t>
      </w:r>
      <w:r w:rsidR="005F6CBC">
        <w:t>AAAA</w:t>
      </w:r>
      <w:r w:rsidRPr="003749E3">
        <w:t>-</w:t>
      </w:r>
      <w:proofErr w:type="spellStart"/>
      <w:r w:rsidR="005F6CBC">
        <w:t>MM</w:t>
      </w:r>
      <w:r w:rsidRPr="003749E3">
        <w:t>_Contrôle</w:t>
      </w:r>
      <w:proofErr w:type="spellEnd"/>
      <w:r w:rsidRPr="003749E3">
        <w:t xml:space="preserve"> cash</w:t>
      </w:r>
      <w:r>
        <w:t> »</w:t>
      </w:r>
    </w:p>
    <w:p w14:paraId="596872C7" w14:textId="7E5A3526" w:rsidR="003749E3" w:rsidRPr="003749E3" w:rsidRDefault="00CF7A80" w:rsidP="003749E3">
      <w:r>
        <w:t>L</w:t>
      </w:r>
      <w:r w:rsidR="003749E3" w:rsidRPr="003749E3">
        <w:t xml:space="preserve">ien : </w:t>
      </w:r>
      <w:dir w:val="ltr">
        <w:hyperlink r:id="rId9" w:history="1">
          <w:r w:rsidR="005F6CBC" w:rsidRPr="005F6CBC">
            <w:rPr>
              <w:rStyle w:val="Lienhypertexte"/>
              <w:rFonts w:ascii="NeueHaasGroteskText Std" w:hAnsi="NeueHaasGroteskText Std"/>
            </w:rPr>
            <w:t>S:\Administration-</w:t>
          </w:r>
          <w:proofErr w:type="spellStart"/>
          <w:r w:rsidR="005F6CBC" w:rsidRPr="005F6CBC">
            <w:rPr>
              <w:rStyle w:val="Lienhypertexte"/>
              <w:rFonts w:ascii="NeueHaasGroteskText Std" w:hAnsi="NeueHaasGroteskText Std"/>
            </w:rPr>
            <w:t>Financiere</w:t>
          </w:r>
          <w:proofErr w:type="spellEnd"/>
          <w:r w:rsidR="005F6CBC" w:rsidRPr="005F6CBC">
            <w:rPr>
              <w:rStyle w:val="Lienhypertexte"/>
              <w:rFonts w:ascii="NeueHaasGroteskText Std" w:hAnsi="NeueHaasGroteskText Std"/>
            </w:rPr>
            <w:t>\EP\Contr</w:t>
          </w:r>
          <w:r w:rsidR="005F6CBC" w:rsidRPr="005F6CBC">
            <w:rPr>
              <w:rStyle w:val="Lienhypertexte"/>
              <w:rFonts w:ascii="NeueHaasGroteskText Std" w:hAnsi="NeueHaasGroteskText Std" w:cs="NeueHaasGroteskText Std"/>
            </w:rPr>
            <w:t>ô</w:t>
          </w:r>
          <w:r w:rsidR="005F6CBC" w:rsidRPr="005F6CBC">
            <w:rPr>
              <w:rStyle w:val="Lienhypertexte"/>
              <w:rFonts w:ascii="NeueHaasGroteskText Std" w:hAnsi="NeueHaasGroteskText Std"/>
            </w:rPr>
            <w:t>les cash</w:t>
          </w:r>
        </w:hyperlink>
        <w:r w:rsidR="00763757">
          <w:t>‬</w:t>
        </w:r>
        <w:r w:rsidR="000D08B2">
          <w:t>‬</w:t>
        </w:r>
        <w:r w:rsidR="00A84396">
          <w:t>‬</w:t>
        </w:r>
        <w:r w:rsidR="0001798B">
          <w:t>‬</w:t>
        </w:r>
      </w:dir>
    </w:p>
    <w:p w14:paraId="17082EDC" w14:textId="77777777" w:rsidR="003749E3" w:rsidRPr="003749E3" w:rsidRDefault="003749E3" w:rsidP="003749E3"/>
    <w:p w14:paraId="2FFA7D59" w14:textId="4C2E3F4B" w:rsidR="003749E3" w:rsidRDefault="003749E3" w:rsidP="003749E3">
      <w:pPr>
        <w:spacing w:after="0"/>
      </w:pPr>
      <w:r w:rsidRPr="003749E3">
        <w:t>Cette fiche de contrôle quotidien reprend tous les contrôles relatifs au cashout du jour</w:t>
      </w:r>
      <w:r w:rsidR="00CF7A80">
        <w:t>. Chaque contrôle doi</w:t>
      </w:r>
      <w:r w:rsidRPr="003749E3">
        <w:t xml:space="preserve">t être validés </w:t>
      </w:r>
      <w:r w:rsidR="00CF7A80">
        <w:t xml:space="preserve">et les contrôles échoués </w:t>
      </w:r>
      <w:r w:rsidRPr="003749E3">
        <w:t>justifiés.</w:t>
      </w:r>
      <w:r w:rsidR="00CF7A80">
        <w:t xml:space="preserve"> La justification se fait en lien avec l’équipe Service de paiement. </w:t>
      </w:r>
    </w:p>
    <w:p w14:paraId="488CB780" w14:textId="77777777" w:rsidR="003749E3" w:rsidRDefault="003749E3" w:rsidP="004E0B1E"/>
    <w:p w14:paraId="51C70D80" w14:textId="67EEEBC1" w:rsidR="004E0B1E" w:rsidRDefault="004E0B1E" w:rsidP="004E0B1E">
      <w:r w:rsidRPr="001D0D9C">
        <w:t>Les contrôles se font par scheme. Il peut donc y avoir jusqu’à trois « sous-contrôles » par type de contrôle. Il a été demandé d’avoir un contrôle global centralisant les différents sous-contrôles</w:t>
      </w:r>
      <w:r w:rsidR="00E1042B">
        <w:t xml:space="preserve"> pour un « cashout »</w:t>
      </w:r>
      <w:r w:rsidRPr="001D0D9C">
        <w:t>.</w:t>
      </w:r>
    </w:p>
    <w:p w14:paraId="229DFE4B" w14:textId="77777777" w:rsidR="003F2679" w:rsidRDefault="003F2679" w:rsidP="004E0B1E"/>
    <w:p w14:paraId="5C5DC47C" w14:textId="7064F9B8" w:rsidR="004E0B1E" w:rsidRDefault="004E0B1E" w:rsidP="004E0B1E">
      <w:r>
        <w:t>S</w:t>
      </w:r>
      <w:r w:rsidR="005D25AB">
        <w:t>’</w:t>
      </w:r>
      <w:r w:rsidR="003F2679">
        <w:t xml:space="preserve">il n’y a </w:t>
      </w:r>
      <w:r>
        <w:t xml:space="preserve">pas de </w:t>
      </w:r>
      <w:r w:rsidR="003F2679">
        <w:t>fichier à traiter</w:t>
      </w:r>
      <w:r>
        <w:t>, le contrôle apparait </w:t>
      </w:r>
      <w:r w:rsidR="003F2679">
        <w:t xml:space="preserve">comme </w:t>
      </w:r>
      <w:r>
        <w:t>échoué</w:t>
      </w:r>
      <w:r w:rsidR="00E5754E">
        <w:t xml:space="preserve"> et doit être commenté dans le fichier de synthèse des contrôle</w:t>
      </w:r>
      <w:r w:rsidR="00FA06E3">
        <w:t>s</w:t>
      </w:r>
      <w:r w:rsidR="00E5754E">
        <w:t xml:space="preserve"> sous Excel comme étant non applicable « na »</w:t>
      </w:r>
      <w:r>
        <w:t>.</w:t>
      </w:r>
    </w:p>
    <w:p w14:paraId="6CCCFE3A" w14:textId="51D7DD64" w:rsidR="00FA06E3" w:rsidRPr="001D0D9C" w:rsidRDefault="00FA06E3" w:rsidP="004E0B1E"/>
    <w:p w14:paraId="1ADC5D57" w14:textId="77777777" w:rsidR="00CF7A80" w:rsidRDefault="001C6937" w:rsidP="004E0B1E">
      <w:pPr>
        <w:spacing w:after="0"/>
        <w:rPr>
          <w:highlight w:val="yello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992064" behindDoc="0" locked="0" layoutInCell="1" allowOverlap="1" wp14:anchorId="555F05AC" wp14:editId="56D5BF0C">
                <wp:simplePos x="0" y="0"/>
                <wp:positionH relativeFrom="margin">
                  <wp:posOffset>880110</wp:posOffset>
                </wp:positionH>
                <wp:positionV relativeFrom="paragraph">
                  <wp:posOffset>1549400</wp:posOffset>
                </wp:positionV>
                <wp:extent cx="3477260" cy="622935"/>
                <wp:effectExtent l="0" t="133350" r="123190" b="24765"/>
                <wp:wrapNone/>
                <wp:docPr id="405" name="Légende encadrée avec une bordure 1 4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77260" cy="622935"/>
                        </a:xfrm>
                        <a:prstGeom prst="accentBorderCallout1">
                          <a:avLst>
                            <a:gd name="adj1" fmla="val 44009"/>
                            <a:gd name="adj2" fmla="val 102278"/>
                            <a:gd name="adj3" fmla="val -19794"/>
                            <a:gd name="adj4" fmla="val 81518"/>
                          </a:avLst>
                        </a:prstGeom>
                        <a:noFill/>
                        <a:ln w="9525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D6FD344" w14:textId="7BEB3F11" w:rsidR="0001798B" w:rsidRPr="0052335F" w:rsidRDefault="0001798B" w:rsidP="00FA06E3">
                            <w:pPr>
                              <w:jc w:val="center"/>
                              <w:rPr>
                                <w:color w:val="FFFFFF"/>
                              </w:rPr>
                            </w:pPr>
                            <w:r w:rsidRPr="00FA06E3"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  <w:t>Les tirets indiquent qu’il n’y a pas eu de données à traiter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75A2FB8" wp14:editId="64BC0E59">
                                  <wp:extent cx="3285490" cy="168910"/>
                                  <wp:effectExtent l="0" t="0" r="0" b="2540"/>
                                  <wp:docPr id="14" name="Image 1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3285490" cy="16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55F05AC" id="_x0000_t50" coordsize="21600,21600" o:spt="50" adj="-8280,24300,-1800,4050" path="m@0@1l@2@3nfem@2,l@2,21600nfem,l21600,r,21600l,21600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 accentbar="t"/>
              </v:shapetype>
              <v:shape id="Légende encadrée avec une bordure 1 405" o:spid="_x0000_s1026" type="#_x0000_t50" style="position:absolute;margin-left:69.3pt;margin-top:122pt;width:273.8pt;height:49.05pt;z-index:2519920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" adj="17608,-4276,22092,9506" filled="f" strokecolor="#ffc83a">
                <v:textbox>
                  <w:txbxContent>
                    <w:p w14:paraId="4D6FD344" w14:textId="7BEB3F11" w:rsidR="0001798B" w:rsidRPr="0052335F" w:rsidRDefault="0001798B" w:rsidP="00FA06E3">
                      <w:pPr>
                        <w:jc w:val="center"/>
                        <w:rPr>
                          <w:color w:val="FFFFFF"/>
                        </w:rPr>
                      </w:pPr>
                      <w:r w:rsidRPr="00FA06E3">
                        <w:rPr>
                          <w:color w:val="000000" w:themeColor="text1"/>
                          <w:sz w:val="18"/>
                          <w:szCs w:val="18"/>
                        </w:rPr>
                        <w:t>Les tirets indiquent qu’il n’y a pas eu de données à traiter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475A2FB8" wp14:editId="64BC0E59">
                            <wp:extent cx="3285490" cy="168910"/>
                            <wp:effectExtent l="0" t="0" r="0" b="2540"/>
                            <wp:docPr id="14" name="Image 1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10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3285490" cy="1689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A06E3">
        <w:rPr>
          <w:noProof/>
        </w:rPr>
        <mc:AlternateContent>
          <mc:Choice Requires="wps">
            <w:drawing>
              <wp:anchor distT="0" distB="0" distL="114300" distR="114300" simplePos="0" relativeHeight="251994112" behindDoc="0" locked="0" layoutInCell="1" allowOverlap="1" wp14:anchorId="351859D5" wp14:editId="3E3C5A6B">
                <wp:simplePos x="0" y="0"/>
                <wp:positionH relativeFrom="column">
                  <wp:posOffset>2038967</wp:posOffset>
                </wp:positionH>
                <wp:positionV relativeFrom="paragraph">
                  <wp:posOffset>229745</wp:posOffset>
                </wp:positionV>
                <wp:extent cx="732155" cy="478790"/>
                <wp:effectExtent l="438150" t="0" r="0" b="0"/>
                <wp:wrapNone/>
                <wp:docPr id="408" name="Légende sans bordure 1 4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2155" cy="478790"/>
                        </a:xfrm>
                        <a:prstGeom prst="callout1">
                          <a:avLst>
                            <a:gd name="adj1" fmla="val 48279"/>
                            <a:gd name="adj2" fmla="val -7586"/>
                            <a:gd name="adj3" fmla="val 31947"/>
                            <a:gd name="adj4" fmla="val -58184"/>
                          </a:avLst>
                        </a:prstGeom>
                        <a:noFill/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69165D5" w14:textId="77777777" w:rsidR="0001798B" w:rsidRDefault="0001798B" w:rsidP="00FA06E3">
                            <w:pPr>
                              <w:jc w:val="center"/>
                              <w:rPr>
                                <w:color w:val="FFFFFF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/>
                                <w:sz w:val="14"/>
                                <w:szCs w:val="14"/>
                              </w:rPr>
                              <w:t>Nombre de contrôles KO</w:t>
                            </w:r>
                          </w:p>
                          <w:p w14:paraId="32FC5E3E" w14:textId="77777777" w:rsidR="0001798B" w:rsidRPr="006A10E8" w:rsidRDefault="0001798B" w:rsidP="00FA06E3">
                            <w:pPr>
                              <w:jc w:val="center"/>
                              <w:rPr>
                                <w:color w:val="FFFFFF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51859D5" id="_x0000_t41" coordsize="21600,21600" o:spt="41" adj="-8280,24300,-1800,4050" path="m@0@1l@2@3nfem,l21600,r,21600l,21600ns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 textborder="f"/>
              </v:shapetype>
              <v:shape id="Légende sans bordure 1 408" o:spid="_x0000_s1027" type="#_x0000_t41" style="position:absolute;margin-left:160.55pt;margin-top:18.1pt;width:57.65pt;height:37.7pt;z-index:25199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" adj="-12568,6901,-1639,10428" filled="f" strokecolor="#ffc83a" strokeweight="1pt">
                <v:textbox inset="0,0,0,0">
                  <w:txbxContent>
                    <w:p w14:paraId="269165D5" w14:textId="77777777" w:rsidR="0001798B" w:rsidRDefault="0001798B" w:rsidP="00FA06E3">
                      <w:pPr>
                        <w:jc w:val="center"/>
                        <w:rPr>
                          <w:color w:val="FFFFFF"/>
                          <w:sz w:val="14"/>
                          <w:szCs w:val="14"/>
                        </w:rPr>
                      </w:pPr>
                      <w:r>
                        <w:rPr>
                          <w:color w:val="FFFFFF"/>
                          <w:sz w:val="14"/>
                          <w:szCs w:val="14"/>
                        </w:rPr>
                        <w:t>Nombre de contrôles KO</w:t>
                      </w:r>
                    </w:p>
                    <w:p w14:paraId="32FC5E3E" w14:textId="77777777" w:rsidR="0001798B" w:rsidRPr="006A10E8" w:rsidRDefault="0001798B" w:rsidP="00FA06E3">
                      <w:pPr>
                        <w:jc w:val="center"/>
                        <w:rPr>
                          <w:color w:val="FFFFFF"/>
                          <w:sz w:val="14"/>
                          <w:szCs w:val="1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5754E" w:rsidRPr="00E5754E">
        <w:rPr>
          <w:noProof/>
        </w:rPr>
        <w:drawing>
          <wp:inline distT="0" distB="0" distL="0" distR="0" wp14:anchorId="4ADC153A" wp14:editId="52803DEF">
            <wp:extent cx="6120130" cy="1481455"/>
            <wp:effectExtent l="0" t="0" r="0" b="4445"/>
            <wp:docPr id="404" name="Image 4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481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DD9D05" w14:textId="77777777" w:rsidR="00CF7A80" w:rsidRDefault="00CF7A80" w:rsidP="004E0B1E">
      <w:pPr>
        <w:spacing w:after="0"/>
        <w:rPr>
          <w:highlight w:val="yellow"/>
        </w:rPr>
      </w:pPr>
    </w:p>
    <w:p w14:paraId="00DDCD5E" w14:textId="77777777" w:rsidR="00CF7A80" w:rsidRDefault="00CF7A80" w:rsidP="004E0B1E">
      <w:pPr>
        <w:spacing w:after="0"/>
        <w:rPr>
          <w:highlight w:val="yellow"/>
        </w:rPr>
      </w:pPr>
    </w:p>
    <w:p w14:paraId="581C4F10" w14:textId="77777777" w:rsidR="00CF7A80" w:rsidRDefault="00CF7A80" w:rsidP="004E0B1E">
      <w:pPr>
        <w:spacing w:after="0"/>
        <w:rPr>
          <w:highlight w:val="yellow"/>
        </w:rPr>
      </w:pPr>
    </w:p>
    <w:p w14:paraId="1447B2D9" w14:textId="5111F054" w:rsidR="004E0B1E" w:rsidRDefault="004E0B1E" w:rsidP="004E0B1E">
      <w:pPr>
        <w:spacing w:after="0"/>
        <w:rPr>
          <w:highlight w:val="yellow"/>
        </w:rPr>
      </w:pPr>
    </w:p>
    <w:p w14:paraId="383DB1D0" w14:textId="77777777" w:rsidR="00CF7A80" w:rsidRDefault="00CF7A80" w:rsidP="004E0B1E">
      <w:pPr>
        <w:spacing w:after="0"/>
        <w:rPr>
          <w:highlight w:val="yellow"/>
        </w:rPr>
      </w:pPr>
    </w:p>
    <w:p w14:paraId="1DA4F498" w14:textId="4C15DB59" w:rsidR="004E0B1E" w:rsidRDefault="004E0B1E" w:rsidP="000D08B2">
      <w:pPr>
        <w:pStyle w:val="Titre2"/>
      </w:pPr>
      <w:bookmarkStart w:id="29" w:name="_Toc64386100"/>
      <w:bookmarkStart w:id="30" w:name="_Toc70667993"/>
      <w:bookmarkStart w:id="31" w:name="_Toc72413063"/>
      <w:r>
        <w:t>Chronogramme d</w:t>
      </w:r>
      <w:r w:rsidRPr="004F7119">
        <w:t>es contrôles</w:t>
      </w:r>
      <w:r w:rsidR="00FA06E3">
        <w:t xml:space="preserve"> cash</w:t>
      </w:r>
      <w:bookmarkEnd w:id="29"/>
      <w:bookmarkEnd w:id="30"/>
      <w:bookmarkEnd w:id="31"/>
    </w:p>
    <w:p w14:paraId="1334B36B" w14:textId="66E5463C" w:rsidR="00B9383C" w:rsidRPr="00B9383C" w:rsidRDefault="00E1042B" w:rsidP="00AE1CCE"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 wp14:anchorId="1312E9DB" wp14:editId="5C1A5A3B">
                <wp:simplePos x="0" y="0"/>
                <wp:positionH relativeFrom="column">
                  <wp:posOffset>450955</wp:posOffset>
                </wp:positionH>
                <wp:positionV relativeFrom="paragraph">
                  <wp:posOffset>112395</wp:posOffset>
                </wp:positionV>
                <wp:extent cx="914400" cy="305435"/>
                <wp:effectExtent l="0" t="0" r="19050" b="170815"/>
                <wp:wrapNone/>
                <wp:docPr id="22" name="Légende sans bordure 1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305435"/>
                        </a:xfrm>
                        <a:prstGeom prst="callout1">
                          <a:avLst>
                            <a:gd name="adj1" fmla="val 107623"/>
                            <a:gd name="adj2" fmla="val 50646"/>
                            <a:gd name="adj3" fmla="val 146536"/>
                            <a:gd name="adj4" fmla="val 50562"/>
                          </a:avLst>
                        </a:prstGeom>
                        <a:solidFill>
                          <a:srgbClr val="FFC83A">
                            <a:alpha val="49000"/>
                          </a:srgbClr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D44743D" w14:textId="77777777" w:rsidR="0001798B" w:rsidRDefault="0001798B" w:rsidP="00157942">
                            <w:pPr>
                              <w:jc w:val="center"/>
                              <w:rPr>
                                <w:color w:val="38444B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38444B"/>
                                <w:sz w:val="14"/>
                                <w:szCs w:val="14"/>
                              </w:rPr>
                              <w:t xml:space="preserve">Contrôles </w:t>
                            </w:r>
                          </w:p>
                          <w:p w14:paraId="27485520" w14:textId="1A78B9F8" w:rsidR="0001798B" w:rsidRPr="003F2679" w:rsidRDefault="0001798B" w:rsidP="00157942">
                            <w:pPr>
                              <w:jc w:val="center"/>
                              <w:rPr>
                                <w:color w:val="38444B"/>
                                <w:sz w:val="14"/>
                                <w:szCs w:val="14"/>
                              </w:rPr>
                            </w:pPr>
                            <w:r w:rsidRPr="00311A13">
                              <w:rPr>
                                <w:color w:val="38444B"/>
                                <w:sz w:val="14"/>
                                <w:szCs w:val="14"/>
                                <w:highlight w:val="yellow"/>
                              </w:rPr>
                              <w:t>A -</w:t>
                            </w:r>
                            <w:r>
                              <w:rPr>
                                <w:color w:val="38444B"/>
                                <w:sz w:val="14"/>
                                <w:szCs w:val="14"/>
                              </w:rPr>
                              <w:t xml:space="preserve"> B – C – D – E – G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12E9DB" id="Légende sans bordure 1 22" o:spid="_x0000_s1028" type="#_x0000_t41" style="position:absolute;margin-left:35.5pt;margin-top:8.85pt;width:1in;height:24.05pt;z-index:25182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" adj="10921,31652,10940,23247" fillcolor="#ffc83a" strokecolor="#ffc83a" strokeweight="1pt">
                <v:fill opacity="32125f"/>
                <v:textbox inset="0,0,0,0">
                  <w:txbxContent>
                    <w:p w14:paraId="0D44743D" w14:textId="77777777" w:rsidR="0001798B" w:rsidRDefault="0001798B" w:rsidP="00157942">
                      <w:pPr>
                        <w:jc w:val="center"/>
                        <w:rPr>
                          <w:color w:val="38444B"/>
                          <w:sz w:val="14"/>
                          <w:szCs w:val="14"/>
                        </w:rPr>
                      </w:pPr>
                      <w:r>
                        <w:rPr>
                          <w:color w:val="38444B"/>
                          <w:sz w:val="14"/>
                          <w:szCs w:val="14"/>
                        </w:rPr>
                        <w:t xml:space="preserve">Contrôles </w:t>
                      </w:r>
                    </w:p>
                    <w:p w14:paraId="27485520" w14:textId="1A78B9F8" w:rsidR="0001798B" w:rsidRPr="003F2679" w:rsidRDefault="0001798B" w:rsidP="00157942">
                      <w:pPr>
                        <w:jc w:val="center"/>
                        <w:rPr>
                          <w:color w:val="38444B"/>
                          <w:sz w:val="14"/>
                          <w:szCs w:val="14"/>
                        </w:rPr>
                      </w:pPr>
                      <w:r w:rsidRPr="00311A13">
                        <w:rPr>
                          <w:color w:val="38444B"/>
                          <w:sz w:val="14"/>
                          <w:szCs w:val="14"/>
                          <w:highlight w:val="yellow"/>
                        </w:rPr>
                        <w:t>A -</w:t>
                      </w:r>
                      <w:r>
                        <w:rPr>
                          <w:color w:val="38444B"/>
                          <w:sz w:val="14"/>
                          <w:szCs w:val="14"/>
                        </w:rPr>
                        <w:t xml:space="preserve"> B – C – D – E – G </w:t>
                      </w:r>
                    </w:p>
                  </w:txbxContent>
                </v:textbox>
                <o:callout v:ext="edit" minusy="t"/>
              </v:shape>
            </w:pict>
          </mc:Fallback>
        </mc:AlternateContent>
      </w:r>
      <w:r w:rsidR="003A1DAC" w:rsidRPr="00AE1CCE">
        <w:rPr>
          <w:noProof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 wp14:anchorId="481C4B70" wp14:editId="1472BC9F">
                <wp:simplePos x="0" y="0"/>
                <wp:positionH relativeFrom="column">
                  <wp:posOffset>2953385</wp:posOffset>
                </wp:positionH>
                <wp:positionV relativeFrom="paragraph">
                  <wp:posOffset>126365</wp:posOffset>
                </wp:positionV>
                <wp:extent cx="732155" cy="305435"/>
                <wp:effectExtent l="0" t="0" r="10795" b="170815"/>
                <wp:wrapNone/>
                <wp:docPr id="29" name="Légende sans bordure 1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2155" cy="305435"/>
                        </a:xfrm>
                        <a:prstGeom prst="callout1">
                          <a:avLst>
                            <a:gd name="adj1" fmla="val 107623"/>
                            <a:gd name="adj2" fmla="val 50646"/>
                            <a:gd name="adj3" fmla="val 146536"/>
                            <a:gd name="adj4" fmla="val 50562"/>
                          </a:avLst>
                        </a:prstGeom>
                        <a:solidFill>
                          <a:srgbClr val="FFC83A">
                            <a:alpha val="49000"/>
                          </a:srgbClr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50730AA" w14:textId="3383A514" w:rsidR="0001798B" w:rsidRDefault="0001798B" w:rsidP="00AE1CCE">
                            <w:pPr>
                              <w:jc w:val="center"/>
                              <w:rPr>
                                <w:color w:val="38444B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38444B"/>
                                <w:sz w:val="14"/>
                                <w:szCs w:val="14"/>
                              </w:rPr>
                              <w:t xml:space="preserve">Contrôle </w:t>
                            </w:r>
                          </w:p>
                          <w:p w14:paraId="7FE2AC4B" w14:textId="08CE98A1" w:rsidR="0001798B" w:rsidRPr="003F2679" w:rsidRDefault="0001798B" w:rsidP="00AE1CCE">
                            <w:pPr>
                              <w:jc w:val="center"/>
                              <w:rPr>
                                <w:color w:val="38444B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38444B"/>
                                <w:sz w:val="14"/>
                                <w:szCs w:val="14"/>
                              </w:rPr>
                              <w:t>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1C4B70" id="Légende sans bordure 1 29" o:spid="_x0000_s1029" type="#_x0000_t41" style="position:absolute;margin-left:232.55pt;margin-top:9.95pt;width:57.65pt;height:24.05pt;z-index:2518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" adj="10921,31652,10940,23247" fillcolor="#ffc83a" strokecolor="#ffc83a" strokeweight="1pt">
                <v:fill opacity="32125f"/>
                <v:textbox inset="0,0,0,0">
                  <w:txbxContent>
                    <w:p w14:paraId="050730AA" w14:textId="3383A514" w:rsidR="0001798B" w:rsidRDefault="0001798B" w:rsidP="00AE1CCE">
                      <w:pPr>
                        <w:jc w:val="center"/>
                        <w:rPr>
                          <w:color w:val="38444B"/>
                          <w:sz w:val="14"/>
                          <w:szCs w:val="14"/>
                        </w:rPr>
                      </w:pPr>
                      <w:r>
                        <w:rPr>
                          <w:color w:val="38444B"/>
                          <w:sz w:val="14"/>
                          <w:szCs w:val="14"/>
                        </w:rPr>
                        <w:t xml:space="preserve">Contrôle </w:t>
                      </w:r>
                    </w:p>
                    <w:p w14:paraId="7FE2AC4B" w14:textId="08CE98A1" w:rsidR="0001798B" w:rsidRPr="003F2679" w:rsidRDefault="0001798B" w:rsidP="00AE1CCE">
                      <w:pPr>
                        <w:jc w:val="center"/>
                        <w:rPr>
                          <w:color w:val="38444B"/>
                          <w:sz w:val="14"/>
                          <w:szCs w:val="14"/>
                        </w:rPr>
                      </w:pPr>
                      <w:r>
                        <w:rPr>
                          <w:color w:val="38444B"/>
                          <w:sz w:val="14"/>
                          <w:szCs w:val="14"/>
                        </w:rPr>
                        <w:t>H</w:t>
                      </w:r>
                    </w:p>
                  </w:txbxContent>
                </v:textbox>
                <o:callout v:ext="edit" minusy="t"/>
              </v:shape>
            </w:pict>
          </mc:Fallback>
        </mc:AlternateContent>
      </w:r>
      <w:r w:rsidR="003A1DAC" w:rsidRPr="00AE1CCE">
        <w:rPr>
          <w:noProof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 wp14:anchorId="4F8160FE" wp14:editId="05A7E116">
                <wp:simplePos x="0" y="0"/>
                <wp:positionH relativeFrom="column">
                  <wp:posOffset>3171825</wp:posOffset>
                </wp:positionH>
                <wp:positionV relativeFrom="paragraph">
                  <wp:posOffset>657860</wp:posOffset>
                </wp:positionV>
                <wp:extent cx="302895" cy="207645"/>
                <wp:effectExtent l="0" t="0" r="1905" b="1905"/>
                <wp:wrapNone/>
                <wp:docPr id="30" name="Ellipse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2895" cy="207645"/>
                        </a:xfrm>
                        <a:prstGeom prst="ellipse">
                          <a:avLst/>
                        </a:prstGeom>
                        <a:solidFill>
                          <a:srgbClr val="FFC83A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1568D72" w14:textId="1E6BFD1D" w:rsidR="0001798B" w:rsidRPr="00B9383C" w:rsidRDefault="0001798B" w:rsidP="00AE1CCE">
                            <w:pPr>
                              <w:jc w:val="center"/>
                              <w:rPr>
                                <w:color w:val="38444B"/>
                                <w:sz w:val="10"/>
                                <w:szCs w:val="8"/>
                              </w:rPr>
                            </w:pPr>
                            <w:r>
                              <w:rPr>
                                <w:color w:val="38444B"/>
                                <w:sz w:val="10"/>
                                <w:szCs w:val="8"/>
                              </w:rPr>
                              <w:t>9</w:t>
                            </w:r>
                            <w:r w:rsidRPr="00B9383C">
                              <w:rPr>
                                <w:color w:val="38444B"/>
                                <w:sz w:val="10"/>
                                <w:szCs w:val="8"/>
                              </w:rPr>
                              <w:t>h</w:t>
                            </w:r>
                            <w:r>
                              <w:rPr>
                                <w:color w:val="38444B"/>
                                <w:sz w:val="10"/>
                                <w:szCs w:val="8"/>
                              </w:rPr>
                              <w:t>0</w:t>
                            </w:r>
                            <w:r w:rsidRPr="00B9383C">
                              <w:rPr>
                                <w:color w:val="38444B"/>
                                <w:sz w:val="10"/>
                                <w:szCs w:val="8"/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oval w14:anchorId="4F8160FE" id="Ellipse 30" o:spid="_x0000_s1030" style="position:absolute;margin-left:249.75pt;margin-top:51.8pt;width:23.85pt;height:16.35pt;z-index:2518282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" fillcolor="#ffc83a" stroked="f" strokeweight="2pt">
                <v:textbox inset="0,0,0,0">
                  <w:txbxContent>
                    <w:p w14:paraId="21568D72" w14:textId="1E6BFD1D" w:rsidR="0001798B" w:rsidRPr="00B9383C" w:rsidRDefault="0001798B" w:rsidP="00AE1CCE">
                      <w:pPr>
                        <w:jc w:val="center"/>
                        <w:rPr>
                          <w:color w:val="38444B"/>
                          <w:sz w:val="10"/>
                          <w:szCs w:val="8"/>
                        </w:rPr>
                      </w:pPr>
                      <w:r>
                        <w:rPr>
                          <w:color w:val="38444B"/>
                          <w:sz w:val="10"/>
                          <w:szCs w:val="8"/>
                        </w:rPr>
                        <w:t>9</w:t>
                      </w:r>
                      <w:r w:rsidRPr="00B9383C">
                        <w:rPr>
                          <w:color w:val="38444B"/>
                          <w:sz w:val="10"/>
                          <w:szCs w:val="8"/>
                        </w:rPr>
                        <w:t>h</w:t>
                      </w:r>
                      <w:r>
                        <w:rPr>
                          <w:color w:val="38444B"/>
                          <w:sz w:val="10"/>
                          <w:szCs w:val="8"/>
                        </w:rPr>
                        <w:t>0</w:t>
                      </w:r>
                      <w:r w:rsidRPr="00B9383C">
                        <w:rPr>
                          <w:color w:val="38444B"/>
                          <w:sz w:val="10"/>
                          <w:szCs w:val="8"/>
                        </w:rPr>
                        <w:t>5</w:t>
                      </w:r>
                    </w:p>
                  </w:txbxContent>
                </v:textbox>
              </v:oval>
            </w:pict>
          </mc:Fallback>
        </mc:AlternateContent>
      </w:r>
      <w:r w:rsidR="003A1DAC" w:rsidRPr="00AE1CCE">
        <w:rPr>
          <w:noProof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 wp14:anchorId="4FD17E9D" wp14:editId="6F21FB05">
                <wp:simplePos x="0" y="0"/>
                <wp:positionH relativeFrom="column">
                  <wp:posOffset>4006850</wp:posOffset>
                </wp:positionH>
                <wp:positionV relativeFrom="paragraph">
                  <wp:posOffset>675640</wp:posOffset>
                </wp:positionV>
                <wp:extent cx="302895" cy="207645"/>
                <wp:effectExtent l="0" t="0" r="1905" b="1905"/>
                <wp:wrapNone/>
                <wp:docPr id="463" name="Ellipse 4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2895" cy="207645"/>
                        </a:xfrm>
                        <a:prstGeom prst="ellipse">
                          <a:avLst/>
                        </a:prstGeom>
                        <a:solidFill>
                          <a:srgbClr val="FFC83A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8E23E25" w14:textId="1351A139" w:rsidR="0001798B" w:rsidRPr="00B9383C" w:rsidRDefault="0001798B" w:rsidP="00AE1CCE">
                            <w:pPr>
                              <w:jc w:val="center"/>
                              <w:rPr>
                                <w:color w:val="38444B"/>
                                <w:sz w:val="10"/>
                                <w:szCs w:val="8"/>
                              </w:rPr>
                            </w:pPr>
                            <w:r>
                              <w:rPr>
                                <w:color w:val="38444B"/>
                                <w:sz w:val="10"/>
                                <w:szCs w:val="8"/>
                              </w:rPr>
                              <w:t>9</w:t>
                            </w:r>
                            <w:r w:rsidRPr="00B9383C">
                              <w:rPr>
                                <w:color w:val="38444B"/>
                                <w:sz w:val="10"/>
                                <w:szCs w:val="8"/>
                              </w:rPr>
                              <w:t>h</w:t>
                            </w:r>
                            <w:r>
                              <w:rPr>
                                <w:color w:val="38444B"/>
                                <w:sz w:val="10"/>
                                <w:szCs w:val="8"/>
                              </w:rP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oval w14:anchorId="4FD17E9D" id="Ellipse 463" o:spid="_x0000_s1031" style="position:absolute;margin-left:315.5pt;margin-top:53.2pt;width:23.85pt;height:16.35pt;z-index:2518343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" fillcolor="#ffc83a" stroked="f" strokeweight="2pt">
                <v:textbox inset="0,0,0,0">
                  <w:txbxContent>
                    <w:p w14:paraId="68E23E25" w14:textId="1351A139" w:rsidR="0001798B" w:rsidRPr="00B9383C" w:rsidRDefault="0001798B" w:rsidP="00AE1CCE">
                      <w:pPr>
                        <w:jc w:val="center"/>
                        <w:rPr>
                          <w:color w:val="38444B"/>
                          <w:sz w:val="10"/>
                          <w:szCs w:val="8"/>
                        </w:rPr>
                      </w:pPr>
                      <w:r>
                        <w:rPr>
                          <w:color w:val="38444B"/>
                          <w:sz w:val="10"/>
                          <w:szCs w:val="8"/>
                        </w:rPr>
                        <w:t>9</w:t>
                      </w:r>
                      <w:r w:rsidRPr="00B9383C">
                        <w:rPr>
                          <w:color w:val="38444B"/>
                          <w:sz w:val="10"/>
                          <w:szCs w:val="8"/>
                        </w:rPr>
                        <w:t>h</w:t>
                      </w:r>
                      <w:r>
                        <w:rPr>
                          <w:color w:val="38444B"/>
                          <w:sz w:val="10"/>
                          <w:szCs w:val="8"/>
                        </w:rPr>
                        <w:t>10</w:t>
                      </w:r>
                    </w:p>
                  </w:txbxContent>
                </v:textbox>
              </v:oval>
            </w:pict>
          </mc:Fallback>
        </mc:AlternateContent>
      </w:r>
      <w:r w:rsidR="003A1DAC" w:rsidRPr="00AE1CCE">
        <w:rPr>
          <w:noProof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 wp14:anchorId="4FC51908" wp14:editId="1CF1F6A5">
                <wp:simplePos x="0" y="0"/>
                <wp:positionH relativeFrom="column">
                  <wp:posOffset>3788940</wp:posOffset>
                </wp:positionH>
                <wp:positionV relativeFrom="paragraph">
                  <wp:posOffset>115570</wp:posOffset>
                </wp:positionV>
                <wp:extent cx="732155" cy="305435"/>
                <wp:effectExtent l="0" t="0" r="10795" b="170815"/>
                <wp:wrapNone/>
                <wp:docPr id="458" name="Légende sans bordure 1 4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2155" cy="305435"/>
                        </a:xfrm>
                        <a:prstGeom prst="callout1">
                          <a:avLst>
                            <a:gd name="adj1" fmla="val 107623"/>
                            <a:gd name="adj2" fmla="val 50646"/>
                            <a:gd name="adj3" fmla="val 146536"/>
                            <a:gd name="adj4" fmla="val 50562"/>
                          </a:avLst>
                        </a:prstGeom>
                        <a:solidFill>
                          <a:srgbClr val="FFC83A">
                            <a:alpha val="49000"/>
                          </a:srgbClr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B607B41" w14:textId="77777777" w:rsidR="0001798B" w:rsidRDefault="0001798B" w:rsidP="00AE1CCE">
                            <w:pPr>
                              <w:jc w:val="center"/>
                              <w:rPr>
                                <w:color w:val="38444B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38444B"/>
                                <w:sz w:val="14"/>
                                <w:szCs w:val="14"/>
                              </w:rPr>
                              <w:t xml:space="preserve">Contrôle </w:t>
                            </w:r>
                          </w:p>
                          <w:p w14:paraId="6F656DF0" w14:textId="0E330F9A" w:rsidR="0001798B" w:rsidRPr="003F2679" w:rsidRDefault="0001798B" w:rsidP="00AE1CCE">
                            <w:pPr>
                              <w:jc w:val="center"/>
                              <w:rPr>
                                <w:color w:val="38444B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38444B"/>
                                <w:sz w:val="14"/>
                                <w:szCs w:val="14"/>
                              </w:rPr>
                              <w:t>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C51908" id="Légende sans bordure 1 458" o:spid="_x0000_s1032" type="#_x0000_t41" style="position:absolute;margin-left:298.35pt;margin-top:9.1pt;width:57.65pt;height:24.05pt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" adj="10921,31652,10940,23247" fillcolor="#ffc83a" strokecolor="#ffc83a" strokeweight="1pt">
                <v:fill opacity="32125f"/>
                <v:textbox inset="0,0,0,0">
                  <w:txbxContent>
                    <w:p w14:paraId="6B607B41" w14:textId="77777777" w:rsidR="0001798B" w:rsidRDefault="0001798B" w:rsidP="00AE1CCE">
                      <w:pPr>
                        <w:jc w:val="center"/>
                        <w:rPr>
                          <w:color w:val="38444B"/>
                          <w:sz w:val="14"/>
                          <w:szCs w:val="14"/>
                        </w:rPr>
                      </w:pPr>
                      <w:r>
                        <w:rPr>
                          <w:color w:val="38444B"/>
                          <w:sz w:val="14"/>
                          <w:szCs w:val="14"/>
                        </w:rPr>
                        <w:t xml:space="preserve">Contrôle </w:t>
                      </w:r>
                    </w:p>
                    <w:p w14:paraId="6F656DF0" w14:textId="0E330F9A" w:rsidR="0001798B" w:rsidRPr="003F2679" w:rsidRDefault="0001798B" w:rsidP="00AE1CCE">
                      <w:pPr>
                        <w:jc w:val="center"/>
                        <w:rPr>
                          <w:color w:val="38444B"/>
                          <w:sz w:val="14"/>
                          <w:szCs w:val="14"/>
                        </w:rPr>
                      </w:pPr>
                      <w:r>
                        <w:rPr>
                          <w:color w:val="38444B"/>
                          <w:sz w:val="14"/>
                          <w:szCs w:val="14"/>
                        </w:rPr>
                        <w:t>I</w:t>
                      </w:r>
                    </w:p>
                  </w:txbxContent>
                </v:textbox>
                <o:callout v:ext="edit" minusy="t"/>
              </v:shape>
            </w:pict>
          </mc:Fallback>
        </mc:AlternateContent>
      </w:r>
      <w:r w:rsidR="003A1DAC" w:rsidRPr="00AE1CCE">
        <w:rPr>
          <w:noProof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 wp14:anchorId="60C7F01A" wp14:editId="04C45E5E">
                <wp:simplePos x="0" y="0"/>
                <wp:positionH relativeFrom="column">
                  <wp:posOffset>4686935</wp:posOffset>
                </wp:positionH>
                <wp:positionV relativeFrom="paragraph">
                  <wp:posOffset>120120</wp:posOffset>
                </wp:positionV>
                <wp:extent cx="732155" cy="305435"/>
                <wp:effectExtent l="0" t="0" r="10795" b="170815"/>
                <wp:wrapNone/>
                <wp:docPr id="452" name="Légende sans bordure 1 4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2155" cy="305435"/>
                        </a:xfrm>
                        <a:prstGeom prst="callout1">
                          <a:avLst>
                            <a:gd name="adj1" fmla="val 107623"/>
                            <a:gd name="adj2" fmla="val 50646"/>
                            <a:gd name="adj3" fmla="val 146536"/>
                            <a:gd name="adj4" fmla="val 50562"/>
                          </a:avLst>
                        </a:prstGeom>
                        <a:solidFill>
                          <a:srgbClr val="FFC83A">
                            <a:alpha val="49000"/>
                          </a:srgbClr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10C63D1" w14:textId="77777777" w:rsidR="0001798B" w:rsidRDefault="0001798B" w:rsidP="00AE1CCE">
                            <w:pPr>
                              <w:jc w:val="center"/>
                              <w:rPr>
                                <w:color w:val="38444B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38444B"/>
                                <w:sz w:val="14"/>
                                <w:szCs w:val="14"/>
                              </w:rPr>
                              <w:t xml:space="preserve">Contrôle </w:t>
                            </w:r>
                          </w:p>
                          <w:p w14:paraId="735E1979" w14:textId="4F37B9C3" w:rsidR="0001798B" w:rsidRPr="003F2679" w:rsidRDefault="0001798B" w:rsidP="00AE1CCE">
                            <w:pPr>
                              <w:jc w:val="center"/>
                              <w:rPr>
                                <w:color w:val="38444B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38444B"/>
                                <w:sz w:val="14"/>
                                <w:szCs w:val="14"/>
                              </w:rPr>
                              <w:t>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C7F01A" id="Légende sans bordure 1 452" o:spid="_x0000_s1033" type="#_x0000_t41" style="position:absolute;margin-left:369.05pt;margin-top:9.45pt;width:57.65pt;height:24.05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" adj="10921,31652,10940,23247" fillcolor="#ffc83a" strokecolor="#ffc83a" strokeweight="1pt">
                <v:fill opacity="32125f"/>
                <v:textbox inset="0,0,0,0">
                  <w:txbxContent>
                    <w:p w14:paraId="210C63D1" w14:textId="77777777" w:rsidR="0001798B" w:rsidRDefault="0001798B" w:rsidP="00AE1CCE">
                      <w:pPr>
                        <w:jc w:val="center"/>
                        <w:rPr>
                          <w:color w:val="38444B"/>
                          <w:sz w:val="14"/>
                          <w:szCs w:val="14"/>
                        </w:rPr>
                      </w:pPr>
                      <w:r>
                        <w:rPr>
                          <w:color w:val="38444B"/>
                          <w:sz w:val="14"/>
                          <w:szCs w:val="14"/>
                        </w:rPr>
                        <w:t xml:space="preserve">Contrôle </w:t>
                      </w:r>
                    </w:p>
                    <w:p w14:paraId="735E1979" w14:textId="4F37B9C3" w:rsidR="0001798B" w:rsidRPr="003F2679" w:rsidRDefault="0001798B" w:rsidP="00AE1CCE">
                      <w:pPr>
                        <w:jc w:val="center"/>
                        <w:rPr>
                          <w:color w:val="38444B"/>
                          <w:sz w:val="14"/>
                          <w:szCs w:val="14"/>
                        </w:rPr>
                      </w:pPr>
                      <w:r>
                        <w:rPr>
                          <w:color w:val="38444B"/>
                          <w:sz w:val="14"/>
                          <w:szCs w:val="14"/>
                        </w:rPr>
                        <w:t>J</w:t>
                      </w:r>
                    </w:p>
                  </w:txbxContent>
                </v:textbox>
                <o:callout v:ext="edit" minusy="t"/>
              </v:shape>
            </w:pict>
          </mc:Fallback>
        </mc:AlternateContent>
      </w:r>
      <w:r w:rsidR="003A1DAC" w:rsidRPr="005D25AB">
        <w:rPr>
          <w:noProof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 wp14:anchorId="0A93028B" wp14:editId="137B9253">
                <wp:simplePos x="0" y="0"/>
                <wp:positionH relativeFrom="column">
                  <wp:posOffset>1764665</wp:posOffset>
                </wp:positionH>
                <wp:positionV relativeFrom="paragraph">
                  <wp:posOffset>114300</wp:posOffset>
                </wp:positionV>
                <wp:extent cx="1031875" cy="305435"/>
                <wp:effectExtent l="0" t="0" r="15875" b="170815"/>
                <wp:wrapNone/>
                <wp:docPr id="10" name="Légende sans bordure 1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31875" cy="305435"/>
                        </a:xfrm>
                        <a:prstGeom prst="callout1">
                          <a:avLst>
                            <a:gd name="adj1" fmla="val 107623"/>
                            <a:gd name="adj2" fmla="val 50646"/>
                            <a:gd name="adj3" fmla="val 146536"/>
                            <a:gd name="adj4" fmla="val 50562"/>
                          </a:avLst>
                        </a:prstGeom>
                        <a:solidFill>
                          <a:srgbClr val="FFC83A">
                            <a:alpha val="49000"/>
                          </a:srgbClr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66D30BC" w14:textId="77777777" w:rsidR="0001798B" w:rsidRDefault="0001798B" w:rsidP="005D25AB">
                            <w:pPr>
                              <w:jc w:val="center"/>
                              <w:rPr>
                                <w:color w:val="38444B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38444B"/>
                                <w:sz w:val="14"/>
                                <w:szCs w:val="14"/>
                              </w:rPr>
                              <w:t xml:space="preserve">Contrôles </w:t>
                            </w:r>
                          </w:p>
                          <w:p w14:paraId="55F39FCC" w14:textId="41D7E554" w:rsidR="0001798B" w:rsidRPr="003F2679" w:rsidRDefault="0001798B" w:rsidP="005D25AB">
                            <w:pPr>
                              <w:jc w:val="center"/>
                              <w:rPr>
                                <w:color w:val="38444B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38444B"/>
                                <w:sz w:val="14"/>
                                <w:szCs w:val="14"/>
                              </w:rPr>
                              <w:t>K – E – F – G – L – M  -N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93028B" id="Légende sans bordure 1 10" o:spid="_x0000_s1034" type="#_x0000_t41" style="position:absolute;margin-left:138.95pt;margin-top:9pt;width:81.25pt;height:24.05pt;z-index:2518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" adj="10921,31652,10940,23247" fillcolor="#ffc83a" strokecolor="#ffc83a" strokeweight="1pt">
                <v:fill opacity="32125f"/>
                <v:textbox inset="0,0,0,0">
                  <w:txbxContent>
                    <w:p w14:paraId="766D30BC" w14:textId="77777777" w:rsidR="0001798B" w:rsidRDefault="0001798B" w:rsidP="005D25AB">
                      <w:pPr>
                        <w:jc w:val="center"/>
                        <w:rPr>
                          <w:color w:val="38444B"/>
                          <w:sz w:val="14"/>
                          <w:szCs w:val="14"/>
                        </w:rPr>
                      </w:pPr>
                      <w:r>
                        <w:rPr>
                          <w:color w:val="38444B"/>
                          <w:sz w:val="14"/>
                          <w:szCs w:val="14"/>
                        </w:rPr>
                        <w:t xml:space="preserve">Contrôles </w:t>
                      </w:r>
                    </w:p>
                    <w:p w14:paraId="55F39FCC" w14:textId="41D7E554" w:rsidR="0001798B" w:rsidRPr="003F2679" w:rsidRDefault="0001798B" w:rsidP="005D25AB">
                      <w:pPr>
                        <w:jc w:val="center"/>
                        <w:rPr>
                          <w:color w:val="38444B"/>
                          <w:sz w:val="14"/>
                          <w:szCs w:val="14"/>
                        </w:rPr>
                      </w:pPr>
                      <w:r>
                        <w:rPr>
                          <w:color w:val="38444B"/>
                          <w:sz w:val="14"/>
                          <w:szCs w:val="14"/>
                        </w:rPr>
                        <w:t>K – E – F – G – L – M  -N</w:t>
                      </w:r>
                    </w:p>
                  </w:txbxContent>
                </v:textbox>
                <o:callout v:ext="edit" minusy="t"/>
              </v:shape>
            </w:pict>
          </mc:Fallback>
        </mc:AlternateContent>
      </w:r>
      <w:r w:rsidR="003A1DAC" w:rsidRPr="005D25AB">
        <w:rPr>
          <w:noProof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 wp14:anchorId="433FAB6A" wp14:editId="077833DC">
                <wp:simplePos x="0" y="0"/>
                <wp:positionH relativeFrom="column">
                  <wp:posOffset>2136775</wp:posOffset>
                </wp:positionH>
                <wp:positionV relativeFrom="paragraph">
                  <wp:posOffset>656590</wp:posOffset>
                </wp:positionV>
                <wp:extent cx="302895" cy="207645"/>
                <wp:effectExtent l="0" t="0" r="1905" b="1905"/>
                <wp:wrapNone/>
                <wp:docPr id="24" name="Ellips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2895" cy="207645"/>
                        </a:xfrm>
                        <a:prstGeom prst="ellipse">
                          <a:avLst/>
                        </a:prstGeom>
                        <a:solidFill>
                          <a:srgbClr val="FFC83A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442006F" w14:textId="4BA3D544" w:rsidR="0001798B" w:rsidRPr="00B9383C" w:rsidRDefault="0001798B" w:rsidP="005D25AB">
                            <w:pPr>
                              <w:jc w:val="center"/>
                              <w:rPr>
                                <w:color w:val="38444B"/>
                                <w:sz w:val="10"/>
                                <w:szCs w:val="8"/>
                              </w:rPr>
                            </w:pPr>
                            <w:r>
                              <w:rPr>
                                <w:color w:val="38444B"/>
                                <w:sz w:val="10"/>
                                <w:szCs w:val="8"/>
                              </w:rPr>
                              <w:t>8</w:t>
                            </w:r>
                            <w:r w:rsidRPr="00B9383C">
                              <w:rPr>
                                <w:color w:val="38444B"/>
                                <w:sz w:val="10"/>
                                <w:szCs w:val="8"/>
                              </w:rPr>
                              <w:t>h</w:t>
                            </w:r>
                            <w:r>
                              <w:rPr>
                                <w:color w:val="38444B"/>
                                <w:sz w:val="10"/>
                                <w:szCs w:val="8"/>
                              </w:rPr>
                              <w:t>4</w:t>
                            </w:r>
                            <w:r w:rsidRPr="00B9383C">
                              <w:rPr>
                                <w:color w:val="38444B"/>
                                <w:sz w:val="10"/>
                                <w:szCs w:val="8"/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oval w14:anchorId="433FAB6A" id="Ellipse 24" o:spid="_x0000_s1035" style="position:absolute;margin-left:168.25pt;margin-top:51.7pt;width:23.85pt;height:16.35pt;z-index:2518251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" fillcolor="#ffc83a" stroked="f" strokeweight="2pt">
                <v:textbox inset="0,0,0,0">
                  <w:txbxContent>
                    <w:p w14:paraId="6442006F" w14:textId="4BA3D544" w:rsidR="0001798B" w:rsidRPr="00B9383C" w:rsidRDefault="0001798B" w:rsidP="005D25AB">
                      <w:pPr>
                        <w:jc w:val="center"/>
                        <w:rPr>
                          <w:color w:val="38444B"/>
                          <w:sz w:val="10"/>
                          <w:szCs w:val="8"/>
                        </w:rPr>
                      </w:pPr>
                      <w:r>
                        <w:rPr>
                          <w:color w:val="38444B"/>
                          <w:sz w:val="10"/>
                          <w:szCs w:val="8"/>
                        </w:rPr>
                        <w:t>8</w:t>
                      </w:r>
                      <w:r w:rsidRPr="00B9383C">
                        <w:rPr>
                          <w:color w:val="38444B"/>
                          <w:sz w:val="10"/>
                          <w:szCs w:val="8"/>
                        </w:rPr>
                        <w:t>h</w:t>
                      </w:r>
                      <w:r>
                        <w:rPr>
                          <w:color w:val="38444B"/>
                          <w:sz w:val="10"/>
                          <w:szCs w:val="8"/>
                        </w:rPr>
                        <w:t>4</w:t>
                      </w:r>
                      <w:r w:rsidRPr="00B9383C">
                        <w:rPr>
                          <w:color w:val="38444B"/>
                          <w:sz w:val="10"/>
                          <w:szCs w:val="8"/>
                        </w:rPr>
                        <w:t>5</w:t>
                      </w:r>
                    </w:p>
                  </w:txbxContent>
                </v:textbox>
              </v:oval>
            </w:pict>
          </mc:Fallback>
        </mc:AlternateContent>
      </w:r>
    </w:p>
    <w:p w14:paraId="1BC260C6" w14:textId="57D550F2" w:rsidR="003F2679" w:rsidRPr="003F2679" w:rsidRDefault="003F2679" w:rsidP="003F2679">
      <w:pPr>
        <w:pStyle w:val="Corpsdetexte"/>
      </w:pPr>
    </w:p>
    <w:p w14:paraId="5C4822D0" w14:textId="54C2607C" w:rsidR="004E0B1E" w:rsidRPr="004F7119" w:rsidRDefault="00AE1CCE" w:rsidP="004E0B1E">
      <w:r>
        <w:rPr>
          <w:noProof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 wp14:anchorId="6EB5BFD8" wp14:editId="57E88A0D">
                <wp:simplePos x="0" y="0"/>
                <wp:positionH relativeFrom="column">
                  <wp:posOffset>772690</wp:posOffset>
                </wp:positionH>
                <wp:positionV relativeFrom="paragraph">
                  <wp:posOffset>187325</wp:posOffset>
                </wp:positionV>
                <wp:extent cx="302895" cy="207645"/>
                <wp:effectExtent l="0" t="0" r="1905" b="1905"/>
                <wp:wrapNone/>
                <wp:docPr id="23" name="Ellips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2895" cy="207645"/>
                        </a:xfrm>
                        <a:prstGeom prst="ellipse">
                          <a:avLst/>
                        </a:prstGeom>
                        <a:solidFill>
                          <a:srgbClr val="FFC83A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15B04BC" w14:textId="038829F0" w:rsidR="0001798B" w:rsidRPr="00B9383C" w:rsidRDefault="0001798B" w:rsidP="00B9383C">
                            <w:pPr>
                              <w:jc w:val="center"/>
                              <w:rPr>
                                <w:color w:val="38444B"/>
                                <w:sz w:val="10"/>
                                <w:szCs w:val="8"/>
                              </w:rPr>
                            </w:pPr>
                            <w:r w:rsidRPr="00B9383C">
                              <w:rPr>
                                <w:color w:val="38444B"/>
                                <w:sz w:val="10"/>
                                <w:szCs w:val="8"/>
                              </w:rPr>
                              <w:t>17h</w:t>
                            </w:r>
                            <w:r>
                              <w:rPr>
                                <w:color w:val="38444B"/>
                                <w:sz w:val="10"/>
                                <w:szCs w:val="8"/>
                              </w:rPr>
                              <w:t>0</w:t>
                            </w:r>
                            <w:r w:rsidRPr="00B9383C">
                              <w:rPr>
                                <w:color w:val="38444B"/>
                                <w:sz w:val="10"/>
                                <w:szCs w:val="8"/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oval w14:anchorId="6EB5BFD8" id="Ellipse 23" o:spid="_x0000_s1036" style="position:absolute;margin-left:60.85pt;margin-top:14.75pt;width:23.85pt;height:16.35pt;z-index:2518220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" fillcolor="#ffc83a" stroked="f" strokeweight="2pt">
                <v:textbox inset="0,0,0,0">
                  <w:txbxContent>
                    <w:p w14:paraId="015B04BC" w14:textId="038829F0" w:rsidR="0001798B" w:rsidRPr="00B9383C" w:rsidRDefault="0001798B" w:rsidP="00B9383C">
                      <w:pPr>
                        <w:jc w:val="center"/>
                        <w:rPr>
                          <w:color w:val="38444B"/>
                          <w:sz w:val="10"/>
                          <w:szCs w:val="8"/>
                        </w:rPr>
                      </w:pPr>
                      <w:r w:rsidRPr="00B9383C">
                        <w:rPr>
                          <w:color w:val="38444B"/>
                          <w:sz w:val="10"/>
                          <w:szCs w:val="8"/>
                        </w:rPr>
                        <w:t>17h</w:t>
                      </w:r>
                      <w:r>
                        <w:rPr>
                          <w:color w:val="38444B"/>
                          <w:sz w:val="10"/>
                          <w:szCs w:val="8"/>
                        </w:rPr>
                        <w:t>0</w:t>
                      </w:r>
                      <w:r w:rsidRPr="00B9383C">
                        <w:rPr>
                          <w:color w:val="38444B"/>
                          <w:sz w:val="10"/>
                          <w:szCs w:val="8"/>
                        </w:rPr>
                        <w:t>5</w:t>
                      </w:r>
                    </w:p>
                  </w:txbxContent>
                </v:textbox>
              </v:oval>
            </w:pict>
          </mc:Fallback>
        </mc:AlternateContent>
      </w:r>
      <w:r w:rsidR="003F2679">
        <w:rPr>
          <w:noProof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 wp14:anchorId="601A356A" wp14:editId="68118AA5">
                <wp:simplePos x="0" y="0"/>
                <wp:positionH relativeFrom="column">
                  <wp:posOffset>-17831</wp:posOffset>
                </wp:positionH>
                <wp:positionV relativeFrom="paragraph">
                  <wp:posOffset>59665</wp:posOffset>
                </wp:positionV>
                <wp:extent cx="5947258" cy="7315"/>
                <wp:effectExtent l="0" t="95250" r="0" b="107315"/>
                <wp:wrapNone/>
                <wp:docPr id="8" name="Connecteur droit avec flèch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947258" cy="7315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38444B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1AE9C4DF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cteur droit avec flèche 8" o:spid="_x0000_s1026" type="#_x0000_t32" style="position:absolute;margin-left:-1.4pt;margin-top:4.7pt;width:468.3pt;height:.6pt;flip:y;z-index:251815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" strokecolor="#38444b" strokeweight="3pt">
                <v:stroke endarrow="block"/>
              </v:shape>
            </w:pict>
          </mc:Fallback>
        </mc:AlternateContent>
      </w:r>
    </w:p>
    <w:p w14:paraId="342B87C6" w14:textId="73B96045" w:rsidR="003F2679" w:rsidRDefault="003A1DAC" w:rsidP="004E0B1E">
      <w:pPr>
        <w:pStyle w:val="NormalWeb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 wp14:anchorId="305ED5A7" wp14:editId="2BD01EB1">
                <wp:simplePos x="0" y="0"/>
                <wp:positionH relativeFrom="column">
                  <wp:posOffset>4328744</wp:posOffset>
                </wp:positionH>
                <wp:positionV relativeFrom="paragraph">
                  <wp:posOffset>210532</wp:posOffset>
                </wp:positionV>
                <wp:extent cx="529590" cy="258051"/>
                <wp:effectExtent l="0" t="762000" r="22860" b="27940"/>
                <wp:wrapNone/>
                <wp:docPr id="476" name="Légende sans bordure 1 4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9590" cy="258051"/>
                        </a:xfrm>
                        <a:prstGeom prst="callout1">
                          <a:avLst>
                            <a:gd name="adj1" fmla="val -9613"/>
                            <a:gd name="adj2" fmla="val 51501"/>
                            <a:gd name="adj3" fmla="val -281764"/>
                            <a:gd name="adj4" fmla="val 51548"/>
                          </a:avLst>
                        </a:prstGeom>
                        <a:solidFill>
                          <a:srgbClr val="38444B">
                            <a:alpha val="49000"/>
                          </a:srgbClr>
                        </a:solidFill>
                        <a:ln w="12700">
                          <a:solidFill>
                            <a:srgbClr val="38444B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056934D" w14:textId="77777777" w:rsidR="0001798B" w:rsidRDefault="0001798B" w:rsidP="003A1DAC">
                            <w:pPr>
                              <w:jc w:val="center"/>
                              <w:rPr>
                                <w:color w:val="FFFFFF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/>
                                <w:sz w:val="14"/>
                                <w:szCs w:val="14"/>
                              </w:rPr>
                              <w:t>Cashout</w:t>
                            </w:r>
                          </w:p>
                          <w:p w14:paraId="10BAD903" w14:textId="6452E5CA" w:rsidR="0001798B" w:rsidRPr="003F2679" w:rsidRDefault="0001798B" w:rsidP="003A1DAC">
                            <w:pPr>
                              <w:jc w:val="center"/>
                              <w:rPr>
                                <w:color w:val="FFFFFF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/>
                                <w:sz w:val="14"/>
                                <w:szCs w:val="14"/>
                              </w:rPr>
                              <w:t xml:space="preserve">J </w:t>
                            </w:r>
                            <w:r w:rsidRPr="00AE1CCE">
                              <w:rPr>
                                <w:noProof/>
                                <w:color w:val="FFFFFF"/>
                                <w:sz w:val="14"/>
                                <w:szCs w:val="14"/>
                              </w:rPr>
                              <w:drawing>
                                <wp:inline distT="0" distB="0" distL="0" distR="0" wp14:anchorId="6B23F2DF" wp14:editId="5D294A59">
                                  <wp:extent cx="516890" cy="524869"/>
                                  <wp:effectExtent l="0" t="0" r="0" b="8890"/>
                                  <wp:docPr id="462" name="Image 46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16890" cy="524869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color w:val="FFFFFF"/>
                                <w:sz w:val="14"/>
                                <w:szCs w:val="14"/>
                              </w:rPr>
                              <w:t>J-1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5ED5A7" id="Légende sans bordure 1 476" o:spid="_x0000_s1037" type="#_x0000_t41" style="position:absolute;margin-left:340.85pt;margin-top:16.6pt;width:41.7pt;height:20.3pt;z-index:2518384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" adj="11134,-60861,11124,-2076" fillcolor="#38444b" strokecolor="#38444b" strokeweight="1pt">
                <v:fill opacity="32125f"/>
                <v:textbox inset="0,0,0,0">
                  <w:txbxContent>
                    <w:p w14:paraId="0056934D" w14:textId="77777777" w:rsidR="0001798B" w:rsidRDefault="0001798B" w:rsidP="003A1DAC">
                      <w:pPr>
                        <w:jc w:val="center"/>
                        <w:rPr>
                          <w:color w:val="FFFFFF"/>
                          <w:sz w:val="14"/>
                          <w:szCs w:val="14"/>
                        </w:rPr>
                      </w:pPr>
                      <w:r>
                        <w:rPr>
                          <w:color w:val="FFFFFF"/>
                          <w:sz w:val="14"/>
                          <w:szCs w:val="14"/>
                        </w:rPr>
                        <w:t>Cashout</w:t>
                      </w:r>
                    </w:p>
                    <w:p w14:paraId="10BAD903" w14:textId="6452E5CA" w:rsidR="0001798B" w:rsidRPr="003F2679" w:rsidRDefault="0001798B" w:rsidP="003A1DAC">
                      <w:pPr>
                        <w:jc w:val="center"/>
                        <w:rPr>
                          <w:color w:val="FFFFFF"/>
                          <w:sz w:val="14"/>
                          <w:szCs w:val="14"/>
                        </w:rPr>
                      </w:pPr>
                      <w:r>
                        <w:rPr>
                          <w:color w:val="FFFFFF"/>
                          <w:sz w:val="14"/>
                          <w:szCs w:val="14"/>
                        </w:rPr>
                        <w:t xml:space="preserve">J </w:t>
                      </w:r>
                      <w:r w:rsidRPr="00AE1CCE">
                        <w:rPr>
                          <w:noProof/>
                          <w:color w:val="FFFFFF"/>
                          <w:sz w:val="14"/>
                          <w:szCs w:val="14"/>
                        </w:rPr>
                        <w:drawing>
                          <wp:inline distT="0" distB="0" distL="0" distR="0" wp14:anchorId="6B23F2DF" wp14:editId="5D294A59">
                            <wp:extent cx="516890" cy="524869"/>
                            <wp:effectExtent l="0" t="0" r="0" b="8890"/>
                            <wp:docPr id="462" name="Image 46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16890" cy="524869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color w:val="FFFFFF"/>
                          <w:sz w:val="14"/>
                          <w:szCs w:val="14"/>
                        </w:rPr>
                        <w:t>J-1</w:t>
                      </w:r>
                    </w:p>
                  </w:txbxContent>
                </v:textbox>
                <o:callout v:ext="edit" minusx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 wp14:anchorId="6C206A83" wp14:editId="53B96835">
                <wp:simplePos x="0" y="0"/>
                <wp:positionH relativeFrom="column">
                  <wp:posOffset>1333103</wp:posOffset>
                </wp:positionH>
                <wp:positionV relativeFrom="paragraph">
                  <wp:posOffset>261020</wp:posOffset>
                </wp:positionV>
                <wp:extent cx="529590" cy="274881"/>
                <wp:effectExtent l="0" t="762000" r="22860" b="11430"/>
                <wp:wrapNone/>
                <wp:docPr id="13" name="Légende sans bordure 1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9590" cy="274881"/>
                        </a:xfrm>
                        <a:prstGeom prst="callout1">
                          <a:avLst>
                            <a:gd name="adj1" fmla="val -9613"/>
                            <a:gd name="adj2" fmla="val 51501"/>
                            <a:gd name="adj3" fmla="val -281764"/>
                            <a:gd name="adj4" fmla="val 51548"/>
                          </a:avLst>
                        </a:prstGeom>
                        <a:solidFill>
                          <a:srgbClr val="38444B">
                            <a:alpha val="49000"/>
                          </a:srgbClr>
                        </a:solidFill>
                        <a:ln w="12700">
                          <a:solidFill>
                            <a:srgbClr val="38444B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BB4794F" w14:textId="43EBCFD8" w:rsidR="0001798B" w:rsidRPr="003F2679" w:rsidRDefault="0001798B" w:rsidP="003F2679">
                            <w:pPr>
                              <w:jc w:val="center"/>
                              <w:rPr>
                                <w:color w:val="FFFFFF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/>
                                <w:sz w:val="14"/>
                                <w:szCs w:val="14"/>
                              </w:rPr>
                              <w:t>Fin de journée J-1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206A83" id="Légende sans bordure 1 13" o:spid="_x0000_s1038" type="#_x0000_t41" style="position:absolute;margin-left:104.95pt;margin-top:20.55pt;width:41.7pt;height:21.65pt;z-index:2518190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" adj="11134,-60861,11124,-2076" fillcolor="#38444b" strokecolor="#38444b" strokeweight="1pt">
                <v:fill opacity="32125f"/>
                <v:textbox inset="0,0,0,0">
                  <w:txbxContent>
                    <w:p w14:paraId="3BB4794F" w14:textId="43EBCFD8" w:rsidR="0001798B" w:rsidRPr="003F2679" w:rsidRDefault="0001798B" w:rsidP="003F2679">
                      <w:pPr>
                        <w:jc w:val="center"/>
                        <w:rPr>
                          <w:color w:val="FFFFFF"/>
                          <w:sz w:val="14"/>
                          <w:szCs w:val="14"/>
                        </w:rPr>
                      </w:pPr>
                      <w:r>
                        <w:rPr>
                          <w:color w:val="FFFFFF"/>
                          <w:sz w:val="14"/>
                          <w:szCs w:val="14"/>
                        </w:rPr>
                        <w:t>Fin de journée J-1</w:t>
                      </w:r>
                    </w:p>
                  </w:txbxContent>
                </v:textbox>
                <o:callout v:ext="edit" minusx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 wp14:anchorId="7A66A9DA" wp14:editId="29AF2D61">
                <wp:simplePos x="0" y="0"/>
                <wp:positionH relativeFrom="column">
                  <wp:posOffset>-18863</wp:posOffset>
                </wp:positionH>
                <wp:positionV relativeFrom="paragraph">
                  <wp:posOffset>266630</wp:posOffset>
                </wp:positionV>
                <wp:extent cx="529590" cy="263661"/>
                <wp:effectExtent l="0" t="762000" r="22860" b="22225"/>
                <wp:wrapNone/>
                <wp:docPr id="474" name="Légende sans bordure 1 4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9590" cy="263661"/>
                        </a:xfrm>
                        <a:prstGeom prst="callout1">
                          <a:avLst>
                            <a:gd name="adj1" fmla="val -9613"/>
                            <a:gd name="adj2" fmla="val 51501"/>
                            <a:gd name="adj3" fmla="val -281764"/>
                            <a:gd name="adj4" fmla="val 51548"/>
                          </a:avLst>
                        </a:prstGeom>
                        <a:solidFill>
                          <a:srgbClr val="38444B">
                            <a:alpha val="49000"/>
                          </a:srgbClr>
                        </a:solidFill>
                        <a:ln w="12700">
                          <a:solidFill>
                            <a:srgbClr val="38444B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5DFCCA6" w14:textId="77777777" w:rsidR="0001798B" w:rsidRDefault="0001798B" w:rsidP="00AE1CCE">
                            <w:pPr>
                              <w:jc w:val="center"/>
                              <w:rPr>
                                <w:color w:val="FFFFFF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/>
                                <w:sz w:val="14"/>
                                <w:szCs w:val="14"/>
                              </w:rPr>
                              <w:t>Cashout</w:t>
                            </w:r>
                          </w:p>
                          <w:p w14:paraId="6EA37EBF" w14:textId="2B4A9230" w:rsidR="0001798B" w:rsidRPr="003F2679" w:rsidRDefault="0001798B" w:rsidP="00AE1CCE">
                            <w:pPr>
                              <w:jc w:val="center"/>
                              <w:rPr>
                                <w:color w:val="FFFFFF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/>
                                <w:sz w:val="14"/>
                                <w:szCs w:val="14"/>
                              </w:rPr>
                              <w:t>J-1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66A9DA" id="Légende sans bordure 1 474" o:spid="_x0000_s1039" type="#_x0000_t41" style="position:absolute;margin-left:-1.5pt;margin-top:21pt;width:41.7pt;height:20.75pt;z-index:2518364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" adj="11134,-60861,11124,-2076" fillcolor="#38444b" strokecolor="#38444b" strokeweight="1pt">
                <v:fill opacity="32125f"/>
                <v:textbox inset="0,0,0,0">
                  <w:txbxContent>
                    <w:p w14:paraId="75DFCCA6" w14:textId="77777777" w:rsidR="0001798B" w:rsidRDefault="0001798B" w:rsidP="00AE1CCE">
                      <w:pPr>
                        <w:jc w:val="center"/>
                        <w:rPr>
                          <w:color w:val="FFFFFF"/>
                          <w:sz w:val="14"/>
                          <w:szCs w:val="14"/>
                        </w:rPr>
                      </w:pPr>
                      <w:r>
                        <w:rPr>
                          <w:color w:val="FFFFFF"/>
                          <w:sz w:val="14"/>
                          <w:szCs w:val="14"/>
                        </w:rPr>
                        <w:t>Cashout</w:t>
                      </w:r>
                    </w:p>
                    <w:p w14:paraId="6EA37EBF" w14:textId="2B4A9230" w:rsidR="0001798B" w:rsidRPr="003F2679" w:rsidRDefault="0001798B" w:rsidP="00AE1CCE">
                      <w:pPr>
                        <w:jc w:val="center"/>
                        <w:rPr>
                          <w:color w:val="FFFFFF"/>
                          <w:sz w:val="14"/>
                          <w:szCs w:val="14"/>
                        </w:rPr>
                      </w:pPr>
                      <w:r>
                        <w:rPr>
                          <w:color w:val="FFFFFF"/>
                          <w:sz w:val="14"/>
                          <w:szCs w:val="14"/>
                        </w:rPr>
                        <w:t>J-1</w:t>
                      </w:r>
                    </w:p>
                  </w:txbxContent>
                </v:textbox>
                <o:callout v:ext="edit" minusx="t"/>
              </v:shape>
            </w:pict>
          </mc:Fallback>
        </mc:AlternateContent>
      </w:r>
      <w:r w:rsidRPr="00AE1CCE">
        <w:rPr>
          <w:noProof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 wp14:anchorId="1598B65C" wp14:editId="579F88CC">
                <wp:simplePos x="0" y="0"/>
                <wp:positionH relativeFrom="column">
                  <wp:posOffset>4906555</wp:posOffset>
                </wp:positionH>
                <wp:positionV relativeFrom="paragraph">
                  <wp:posOffset>14188</wp:posOffset>
                </wp:positionV>
                <wp:extent cx="302895" cy="314150"/>
                <wp:effectExtent l="0" t="0" r="1905" b="0"/>
                <wp:wrapNone/>
                <wp:docPr id="457" name="Ellipse 4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2895" cy="314150"/>
                        </a:xfrm>
                        <a:prstGeom prst="ellipse">
                          <a:avLst/>
                        </a:prstGeom>
                        <a:solidFill>
                          <a:srgbClr val="FFC83A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C041AE8" w14:textId="269DA6A1" w:rsidR="0001798B" w:rsidRDefault="0001798B" w:rsidP="00AE1CCE">
                            <w:pPr>
                              <w:jc w:val="center"/>
                              <w:rPr>
                                <w:color w:val="38444B"/>
                                <w:sz w:val="10"/>
                                <w:szCs w:val="8"/>
                              </w:rPr>
                            </w:pPr>
                            <w:r>
                              <w:rPr>
                                <w:color w:val="38444B"/>
                                <w:sz w:val="10"/>
                                <w:szCs w:val="8"/>
                              </w:rPr>
                              <w:t>11</w:t>
                            </w:r>
                            <w:r w:rsidRPr="00B9383C">
                              <w:rPr>
                                <w:color w:val="38444B"/>
                                <w:sz w:val="10"/>
                                <w:szCs w:val="8"/>
                              </w:rPr>
                              <w:t>h</w:t>
                            </w:r>
                            <w:r>
                              <w:rPr>
                                <w:color w:val="38444B"/>
                                <w:sz w:val="10"/>
                                <w:szCs w:val="8"/>
                              </w:rPr>
                              <w:t>0</w:t>
                            </w:r>
                            <w:r w:rsidRPr="00B9383C">
                              <w:rPr>
                                <w:color w:val="38444B"/>
                                <w:sz w:val="10"/>
                                <w:szCs w:val="8"/>
                              </w:rPr>
                              <w:t>5</w:t>
                            </w:r>
                          </w:p>
                          <w:p w14:paraId="090E475B" w14:textId="03D431DF" w:rsidR="0001798B" w:rsidRPr="00B9383C" w:rsidRDefault="0001798B" w:rsidP="00AE1CCE">
                            <w:pPr>
                              <w:jc w:val="center"/>
                              <w:rPr>
                                <w:color w:val="38444B"/>
                                <w:sz w:val="10"/>
                                <w:szCs w:val="8"/>
                              </w:rPr>
                            </w:pPr>
                            <w:r>
                              <w:rPr>
                                <w:color w:val="38444B"/>
                                <w:sz w:val="10"/>
                                <w:szCs w:val="8"/>
                              </w:rPr>
                              <w:t>13h05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598B65C" id="Ellipse 457" o:spid="_x0000_s1040" style="position:absolute;margin-left:386.35pt;margin-top:1.1pt;width:23.85pt;height:24.75pt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" fillcolor="#ffc83a" stroked="f" strokeweight="2pt">
                <v:textbox inset="0,0,0,0">
                  <w:txbxContent>
                    <w:p w14:paraId="7C041AE8" w14:textId="269DA6A1" w:rsidR="0001798B" w:rsidRDefault="0001798B" w:rsidP="00AE1CCE">
                      <w:pPr>
                        <w:jc w:val="center"/>
                        <w:rPr>
                          <w:color w:val="38444B"/>
                          <w:sz w:val="10"/>
                          <w:szCs w:val="8"/>
                        </w:rPr>
                      </w:pPr>
                      <w:r>
                        <w:rPr>
                          <w:color w:val="38444B"/>
                          <w:sz w:val="10"/>
                          <w:szCs w:val="8"/>
                        </w:rPr>
                        <w:t>11</w:t>
                      </w:r>
                      <w:r w:rsidRPr="00B9383C">
                        <w:rPr>
                          <w:color w:val="38444B"/>
                          <w:sz w:val="10"/>
                          <w:szCs w:val="8"/>
                        </w:rPr>
                        <w:t>h</w:t>
                      </w:r>
                      <w:r>
                        <w:rPr>
                          <w:color w:val="38444B"/>
                          <w:sz w:val="10"/>
                          <w:szCs w:val="8"/>
                        </w:rPr>
                        <w:t>0</w:t>
                      </w:r>
                      <w:r w:rsidRPr="00B9383C">
                        <w:rPr>
                          <w:color w:val="38444B"/>
                          <w:sz w:val="10"/>
                          <w:szCs w:val="8"/>
                        </w:rPr>
                        <w:t>5</w:t>
                      </w:r>
                    </w:p>
                    <w:p w14:paraId="090E475B" w14:textId="03D431DF" w:rsidR="0001798B" w:rsidRPr="00B9383C" w:rsidRDefault="0001798B" w:rsidP="00AE1CCE">
                      <w:pPr>
                        <w:jc w:val="center"/>
                        <w:rPr>
                          <w:color w:val="38444B"/>
                          <w:sz w:val="10"/>
                          <w:szCs w:val="8"/>
                        </w:rPr>
                      </w:pPr>
                      <w:r>
                        <w:rPr>
                          <w:color w:val="38444B"/>
                          <w:sz w:val="10"/>
                          <w:szCs w:val="8"/>
                        </w:rPr>
                        <w:t>13h05</w:t>
                      </w:r>
                    </w:p>
                  </w:txbxContent>
                </v:textbox>
              </v:oval>
            </w:pict>
          </mc:Fallback>
        </mc:AlternateContent>
      </w:r>
    </w:p>
    <w:p w14:paraId="05049485" w14:textId="475BA39E" w:rsidR="003F2679" w:rsidRDefault="003F2679" w:rsidP="004E0B1E">
      <w:pPr>
        <w:pStyle w:val="NormalWeb"/>
      </w:pPr>
    </w:p>
    <w:p w14:paraId="53A44FA8" w14:textId="25453548" w:rsidR="001C6937" w:rsidRDefault="001C6937" w:rsidP="004E0B1E">
      <w:r>
        <w:t>Les contrôles sont effectués les jours ouvrés : il n’y a pas de cashout et donc pas de contrôle cash les jours fériés et le vendredi saint (jour non travaillé pour les banques).</w:t>
      </w:r>
    </w:p>
    <w:p w14:paraId="60A7E534" w14:textId="77777777" w:rsidR="001C6937" w:rsidRDefault="001C6937" w:rsidP="004E0B1E"/>
    <w:p w14:paraId="55AC203A" w14:textId="6190BD2A" w:rsidR="004E0B1E" w:rsidRPr="004F7119" w:rsidRDefault="004E0B1E" w:rsidP="004E0B1E">
      <w:r w:rsidRPr="004F7119">
        <w:t xml:space="preserve">Les contrôles sont réalisés en trois temps : </w:t>
      </w:r>
    </w:p>
    <w:p w14:paraId="475D4150" w14:textId="77777777" w:rsidR="004E0B1E" w:rsidRPr="0025650F" w:rsidRDefault="004E0B1E" w:rsidP="00DC4AB5">
      <w:pPr>
        <w:pStyle w:val="Paragraphedeliste"/>
        <w:numPr>
          <w:ilvl w:val="0"/>
          <w:numId w:val="14"/>
        </w:numPr>
        <w:spacing w:before="120" w:after="120"/>
        <w:contextualSpacing w:val="0"/>
        <w:jc w:val="both"/>
        <w:rPr>
          <w:b/>
        </w:rPr>
      </w:pPr>
      <w:r w:rsidRPr="0025650F">
        <w:rPr>
          <w:b/>
        </w:rPr>
        <w:t>17h</w:t>
      </w:r>
      <w:r>
        <w:rPr>
          <w:b/>
        </w:rPr>
        <w:t>05</w:t>
      </w:r>
      <w:r w:rsidRPr="0025650F">
        <w:rPr>
          <w:b/>
        </w:rPr>
        <w:t xml:space="preserve"> pour les opérations réalisées depuis le dernier cashout :</w:t>
      </w:r>
    </w:p>
    <w:p w14:paraId="5F9F77A5" w14:textId="77777777" w:rsidR="004E0B1E" w:rsidRPr="004F7119" w:rsidRDefault="004E0B1E" w:rsidP="00DC4AB5">
      <w:pPr>
        <w:pStyle w:val="Paragraphedeliste"/>
        <w:numPr>
          <w:ilvl w:val="1"/>
          <w:numId w:val="14"/>
        </w:numPr>
        <w:spacing w:before="120" w:after="120"/>
        <w:contextualSpacing w:val="0"/>
        <w:jc w:val="both"/>
      </w:pPr>
      <w:r w:rsidRPr="004F7119">
        <w:t>A – Impayés imputables à MONEXT</w:t>
      </w:r>
    </w:p>
    <w:p w14:paraId="03BDF021" w14:textId="77777777" w:rsidR="004E0B1E" w:rsidRPr="004F7119" w:rsidRDefault="004E0B1E" w:rsidP="00DC4AB5">
      <w:pPr>
        <w:pStyle w:val="Paragraphedeliste"/>
        <w:numPr>
          <w:ilvl w:val="1"/>
          <w:numId w:val="14"/>
        </w:numPr>
        <w:spacing w:before="120" w:after="120"/>
        <w:contextualSpacing w:val="0"/>
        <w:jc w:val="both"/>
      </w:pPr>
      <w:r w:rsidRPr="004F7119">
        <w:t xml:space="preserve">B – Impayés </w:t>
      </w:r>
    </w:p>
    <w:p w14:paraId="28B1C6C8" w14:textId="77777777" w:rsidR="004E0B1E" w:rsidRPr="004F7119" w:rsidRDefault="004E0B1E" w:rsidP="00DC4AB5">
      <w:pPr>
        <w:pStyle w:val="Paragraphedeliste"/>
        <w:numPr>
          <w:ilvl w:val="1"/>
          <w:numId w:val="14"/>
        </w:numPr>
        <w:spacing w:before="120" w:after="120"/>
        <w:contextualSpacing w:val="0"/>
        <w:jc w:val="both"/>
      </w:pPr>
      <w:r w:rsidRPr="004F7119">
        <w:t xml:space="preserve">C – </w:t>
      </w:r>
      <w:r>
        <w:t>C</w:t>
      </w:r>
      <w:r w:rsidRPr="004F7119">
        <w:t xml:space="preserve">ouverture réglementaire  </w:t>
      </w:r>
    </w:p>
    <w:p w14:paraId="4723A140" w14:textId="77777777" w:rsidR="004E0B1E" w:rsidRDefault="004E0B1E" w:rsidP="00DC4AB5">
      <w:pPr>
        <w:pStyle w:val="Paragraphedeliste"/>
        <w:numPr>
          <w:ilvl w:val="1"/>
          <w:numId w:val="14"/>
        </w:numPr>
        <w:spacing w:before="120" w:after="120"/>
        <w:contextualSpacing w:val="0"/>
        <w:jc w:val="both"/>
      </w:pPr>
      <w:r w:rsidRPr="004F7119">
        <w:t>D – CP (compte de paiement) en fin de journée</w:t>
      </w:r>
    </w:p>
    <w:p w14:paraId="3CEDEFBD" w14:textId="12255320" w:rsidR="004E0B1E" w:rsidRDefault="004E0B1E" w:rsidP="00DC4AB5">
      <w:pPr>
        <w:pStyle w:val="Paragraphedeliste"/>
        <w:numPr>
          <w:ilvl w:val="1"/>
          <w:numId w:val="14"/>
        </w:numPr>
        <w:spacing w:before="120" w:after="120"/>
        <w:contextualSpacing w:val="0"/>
        <w:jc w:val="both"/>
      </w:pPr>
      <w:r>
        <w:t xml:space="preserve">E – Financement ARKEA </w:t>
      </w:r>
      <w:r w:rsidR="005D25AB">
        <w:t xml:space="preserve">pour les flux </w:t>
      </w:r>
      <w:r>
        <w:t>Visa / MasterCard</w:t>
      </w:r>
    </w:p>
    <w:p w14:paraId="0F12F72F" w14:textId="77777777" w:rsidR="004E0B1E" w:rsidRPr="004F7119" w:rsidRDefault="004E0B1E" w:rsidP="00DC4AB5">
      <w:pPr>
        <w:pStyle w:val="Paragraphedeliste"/>
        <w:numPr>
          <w:ilvl w:val="1"/>
          <w:numId w:val="14"/>
        </w:numPr>
        <w:spacing w:before="120" w:after="120"/>
        <w:contextualSpacing w:val="0"/>
        <w:jc w:val="both"/>
      </w:pPr>
      <w:r>
        <w:t>G – Commissions – Visa / Mastercard</w:t>
      </w:r>
    </w:p>
    <w:p w14:paraId="65A19186" w14:textId="25801815" w:rsidR="004E0B1E" w:rsidRPr="0025650F" w:rsidRDefault="004E0B1E" w:rsidP="00DC4AB5">
      <w:pPr>
        <w:pStyle w:val="Paragraphedeliste"/>
        <w:numPr>
          <w:ilvl w:val="0"/>
          <w:numId w:val="14"/>
        </w:numPr>
        <w:spacing w:before="120" w:after="120"/>
        <w:contextualSpacing w:val="0"/>
        <w:jc w:val="both"/>
        <w:rPr>
          <w:b/>
        </w:rPr>
      </w:pPr>
      <w:r>
        <w:rPr>
          <w:b/>
        </w:rPr>
        <w:t xml:space="preserve">08h45 </w:t>
      </w:r>
      <w:r w:rsidRPr="0025650F">
        <w:rPr>
          <w:b/>
        </w:rPr>
        <w:t>pour valider la sortie de cash :</w:t>
      </w:r>
    </w:p>
    <w:p w14:paraId="529F58C3" w14:textId="015AD1B1" w:rsidR="005D25AB" w:rsidRDefault="005D25AB" w:rsidP="00DC4AB5">
      <w:pPr>
        <w:pStyle w:val="Paragraphedeliste"/>
        <w:numPr>
          <w:ilvl w:val="1"/>
          <w:numId w:val="14"/>
        </w:numPr>
        <w:spacing w:before="120" w:after="120"/>
        <w:contextualSpacing w:val="0"/>
        <w:jc w:val="both"/>
      </w:pPr>
      <w:r>
        <w:t xml:space="preserve">K – </w:t>
      </w:r>
      <w:r w:rsidR="009E00C0">
        <w:t>Financement BNPP – VISA &amp; Mastercard</w:t>
      </w:r>
    </w:p>
    <w:p w14:paraId="0258BE84" w14:textId="77777777" w:rsidR="004E0B1E" w:rsidRPr="004F7119" w:rsidRDefault="004E0B1E" w:rsidP="00DC4AB5">
      <w:pPr>
        <w:pStyle w:val="Paragraphedeliste"/>
        <w:numPr>
          <w:ilvl w:val="1"/>
          <w:numId w:val="14"/>
        </w:numPr>
        <w:spacing w:before="120" w:after="120"/>
        <w:contextualSpacing w:val="0"/>
        <w:jc w:val="both"/>
      </w:pPr>
      <w:r w:rsidRPr="004F7119">
        <w:t>E – Financement ARKEA</w:t>
      </w:r>
      <w:r>
        <w:t xml:space="preserve"> - CB</w:t>
      </w:r>
      <w:r w:rsidRPr="004F7119">
        <w:t xml:space="preserve"> </w:t>
      </w:r>
    </w:p>
    <w:p w14:paraId="21917298" w14:textId="77777777" w:rsidR="004E0B1E" w:rsidRPr="004F7119" w:rsidRDefault="004E0B1E" w:rsidP="00DC4AB5">
      <w:pPr>
        <w:pStyle w:val="Paragraphedeliste"/>
        <w:numPr>
          <w:ilvl w:val="1"/>
          <w:numId w:val="14"/>
        </w:numPr>
        <w:spacing w:before="120" w:after="120"/>
        <w:contextualSpacing w:val="0"/>
        <w:jc w:val="both"/>
      </w:pPr>
      <w:r w:rsidRPr="004F7119">
        <w:t>F – Virement</w:t>
      </w:r>
      <w:r>
        <w:t>s</w:t>
      </w:r>
      <w:r w:rsidRPr="004F7119">
        <w:t xml:space="preserve"> </w:t>
      </w:r>
      <w:r>
        <w:t>e</w:t>
      </w:r>
      <w:r w:rsidRPr="004F7119">
        <w:t>ntrant</w:t>
      </w:r>
      <w:r>
        <w:t>s</w:t>
      </w:r>
      <w:r w:rsidRPr="004F7119">
        <w:t xml:space="preserve"> </w:t>
      </w:r>
    </w:p>
    <w:p w14:paraId="63E6043D" w14:textId="77777777" w:rsidR="004E0B1E" w:rsidRDefault="004E0B1E" w:rsidP="00DC4AB5">
      <w:pPr>
        <w:pStyle w:val="Paragraphedeliste"/>
        <w:numPr>
          <w:ilvl w:val="1"/>
          <w:numId w:val="14"/>
        </w:numPr>
        <w:spacing w:before="120" w:after="120"/>
        <w:contextualSpacing w:val="0"/>
        <w:jc w:val="both"/>
      </w:pPr>
      <w:r w:rsidRPr="004F7119">
        <w:t>G – Commissions</w:t>
      </w:r>
    </w:p>
    <w:p w14:paraId="4E46C19F" w14:textId="77777777" w:rsidR="007A6CAB" w:rsidRDefault="007A6CAB" w:rsidP="00DC4AB5">
      <w:pPr>
        <w:pStyle w:val="Paragraphedeliste"/>
        <w:numPr>
          <w:ilvl w:val="1"/>
          <w:numId w:val="14"/>
        </w:numPr>
        <w:spacing w:before="120" w:after="120"/>
        <w:contextualSpacing w:val="0"/>
        <w:jc w:val="both"/>
      </w:pPr>
      <w:r>
        <w:t>L – Contrôles commissions sur transactions prélevées sur compte de fonctionnement</w:t>
      </w:r>
    </w:p>
    <w:p w14:paraId="535E6678" w14:textId="68740D2E" w:rsidR="001C6937" w:rsidRPr="001C6937" w:rsidRDefault="001C6937" w:rsidP="001C6937">
      <w:pPr>
        <w:spacing w:before="120" w:after="120"/>
        <w:ind w:left="1418"/>
        <w:jc w:val="both"/>
        <w:rPr>
          <w:color w:val="FF0000"/>
        </w:rPr>
      </w:pPr>
      <w:r w:rsidRPr="001C6937">
        <w:rPr>
          <w:color w:val="FF0000"/>
        </w:rPr>
        <w:t xml:space="preserve">Fonctionnalité </w:t>
      </w:r>
      <w:r>
        <w:rPr>
          <w:color w:val="FF0000"/>
        </w:rPr>
        <w:t>en cours de recette</w:t>
      </w:r>
    </w:p>
    <w:p w14:paraId="10A70005" w14:textId="77777777" w:rsidR="007A6CAB" w:rsidRDefault="007A6CAB" w:rsidP="00DC4AB5">
      <w:pPr>
        <w:pStyle w:val="Paragraphedeliste"/>
        <w:numPr>
          <w:ilvl w:val="1"/>
          <w:numId w:val="14"/>
        </w:numPr>
        <w:spacing w:before="120" w:after="120"/>
        <w:contextualSpacing w:val="0"/>
        <w:jc w:val="both"/>
      </w:pPr>
      <w:r>
        <w:t>M – Contrôle frais de rejets  prélevés sur compte de fonctionnement</w:t>
      </w:r>
    </w:p>
    <w:p w14:paraId="0AA79555" w14:textId="246127DC" w:rsidR="001C6937" w:rsidRPr="001C6937" w:rsidRDefault="001C6937" w:rsidP="001C6937">
      <w:pPr>
        <w:pStyle w:val="Paragraphedeliste"/>
        <w:spacing w:before="120" w:after="120"/>
        <w:ind w:left="1418" w:hanging="2"/>
        <w:jc w:val="both"/>
        <w:rPr>
          <w:color w:val="FF0000"/>
        </w:rPr>
      </w:pPr>
      <w:r w:rsidRPr="001C6937">
        <w:rPr>
          <w:color w:val="FF0000"/>
        </w:rPr>
        <w:t xml:space="preserve">Fonctionnalité </w:t>
      </w:r>
      <w:r>
        <w:rPr>
          <w:color w:val="FF0000"/>
        </w:rPr>
        <w:t>en cours de recette</w:t>
      </w:r>
    </w:p>
    <w:p w14:paraId="0F04FC21" w14:textId="11DEC226" w:rsidR="00E1042B" w:rsidRDefault="00E1042B" w:rsidP="00DC4AB5">
      <w:pPr>
        <w:pStyle w:val="Paragraphedeliste"/>
        <w:numPr>
          <w:ilvl w:val="1"/>
          <w:numId w:val="14"/>
        </w:numPr>
        <w:spacing w:before="120" w:after="120"/>
        <w:contextualSpacing w:val="0"/>
        <w:jc w:val="both"/>
      </w:pPr>
      <w:r w:rsidRPr="00EF2046">
        <w:t xml:space="preserve">N – Contrôles </w:t>
      </w:r>
      <w:r w:rsidR="00EF2046">
        <w:t>des ordres de virements manuels</w:t>
      </w:r>
    </w:p>
    <w:p w14:paraId="268DC417" w14:textId="33CFF44C" w:rsidR="00EF2046" w:rsidRPr="001C6937" w:rsidRDefault="00EF2046" w:rsidP="001C6937">
      <w:pPr>
        <w:spacing w:before="120" w:after="120"/>
        <w:ind w:left="1418" w:hanging="2"/>
        <w:jc w:val="both"/>
        <w:rPr>
          <w:color w:val="FF0000"/>
        </w:rPr>
      </w:pPr>
      <w:r w:rsidRPr="001C6937">
        <w:rPr>
          <w:color w:val="FF0000"/>
        </w:rPr>
        <w:t>Fonctionnalité cashout multi IBAN pour un même commerçant en cours de développement</w:t>
      </w:r>
    </w:p>
    <w:p w14:paraId="655D8462" w14:textId="28D65865" w:rsidR="005D25AB" w:rsidRPr="0025650F" w:rsidRDefault="005D25AB" w:rsidP="00DC4AB5">
      <w:pPr>
        <w:pStyle w:val="Paragraphedeliste"/>
        <w:numPr>
          <w:ilvl w:val="0"/>
          <w:numId w:val="14"/>
        </w:numPr>
        <w:spacing w:before="120" w:after="120"/>
        <w:contextualSpacing w:val="0"/>
        <w:jc w:val="both"/>
        <w:rPr>
          <w:b/>
        </w:rPr>
      </w:pPr>
      <w:r>
        <w:rPr>
          <w:b/>
        </w:rPr>
        <w:t>0</w:t>
      </w:r>
      <w:r w:rsidRPr="0025650F">
        <w:rPr>
          <w:b/>
        </w:rPr>
        <w:t>9h</w:t>
      </w:r>
      <w:r>
        <w:rPr>
          <w:b/>
        </w:rPr>
        <w:t xml:space="preserve">05 </w:t>
      </w:r>
      <w:r w:rsidRPr="0025650F">
        <w:rPr>
          <w:b/>
        </w:rPr>
        <w:t>pour valider la sortie de cash :</w:t>
      </w:r>
    </w:p>
    <w:p w14:paraId="0A3D92E5" w14:textId="77777777" w:rsidR="004E0B1E" w:rsidRDefault="004E0B1E" w:rsidP="00DC4AB5">
      <w:pPr>
        <w:pStyle w:val="Paragraphedeliste"/>
        <w:numPr>
          <w:ilvl w:val="1"/>
          <w:numId w:val="14"/>
        </w:numPr>
        <w:spacing w:before="120" w:after="120"/>
        <w:contextualSpacing w:val="0"/>
        <w:jc w:val="both"/>
      </w:pPr>
      <w:r w:rsidRPr="004F7119">
        <w:t>H – CP avant vacation financière</w:t>
      </w:r>
    </w:p>
    <w:p w14:paraId="10A0F1FB" w14:textId="096FEA67" w:rsidR="005D25AB" w:rsidRPr="0025650F" w:rsidRDefault="005D25AB" w:rsidP="00DC4AB5">
      <w:pPr>
        <w:pStyle w:val="Paragraphedeliste"/>
        <w:numPr>
          <w:ilvl w:val="0"/>
          <w:numId w:val="14"/>
        </w:numPr>
        <w:spacing w:before="120" w:after="120"/>
        <w:contextualSpacing w:val="0"/>
        <w:jc w:val="both"/>
        <w:rPr>
          <w:b/>
        </w:rPr>
      </w:pPr>
      <w:r>
        <w:rPr>
          <w:b/>
        </w:rPr>
        <w:t>09h10</w:t>
      </w:r>
      <w:r w:rsidRPr="0025650F">
        <w:rPr>
          <w:b/>
        </w:rPr>
        <w:t xml:space="preserve"> pour valider la sortie de cash :</w:t>
      </w:r>
    </w:p>
    <w:p w14:paraId="773922E5" w14:textId="77777777" w:rsidR="004E0B1E" w:rsidRPr="004F7119" w:rsidRDefault="004E0B1E" w:rsidP="00DC4AB5">
      <w:pPr>
        <w:pStyle w:val="Paragraphedeliste"/>
        <w:numPr>
          <w:ilvl w:val="1"/>
          <w:numId w:val="14"/>
        </w:numPr>
        <w:spacing w:before="120" w:after="120"/>
        <w:contextualSpacing w:val="0"/>
        <w:jc w:val="both"/>
      </w:pPr>
      <w:r w:rsidRPr="004F7119">
        <w:t>I – Virement</w:t>
      </w:r>
      <w:r>
        <w:t>s</w:t>
      </w:r>
      <w:r w:rsidRPr="004F7119">
        <w:t xml:space="preserve"> Externe</w:t>
      </w:r>
      <w:r>
        <w:t>s</w:t>
      </w:r>
    </w:p>
    <w:p w14:paraId="65FCA4DF" w14:textId="77777777" w:rsidR="004E0B1E" w:rsidRPr="0025650F" w:rsidRDefault="004E0B1E" w:rsidP="00DC4AB5">
      <w:pPr>
        <w:pStyle w:val="Paragraphedeliste"/>
        <w:numPr>
          <w:ilvl w:val="0"/>
          <w:numId w:val="14"/>
        </w:numPr>
        <w:spacing w:before="120" w:after="120"/>
        <w:contextualSpacing w:val="0"/>
        <w:jc w:val="both"/>
        <w:rPr>
          <w:b/>
        </w:rPr>
      </w:pPr>
      <w:r w:rsidRPr="0025650F">
        <w:rPr>
          <w:b/>
        </w:rPr>
        <w:t>1</w:t>
      </w:r>
      <w:r>
        <w:rPr>
          <w:b/>
        </w:rPr>
        <w:t>1</w:t>
      </w:r>
      <w:r w:rsidRPr="0025650F">
        <w:rPr>
          <w:b/>
        </w:rPr>
        <w:t>h</w:t>
      </w:r>
      <w:r>
        <w:rPr>
          <w:b/>
        </w:rPr>
        <w:t>05 &amp; 13h05</w:t>
      </w:r>
      <w:r w:rsidRPr="0025650F">
        <w:rPr>
          <w:b/>
        </w:rPr>
        <w:t xml:space="preserve"> après vacation financière (cashout) :</w:t>
      </w:r>
    </w:p>
    <w:p w14:paraId="284DFE9E" w14:textId="77777777" w:rsidR="004E0B1E" w:rsidRPr="004F7119" w:rsidRDefault="004E0B1E" w:rsidP="00DC4AB5">
      <w:pPr>
        <w:pStyle w:val="Paragraphedeliste"/>
        <w:numPr>
          <w:ilvl w:val="1"/>
          <w:numId w:val="14"/>
        </w:numPr>
        <w:spacing w:before="120" w:after="120"/>
        <w:contextualSpacing w:val="0"/>
        <w:jc w:val="both"/>
      </w:pPr>
      <w:r w:rsidRPr="004F7119">
        <w:t>J – Positions bancaires post cashout.</w:t>
      </w:r>
    </w:p>
    <w:p w14:paraId="532DB3B0" w14:textId="77777777" w:rsidR="004E0B1E" w:rsidRPr="004F7119" w:rsidRDefault="004E0B1E" w:rsidP="004E0B1E"/>
    <w:p w14:paraId="1B533AEF" w14:textId="77777777" w:rsidR="004E0B1E" w:rsidRDefault="004E0B1E" w:rsidP="004E0B1E">
      <w:r w:rsidRPr="004F7119">
        <w:t xml:space="preserve">La validation des contrôles se fait dans </w:t>
      </w:r>
      <w:proofErr w:type="spellStart"/>
      <w:r w:rsidRPr="004F7119">
        <w:t>Kibana</w:t>
      </w:r>
      <w:proofErr w:type="spellEnd"/>
      <w:r w:rsidRPr="004F7119">
        <w:t xml:space="preserve"> et la validation du cashout dans </w:t>
      </w:r>
      <w:proofErr w:type="spellStart"/>
      <w:r w:rsidRPr="004F7119">
        <w:t>Camunda</w:t>
      </w:r>
      <w:proofErr w:type="spellEnd"/>
    </w:p>
    <w:p w14:paraId="13BE48A3" w14:textId="087F4035" w:rsidR="00C6191A" w:rsidRDefault="00C6191A" w:rsidP="000D08B2">
      <w:pPr>
        <w:pStyle w:val="Titre2"/>
      </w:pPr>
      <w:bookmarkStart w:id="32" w:name="_Toc70667994"/>
      <w:bookmarkStart w:id="33" w:name="_Toc72413064"/>
      <w:r>
        <w:t>Formalisation des contrôles</w:t>
      </w:r>
      <w:bookmarkEnd w:id="32"/>
      <w:bookmarkEnd w:id="33"/>
    </w:p>
    <w:p w14:paraId="43135513" w14:textId="56A5A16C" w:rsidR="00C6191A" w:rsidRDefault="00C6191A" w:rsidP="00C6191A">
      <w:r>
        <w:t>L’écran de synthèse de chaque contrôle est copié dans un fichier Excel recensant tous les contrôles quotidiens effectués avant la validation du cashout.</w:t>
      </w:r>
    </w:p>
    <w:p w14:paraId="2B2E937D" w14:textId="36860FEB" w:rsidR="00C6191A" w:rsidRDefault="00C6191A" w:rsidP="00C6191A">
      <w:r>
        <w:t>Ce fichier permet de suivre et de justifier la validation du cashout malgré des contrôles KO.</w:t>
      </w:r>
    </w:p>
    <w:p w14:paraId="6E9C62E7" w14:textId="77777777" w:rsidR="005F6CBC" w:rsidRDefault="005F6CBC" w:rsidP="00C6191A"/>
    <w:p w14:paraId="008B3AAC" w14:textId="77777777" w:rsidR="005F6CBC" w:rsidRDefault="005F6CBC" w:rsidP="00C6191A"/>
    <w:p w14:paraId="501D7EAA" w14:textId="77777777" w:rsidR="00C6191A" w:rsidRPr="00C6191A" w:rsidRDefault="00C6191A" w:rsidP="00C6191A"/>
    <w:p w14:paraId="16B05291" w14:textId="77777777" w:rsidR="007A6CAB" w:rsidRDefault="007A6CAB">
      <w:pPr>
        <w:spacing w:after="0"/>
        <w:rPr>
          <w:rFonts w:cs="Arial"/>
          <w:b/>
          <w:bCs/>
          <w:color w:val="38444B"/>
          <w:sz w:val="32"/>
          <w:szCs w:val="20"/>
        </w:rPr>
      </w:pPr>
      <w:bookmarkStart w:id="34" w:name="_Toc64386101"/>
      <w:bookmarkStart w:id="35" w:name="_Toc70667995"/>
      <w:bookmarkStart w:id="36" w:name="_Toc291861416"/>
      <w:bookmarkEnd w:id="21"/>
      <w:bookmarkEnd w:id="22"/>
      <w:bookmarkEnd w:id="23"/>
      <w:bookmarkEnd w:id="24"/>
      <w:bookmarkEnd w:id="25"/>
      <w:bookmarkEnd w:id="26"/>
      <w:r>
        <w:br w:type="page"/>
      </w:r>
    </w:p>
    <w:p w14:paraId="0DBAA362" w14:textId="401F9552" w:rsidR="004E0B1E" w:rsidRPr="004F7119" w:rsidRDefault="004E0B1E" w:rsidP="004E0B1E">
      <w:pPr>
        <w:pStyle w:val="Titre1"/>
        <w:spacing w:before="120"/>
        <w:jc w:val="both"/>
      </w:pPr>
      <w:bookmarkStart w:id="37" w:name="_Toc72413065"/>
      <w:r w:rsidRPr="004F7119">
        <w:t>Les contrôles cash</w:t>
      </w:r>
      <w:bookmarkEnd w:id="34"/>
      <w:bookmarkEnd w:id="35"/>
      <w:bookmarkEnd w:id="37"/>
    </w:p>
    <w:p w14:paraId="4C1AAE88" w14:textId="77777777" w:rsidR="004E0B1E" w:rsidRPr="004F7119" w:rsidRDefault="004E0B1E" w:rsidP="000D08B2">
      <w:pPr>
        <w:pStyle w:val="Titre2"/>
      </w:pPr>
      <w:bookmarkStart w:id="38" w:name="_Toc64386102"/>
      <w:bookmarkStart w:id="39" w:name="_Toc70667996"/>
      <w:bookmarkStart w:id="40" w:name="_Toc72413066"/>
      <w:r w:rsidRPr="004F7119">
        <w:t xml:space="preserve">Se </w:t>
      </w:r>
      <w:r w:rsidRPr="007065EE">
        <w:t>connecter</w:t>
      </w:r>
      <w:r w:rsidRPr="004F7119">
        <w:t xml:space="preserve"> à </w:t>
      </w:r>
      <w:proofErr w:type="spellStart"/>
      <w:r w:rsidRPr="004F7119">
        <w:t>Kibana</w:t>
      </w:r>
      <w:bookmarkEnd w:id="38"/>
      <w:bookmarkEnd w:id="39"/>
      <w:bookmarkEnd w:id="40"/>
      <w:proofErr w:type="spellEnd"/>
    </w:p>
    <w:p w14:paraId="36A67FA2" w14:textId="54363F19" w:rsidR="004E0B1E" w:rsidRDefault="004E0B1E" w:rsidP="004E0B1E">
      <w:pPr>
        <w:pStyle w:val="Corpsdetexte"/>
      </w:pPr>
      <w:r w:rsidRPr="004F7119">
        <w:t xml:space="preserve">Pour effectuer les opérations de contrôle cash, il faut se connecter à </w:t>
      </w:r>
      <w:proofErr w:type="spellStart"/>
      <w:r w:rsidR="007A6CAB">
        <w:t>Kibana</w:t>
      </w:r>
      <w:proofErr w:type="spellEnd"/>
      <w:r w:rsidRPr="004F7119">
        <w:t xml:space="preserve"> en suivant le lien suivant :</w:t>
      </w:r>
    </w:p>
    <w:p w14:paraId="2C7B36BB" w14:textId="77777777" w:rsidR="004E0B1E" w:rsidRPr="004F7119" w:rsidRDefault="0001798B" w:rsidP="004E0B1E">
      <w:pPr>
        <w:pStyle w:val="Corpsdetexte"/>
      </w:pPr>
      <w:hyperlink r:id="rId13" w:history="1">
        <w:r w:rsidR="004E0B1E" w:rsidRPr="00467DCB">
          <w:rPr>
            <w:rStyle w:val="Lienhypertexte"/>
            <w:rFonts w:ascii="Calibri" w:hAnsi="Calibri"/>
            <w:sz w:val="18"/>
            <w:szCs w:val="20"/>
          </w:rPr>
          <w:t>https://vpc-elk-cl-aws-euw-01-prod-ke3fluqsx74sb5xofnbiqresyq.eu-west-3.es.amazonaws.com/_plugin/kibana/app/kibana</w:t>
        </w:r>
      </w:hyperlink>
    </w:p>
    <w:p w14:paraId="0DEF6559" w14:textId="495A82A1" w:rsidR="004E0B1E" w:rsidRDefault="00EF2046" w:rsidP="00EF2046">
      <w:pPr>
        <w:pStyle w:val="Corpsdetexte"/>
      </w:pPr>
      <w:r>
        <w:t xml:space="preserve">Les accès en production aux consoles </w:t>
      </w:r>
      <w:proofErr w:type="spellStart"/>
      <w:r>
        <w:t>Kibana</w:t>
      </w:r>
      <w:proofErr w:type="spellEnd"/>
      <w:r>
        <w:t xml:space="preserve"> et </w:t>
      </w:r>
      <w:proofErr w:type="spellStart"/>
      <w:r>
        <w:t>Camunda</w:t>
      </w:r>
      <w:proofErr w:type="spellEnd"/>
      <w:r>
        <w:t xml:space="preserve"> sont à demander à l’équipe Service de Paiement.</w:t>
      </w:r>
    </w:p>
    <w:p w14:paraId="34670A2D" w14:textId="77777777" w:rsidR="00EF2046" w:rsidRPr="004F7119" w:rsidRDefault="00EF2046" w:rsidP="004E0B1E"/>
    <w:p w14:paraId="340FD0C3" w14:textId="77777777" w:rsidR="004E0B1E" w:rsidRPr="004F7119" w:rsidRDefault="004E0B1E" w:rsidP="004E0B1E">
      <w:r w:rsidRPr="004F7119">
        <w:t>La page suivante s’affiche :</w:t>
      </w:r>
    </w:p>
    <w:p w14:paraId="5DC8A2FA" w14:textId="130155A3" w:rsidR="004E0B1E" w:rsidRPr="004F7119" w:rsidRDefault="006A10E8" w:rsidP="004E0B1E">
      <w:pPr>
        <w:pStyle w:val="Corpsdetexte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 wp14:anchorId="2EA31449" wp14:editId="066C22E9">
                <wp:simplePos x="0" y="0"/>
                <wp:positionH relativeFrom="column">
                  <wp:posOffset>845049</wp:posOffset>
                </wp:positionH>
                <wp:positionV relativeFrom="paragraph">
                  <wp:posOffset>729050</wp:posOffset>
                </wp:positionV>
                <wp:extent cx="732155" cy="478790"/>
                <wp:effectExtent l="571500" t="0" r="0" b="0"/>
                <wp:wrapNone/>
                <wp:docPr id="478" name="Légende sans bordure 1 4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2155" cy="478790"/>
                        </a:xfrm>
                        <a:prstGeom prst="callout1">
                          <a:avLst>
                            <a:gd name="adj1" fmla="val 48279"/>
                            <a:gd name="adj2" fmla="val -7586"/>
                            <a:gd name="adj3" fmla="val 14138"/>
                            <a:gd name="adj4" fmla="val -77395"/>
                          </a:avLst>
                        </a:prstGeom>
                        <a:noFill/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E720207" w14:textId="0DAB504A" w:rsidR="0001798B" w:rsidRDefault="0001798B" w:rsidP="006A10E8">
                            <w:pPr>
                              <w:jc w:val="center"/>
                              <w:rPr>
                                <w:color w:val="FFFFFF"/>
                                <w:sz w:val="14"/>
                                <w:szCs w:val="14"/>
                              </w:rPr>
                            </w:pPr>
                            <w:r w:rsidRPr="006A10E8">
                              <w:rPr>
                                <w:color w:val="FFFFFF"/>
                                <w:sz w:val="14"/>
                                <w:szCs w:val="14"/>
                              </w:rPr>
                              <w:t>Cli</w:t>
                            </w:r>
                            <w:r>
                              <w:rPr>
                                <w:color w:val="FFFFFF"/>
                                <w:sz w:val="14"/>
                                <w:szCs w:val="14"/>
                              </w:rPr>
                              <w:t xml:space="preserve">quez sur le Dashboard </w:t>
                            </w:r>
                          </w:p>
                          <w:p w14:paraId="2BC300C5" w14:textId="15B90157" w:rsidR="0001798B" w:rsidRPr="006A10E8" w:rsidRDefault="0001798B" w:rsidP="006A10E8">
                            <w:pPr>
                              <w:jc w:val="center"/>
                              <w:rPr>
                                <w:color w:val="FFFFFF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5751356" wp14:editId="6A35890E">
                                  <wp:extent cx="139700" cy="146685"/>
                                  <wp:effectExtent l="19050" t="19050" r="12700" b="24765"/>
                                  <wp:docPr id="467" name="Image 467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Image 8"/>
                                          <pic:cNvPicPr/>
                                        </pic:nvPicPr>
                                        <pic:blipFill>
                                          <a:blip r:embed="rId1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39700" cy="14668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12700">
                                            <a:solidFill>
                                              <a:srgbClr val="FFC83A"/>
                                            </a:solidFill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A31449" id="Légende sans bordure 1 478" o:spid="_x0000_s1041" type="#_x0000_t41" style="position:absolute;left:0;text-align:left;margin-left:66.55pt;margin-top:57.4pt;width:57.65pt;height:37.7pt;z-index:2518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" adj="-16717,3054,-1639,10428" filled="f" strokecolor="#ffc83a" strokeweight="1pt">
                <v:textbox inset="0,0,0,0">
                  <w:txbxContent>
                    <w:p w14:paraId="3E720207" w14:textId="0DAB504A" w:rsidR="0001798B" w:rsidRDefault="0001798B" w:rsidP="006A10E8">
                      <w:pPr>
                        <w:jc w:val="center"/>
                        <w:rPr>
                          <w:color w:val="FFFFFF"/>
                          <w:sz w:val="14"/>
                          <w:szCs w:val="14"/>
                        </w:rPr>
                      </w:pPr>
                      <w:r w:rsidRPr="006A10E8">
                        <w:rPr>
                          <w:color w:val="FFFFFF"/>
                          <w:sz w:val="14"/>
                          <w:szCs w:val="14"/>
                        </w:rPr>
                        <w:t>Cli</w:t>
                      </w:r>
                      <w:r>
                        <w:rPr>
                          <w:color w:val="FFFFFF"/>
                          <w:sz w:val="14"/>
                          <w:szCs w:val="14"/>
                        </w:rPr>
                        <w:t xml:space="preserve">quez sur le Dashboard </w:t>
                      </w:r>
                    </w:p>
                    <w:p w14:paraId="2BC300C5" w14:textId="15B90157" w:rsidR="0001798B" w:rsidRPr="006A10E8" w:rsidRDefault="0001798B" w:rsidP="006A10E8">
                      <w:pPr>
                        <w:jc w:val="center"/>
                        <w:rPr>
                          <w:color w:val="FFFFFF"/>
                          <w:sz w:val="14"/>
                          <w:szCs w:val="14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75751356" wp14:editId="6A35890E">
                            <wp:extent cx="139700" cy="146685"/>
                            <wp:effectExtent l="19050" t="19050" r="12700" b="24765"/>
                            <wp:docPr id="467" name="Image 467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8" name="Image 8"/>
                                    <pic:cNvPicPr/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39700" cy="14668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12700">
                                      <a:solidFill>
                                        <a:srgbClr val="FFC83A"/>
                                      </a:solidFill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4E0B1E" w:rsidRPr="004F7119">
        <w:rPr>
          <w:noProof/>
        </w:rPr>
        <w:drawing>
          <wp:inline distT="0" distB="0" distL="0" distR="0" wp14:anchorId="70551A21" wp14:editId="353F00F1">
            <wp:extent cx="5760720" cy="3146425"/>
            <wp:effectExtent l="0" t="0" r="0" b="0"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46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213E5D" w14:textId="77777777" w:rsidR="004E0B1E" w:rsidRPr="004F7119" w:rsidRDefault="004E0B1E" w:rsidP="004E0B1E">
      <w:pPr>
        <w:pStyle w:val="Corpsdetexte"/>
      </w:pPr>
    </w:p>
    <w:p w14:paraId="6700C30C" w14:textId="77777777" w:rsidR="006A10E8" w:rsidRDefault="006A10E8" w:rsidP="004E0B1E"/>
    <w:p w14:paraId="1762650E" w14:textId="335B618E" w:rsidR="004E0B1E" w:rsidRDefault="004E0B1E" w:rsidP="004E0B1E">
      <w:r w:rsidRPr="004F7119">
        <w:t xml:space="preserve">Le tableau de bord apparaît en liste. Il est alors possible de sélectionner un </w:t>
      </w:r>
      <w:proofErr w:type="spellStart"/>
      <w:r w:rsidRPr="004F7119">
        <w:t>reporting</w:t>
      </w:r>
      <w:proofErr w:type="spellEnd"/>
      <w:r w:rsidRPr="004F7119">
        <w:t xml:space="preserve"> ou un contrôle spécifique que vous souhaitez consulter</w:t>
      </w:r>
      <w:r w:rsidR="006A10E8">
        <w:t>.</w:t>
      </w:r>
    </w:p>
    <w:p w14:paraId="04EC8947" w14:textId="015B269D" w:rsidR="0052335F" w:rsidRDefault="0052335F" w:rsidP="004E0B1E">
      <w:r>
        <w:t>Il est possible de consulter tous les contrôles relatifs au cashout du jour en sélectionnant « Général – Contrôles ».</w:t>
      </w:r>
    </w:p>
    <w:p w14:paraId="718D1558" w14:textId="77777777" w:rsidR="00EE5650" w:rsidRDefault="00EE5650" w:rsidP="004E0B1E"/>
    <w:p w14:paraId="22D7DDEA" w14:textId="468D0C8C" w:rsidR="00B07D43" w:rsidRPr="002273EB" w:rsidRDefault="008F7198" w:rsidP="004E0B1E">
      <w:pPr>
        <w:rPr>
          <w:b/>
        </w:rPr>
      </w:pPr>
      <w:r w:rsidRPr="002273EB">
        <w:rPr>
          <w:b/>
        </w:rPr>
        <w:t>Note : pour le cashout du lundi</w:t>
      </w:r>
      <w:r w:rsidR="00B07D43" w:rsidRPr="002273EB">
        <w:rPr>
          <w:b/>
        </w:rPr>
        <w:t xml:space="preserve">, il faut aller chercher les contrôles </w:t>
      </w:r>
      <w:r w:rsidR="002273EB" w:rsidRPr="002273EB">
        <w:rPr>
          <w:b/>
        </w:rPr>
        <w:t xml:space="preserve">E &amp; G </w:t>
      </w:r>
      <w:r w:rsidR="00B07D43" w:rsidRPr="002273EB">
        <w:rPr>
          <w:b/>
        </w:rPr>
        <w:t>relatifs aux flux VISA &amp; Mastercard traités le vendredi</w:t>
      </w:r>
      <w:r w:rsidR="002273EB">
        <w:rPr>
          <w:b/>
        </w:rPr>
        <w:t xml:space="preserve"> et </w:t>
      </w:r>
      <w:r w:rsidR="002273EB" w:rsidRPr="002273EB">
        <w:rPr>
          <w:b/>
        </w:rPr>
        <w:t>le samedi afin de pouvoir reconstituer le cashout du contrôle I</w:t>
      </w:r>
      <w:r w:rsidR="00B07D43" w:rsidRPr="002273EB">
        <w:rPr>
          <w:b/>
        </w:rPr>
        <w:t>.</w:t>
      </w:r>
      <w:r w:rsidR="002273EB">
        <w:rPr>
          <w:b/>
        </w:rPr>
        <w:t xml:space="preserve"> Voir les modalités de recherches (date à modifier) dans le point 2.2.</w:t>
      </w:r>
    </w:p>
    <w:p w14:paraId="4C78B3F3" w14:textId="77777777" w:rsidR="00EE5650" w:rsidRDefault="00EE5650" w:rsidP="004E0B1E"/>
    <w:p w14:paraId="48130AB9" w14:textId="6F250934" w:rsidR="006A10E8" w:rsidRDefault="006A10E8" w:rsidP="004E0B1E">
      <w:r>
        <w:rPr>
          <w:noProof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 wp14:anchorId="58D473AC" wp14:editId="0E7D5AB8">
                <wp:simplePos x="0" y="0"/>
                <wp:positionH relativeFrom="column">
                  <wp:posOffset>805780</wp:posOffset>
                </wp:positionH>
                <wp:positionV relativeFrom="paragraph">
                  <wp:posOffset>2042016</wp:posOffset>
                </wp:positionV>
                <wp:extent cx="732155" cy="338455"/>
                <wp:effectExtent l="0" t="0" r="1553845" b="252095"/>
                <wp:wrapNone/>
                <wp:docPr id="479" name="Légende sans bordure 1 4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2155" cy="338455"/>
                        </a:xfrm>
                        <a:prstGeom prst="callout1">
                          <a:avLst>
                            <a:gd name="adj1" fmla="val 43592"/>
                            <a:gd name="adj2" fmla="val 107345"/>
                            <a:gd name="adj3" fmla="val 166425"/>
                            <a:gd name="adj4" fmla="val 311071"/>
                          </a:avLst>
                        </a:prstGeom>
                        <a:noFill/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4ED2638" w14:textId="00F87DDC" w:rsidR="0001798B" w:rsidRPr="0052335F" w:rsidRDefault="0001798B" w:rsidP="0052335F">
                            <w:pPr>
                              <w:jc w:val="center"/>
                              <w:rPr>
                                <w:color w:val="FFFFFF"/>
                                <w:sz w:val="14"/>
                                <w:szCs w:val="14"/>
                              </w:rPr>
                            </w:pPr>
                            <w:r w:rsidRPr="0052335F">
                              <w:rPr>
                                <w:color w:val="FFFFFF"/>
                                <w:sz w:val="14"/>
                                <w:szCs w:val="14"/>
                              </w:rPr>
                              <w:t>Général - Contrôles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D473AC" id="Légende sans bordure 1 479" o:spid="_x0000_s1042" type="#_x0000_t41" style="position:absolute;margin-left:63.45pt;margin-top:160.8pt;width:57.65pt;height:26.65pt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" adj="67191,35948,23187,9416" filled="f" strokecolor="#ffc83a" strokeweight="1pt">
                <v:textbox inset="0,0,0,0">
                  <w:txbxContent>
                    <w:p w14:paraId="24ED2638" w14:textId="00F87DDC" w:rsidR="0001798B" w:rsidRPr="0052335F" w:rsidRDefault="0001798B" w:rsidP="0052335F">
                      <w:pPr>
                        <w:jc w:val="center"/>
                        <w:rPr>
                          <w:color w:val="FFFFFF"/>
                          <w:sz w:val="14"/>
                          <w:szCs w:val="14"/>
                        </w:rPr>
                      </w:pPr>
                      <w:r w:rsidRPr="0052335F">
                        <w:rPr>
                          <w:color w:val="FFFFFF"/>
                          <w:sz w:val="14"/>
                          <w:szCs w:val="14"/>
                        </w:rPr>
                        <w:t>Général - Contrôles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 w:rsidRPr="006A10E8">
        <w:rPr>
          <w:noProof/>
        </w:rPr>
        <w:drawing>
          <wp:inline distT="0" distB="0" distL="0" distR="0" wp14:anchorId="7ADF0B25" wp14:editId="3B054E08">
            <wp:extent cx="6120130" cy="3191510"/>
            <wp:effectExtent l="0" t="0" r="0" b="8890"/>
            <wp:docPr id="229" name="Image 2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191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B5CD9B" w14:textId="77777777" w:rsidR="004E0B1E" w:rsidRPr="004F7119" w:rsidRDefault="004E0B1E" w:rsidP="000D08B2">
      <w:pPr>
        <w:pStyle w:val="Titre2"/>
      </w:pPr>
      <w:bookmarkStart w:id="41" w:name="_Toc64386103"/>
      <w:bookmarkStart w:id="42" w:name="_Toc70667997"/>
      <w:bookmarkStart w:id="43" w:name="_Toc72413067"/>
      <w:r w:rsidRPr="004F7119">
        <w:t>Visualisation exhaustive du résultat des contrôles</w:t>
      </w:r>
      <w:bookmarkEnd w:id="41"/>
      <w:bookmarkEnd w:id="42"/>
      <w:bookmarkEnd w:id="43"/>
    </w:p>
    <w:p w14:paraId="50E987ED" w14:textId="078E765F" w:rsidR="006A10E8" w:rsidRDefault="006A10E8" w:rsidP="004E0B1E">
      <w:r>
        <w:t>La visualisation exhaustive des contrôles pour le cashout du jour (</w:t>
      </w:r>
      <w:r w:rsidR="00B07D43">
        <w:t xml:space="preserve">contrôles de A à </w:t>
      </w:r>
      <w:r w:rsidR="00B07D43" w:rsidRPr="008F7198">
        <w:t>N</w:t>
      </w:r>
      <w:r>
        <w:t>)</w:t>
      </w:r>
      <w:r w:rsidR="004E0B1E" w:rsidRPr="004F7119">
        <w:t xml:space="preserve"> </w:t>
      </w:r>
      <w:r>
        <w:t xml:space="preserve">est nécessaire. </w:t>
      </w:r>
    </w:p>
    <w:p w14:paraId="749D9C0F" w14:textId="1552DF34" w:rsidR="004E0B1E" w:rsidRDefault="0052335F" w:rsidP="004E0B1E">
      <w:r>
        <w:rPr>
          <w:noProof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 wp14:anchorId="43A2DCF4" wp14:editId="37F013DC">
                <wp:simplePos x="0" y="0"/>
                <wp:positionH relativeFrom="column">
                  <wp:posOffset>4485819</wp:posOffset>
                </wp:positionH>
                <wp:positionV relativeFrom="paragraph">
                  <wp:posOffset>197158</wp:posOffset>
                </wp:positionV>
                <wp:extent cx="2063750" cy="311150"/>
                <wp:effectExtent l="95250" t="0" r="12700" b="450850"/>
                <wp:wrapNone/>
                <wp:docPr id="273" name="Légende encadrée avec une bordure 1 2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63750" cy="311150"/>
                        </a:xfrm>
                        <a:prstGeom prst="accentBorderCallout1">
                          <a:avLst>
                            <a:gd name="adj1" fmla="val 73706"/>
                            <a:gd name="adj2" fmla="val -3820"/>
                            <a:gd name="adj3" fmla="val 238868"/>
                            <a:gd name="adj4" fmla="val 23948"/>
                          </a:avLst>
                        </a:prstGeom>
                        <a:noFill/>
                        <a:ln w="9525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CD76154" w14:textId="03A6F75D" w:rsidR="0001798B" w:rsidRPr="0052335F" w:rsidRDefault="0001798B" w:rsidP="0052335F">
                            <w:pPr>
                              <w:jc w:val="center"/>
                              <w:rPr>
                                <w:color w:val="FFFFFF"/>
                              </w:rPr>
                            </w:pPr>
                            <w:r w:rsidRPr="0052335F">
                              <w:rPr>
                                <w:noProof/>
                              </w:rPr>
                              <w:drawing>
                                <wp:inline distT="0" distB="0" distL="0" distR="0" wp14:anchorId="376C5233" wp14:editId="4E225918">
                                  <wp:extent cx="1871980" cy="243272"/>
                                  <wp:effectExtent l="0" t="0" r="0" b="4445"/>
                                  <wp:docPr id="287" name="Image 28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1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1980" cy="243272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3A2DCF4" id="Légende encadrée avec une bordure 1 273" o:spid="_x0000_s1043" type="#_x0000_t50" style="position:absolute;margin-left:353.2pt;margin-top:15.5pt;width:162.5pt;height:24.5pt;z-index:251843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" adj="5173,51595,-825,15920" filled="f" strokecolor="#ffc83a">
                <v:textbox>
                  <w:txbxContent>
                    <w:p w14:paraId="4CD76154" w14:textId="03A6F75D" w:rsidR="0001798B" w:rsidRPr="0052335F" w:rsidRDefault="0001798B" w:rsidP="0052335F">
                      <w:pPr>
                        <w:jc w:val="center"/>
                        <w:rPr>
                          <w:color w:val="FFFFFF"/>
                        </w:rPr>
                      </w:pPr>
                      <w:r w:rsidRPr="0052335F">
                        <w:rPr>
                          <w:noProof/>
                        </w:rPr>
                        <w:drawing>
                          <wp:inline distT="0" distB="0" distL="0" distR="0" wp14:anchorId="376C5233" wp14:editId="4E225918">
                            <wp:extent cx="1871980" cy="243272"/>
                            <wp:effectExtent l="0" t="0" r="0" b="4445"/>
                            <wp:docPr id="287" name="Image 28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17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871980" cy="243272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 w:rsidR="006A10E8">
        <w:t>Sélectionner « Général – Contrôles » pour accéder aux contrôles participant</w:t>
      </w:r>
      <w:r>
        <w:t>s</w:t>
      </w:r>
      <w:r w:rsidR="006A10E8">
        <w:t xml:space="preserve"> à la constitution du</w:t>
      </w:r>
      <w:r>
        <w:t xml:space="preserve"> cashout du jour (date</w:t>
      </w:r>
      <w:r w:rsidR="008F7198">
        <w:t xml:space="preserve"> de sélection = </w:t>
      </w:r>
      <w:proofErr w:type="spellStart"/>
      <w:r w:rsidR="008F7198">
        <w:t>T</w:t>
      </w:r>
      <w:r w:rsidR="006A10E8">
        <w:t>oday</w:t>
      </w:r>
      <w:proofErr w:type="spellEnd"/>
      <w:r w:rsidR="006A10E8">
        <w:t>)</w:t>
      </w:r>
    </w:p>
    <w:p w14:paraId="4EBD847E" w14:textId="77777777" w:rsidR="00177C47" w:rsidRDefault="00177C47" w:rsidP="004E0B1E"/>
    <w:p w14:paraId="00463641" w14:textId="72849DC3" w:rsidR="004E0B1E" w:rsidRPr="004F7119" w:rsidRDefault="00B07D43" w:rsidP="0052335F">
      <w:r>
        <w:rPr>
          <w:noProof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 wp14:anchorId="4814273C" wp14:editId="46BA6BAF">
                <wp:simplePos x="0" y="0"/>
                <wp:positionH relativeFrom="margin">
                  <wp:posOffset>1654620</wp:posOffset>
                </wp:positionH>
                <wp:positionV relativeFrom="paragraph">
                  <wp:posOffset>1640091</wp:posOffset>
                </wp:positionV>
                <wp:extent cx="1309370" cy="622935"/>
                <wp:effectExtent l="1352550" t="1162050" r="24130" b="24765"/>
                <wp:wrapNone/>
                <wp:docPr id="288" name="Légende encadrée avec une bordure 1 2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9370" cy="622935"/>
                        </a:xfrm>
                        <a:prstGeom prst="accentBorderCallout1">
                          <a:avLst>
                            <a:gd name="adj1" fmla="val 73706"/>
                            <a:gd name="adj2" fmla="val -3820"/>
                            <a:gd name="adj3" fmla="val -183141"/>
                            <a:gd name="adj4" fmla="val -101454"/>
                          </a:avLst>
                        </a:prstGeom>
                        <a:noFill/>
                        <a:ln w="9525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EDD7982" w14:textId="249A3018" w:rsidR="0001798B" w:rsidRPr="0052335F" w:rsidRDefault="0001798B" w:rsidP="00877D6E">
                            <w:pPr>
                              <w:jc w:val="center"/>
                              <w:rPr>
                                <w:color w:val="FFFFFF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A33BCA5" wp14:editId="1555B391">
                                  <wp:extent cx="1012944" cy="517248"/>
                                  <wp:effectExtent l="0" t="0" r="0" b="0"/>
                                  <wp:docPr id="289" name="Image 28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1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28196" cy="525036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14273C" id="Légende encadrée avec une bordure 1 288" o:spid="_x0000_s1044" type="#_x0000_t50" style="position:absolute;margin-left:130.3pt;margin-top:129.15pt;width:103.1pt;height:49.05pt;z-index:251845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" adj="-21914,-39558,-825,15920" filled="f" strokecolor="#ffc83a">
                <v:textbox>
                  <w:txbxContent>
                    <w:p w14:paraId="6EDD7982" w14:textId="249A3018" w:rsidR="0001798B" w:rsidRPr="0052335F" w:rsidRDefault="0001798B" w:rsidP="00877D6E">
                      <w:pPr>
                        <w:jc w:val="center"/>
                        <w:rPr>
                          <w:color w:val="FFFFFF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4A33BCA5" wp14:editId="1555B391">
                            <wp:extent cx="1012944" cy="517248"/>
                            <wp:effectExtent l="0" t="0" r="0" b="0"/>
                            <wp:docPr id="289" name="Image 28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18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028196" cy="52503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2335F" w:rsidRPr="0052335F">
        <w:rPr>
          <w:noProof/>
        </w:rPr>
        <w:drawing>
          <wp:inline distT="0" distB="0" distL="0" distR="0" wp14:anchorId="32A7A0DD" wp14:editId="76D6FEFC">
            <wp:extent cx="6120130" cy="2611120"/>
            <wp:effectExtent l="0" t="0" r="0" b="0"/>
            <wp:docPr id="237" name="Image 2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611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36"/>
    <w:p w14:paraId="5A4CC1A5" w14:textId="39785FC5" w:rsidR="004E0B1E" w:rsidRPr="004F7119" w:rsidRDefault="004E0B1E" w:rsidP="004E0B1E">
      <w:r w:rsidRPr="004F7119">
        <w:t>Pour accéder à la visualisation détaill</w:t>
      </w:r>
      <w:r w:rsidR="0008163E">
        <w:t>ée de chaque contrôle, cliquez</w:t>
      </w:r>
      <w:r w:rsidRPr="004F7119">
        <w:t xml:space="preserve"> sur le nom correspondant dans la barre de menu située en haut du Dashboard :</w:t>
      </w:r>
      <w:r w:rsidR="00877D6E" w:rsidRPr="00877D6E">
        <w:rPr>
          <w:noProof/>
          <w:highlight w:val="yellow"/>
        </w:rPr>
        <w:t xml:space="preserve"> </w:t>
      </w:r>
    </w:p>
    <w:p w14:paraId="7CFFD5A1" w14:textId="77777777" w:rsidR="004E0B1E" w:rsidRDefault="004E0B1E" w:rsidP="000D08B2">
      <w:pPr>
        <w:pStyle w:val="Titre2"/>
      </w:pPr>
      <w:bookmarkStart w:id="44" w:name="_Toc64386104"/>
      <w:bookmarkStart w:id="45" w:name="_Toc70667998"/>
      <w:bookmarkStart w:id="46" w:name="_Toc72413068"/>
      <w:r w:rsidRPr="004F7119">
        <w:t>Visualisation détaillée de chaque contrôle</w:t>
      </w:r>
      <w:bookmarkEnd w:id="44"/>
      <w:bookmarkEnd w:id="45"/>
      <w:bookmarkEnd w:id="46"/>
    </w:p>
    <w:p w14:paraId="46B9D589" w14:textId="3D9461B0" w:rsidR="007B0763" w:rsidRDefault="007B0763" w:rsidP="007B0763">
      <w:r>
        <w:t>Les fenêtres se décomposent en deux parties </w:t>
      </w:r>
      <w:r w:rsidRPr="008F7198">
        <w:t>:</w:t>
      </w:r>
      <w:r w:rsidR="00760FB9" w:rsidRPr="008F7198">
        <w:t xml:space="preserve"> </w:t>
      </w:r>
      <w:r w:rsidR="008F7198" w:rsidRPr="008F7198">
        <w:t>voir</w:t>
      </w:r>
      <w:r w:rsidR="008F7198">
        <w:t xml:space="preserve"> </w:t>
      </w:r>
      <w:r w:rsidR="008F7198" w:rsidRPr="008F7198">
        <w:t xml:space="preserve"> </w:t>
      </w:r>
      <w:r w:rsidR="007A6CAB">
        <w:t xml:space="preserve">en </w:t>
      </w:r>
      <w:r w:rsidR="008F7198" w:rsidRPr="008F7198">
        <w:t>A</w:t>
      </w:r>
      <w:r w:rsidR="00760FB9" w:rsidRPr="008F7198">
        <w:t>nnexe</w:t>
      </w:r>
      <w:r w:rsidR="007A6CAB">
        <w:t>, le d</w:t>
      </w:r>
      <w:r w:rsidR="008F7198" w:rsidRPr="008F7198">
        <w:t>étail des contrôle</w:t>
      </w:r>
      <w:r w:rsidR="008F7198">
        <w:t>s</w:t>
      </w:r>
      <w:r w:rsidR="00760FB9">
        <w:t xml:space="preserve"> </w:t>
      </w:r>
      <w:r>
        <w:t xml:space="preserve"> </w:t>
      </w:r>
    </w:p>
    <w:p w14:paraId="0C498533" w14:textId="440D57B7" w:rsidR="007B0763" w:rsidRDefault="007B0763" w:rsidP="00DC4AB5">
      <w:pPr>
        <w:pStyle w:val="Paragraphedeliste"/>
        <w:numPr>
          <w:ilvl w:val="3"/>
          <w:numId w:val="14"/>
        </w:numPr>
        <w:ind w:left="426"/>
      </w:pPr>
      <w:r>
        <w:t xml:space="preserve">Partie haute : synthèse globale </w:t>
      </w:r>
      <w:r w:rsidR="00B07D43" w:rsidRPr="008F7198">
        <w:t>du</w:t>
      </w:r>
      <w:r w:rsidR="00B07D43">
        <w:t xml:space="preserve"> </w:t>
      </w:r>
      <w:r>
        <w:t>contrôle</w:t>
      </w:r>
    </w:p>
    <w:p w14:paraId="671D1639" w14:textId="1DC719C4" w:rsidR="007B0763" w:rsidRDefault="007B0763" w:rsidP="00DC4AB5">
      <w:pPr>
        <w:pStyle w:val="Paragraphedeliste"/>
        <w:numPr>
          <w:ilvl w:val="3"/>
          <w:numId w:val="14"/>
        </w:numPr>
        <w:ind w:left="426"/>
      </w:pPr>
      <w:r>
        <w:t xml:space="preserve">Partie basse : détail de tous les contrôles </w:t>
      </w:r>
      <w:r w:rsidRPr="008F7198">
        <w:t xml:space="preserve">effectués </w:t>
      </w:r>
      <w:r w:rsidR="008F7198">
        <w:t xml:space="preserve">dans </w:t>
      </w:r>
      <w:r w:rsidR="00B07D43" w:rsidRPr="008F7198">
        <w:t>le</w:t>
      </w:r>
      <w:r w:rsidR="00B07D43">
        <w:t xml:space="preserve"> </w:t>
      </w:r>
      <w:r>
        <w:t>contrôle</w:t>
      </w:r>
    </w:p>
    <w:p w14:paraId="08771611" w14:textId="3053FABD" w:rsidR="008F7198" w:rsidRPr="007B0763" w:rsidRDefault="008F7198" w:rsidP="008F7198"/>
    <w:p w14:paraId="69BCDE0B" w14:textId="5A111CD6" w:rsidR="004E0B1E" w:rsidRDefault="002273EB" w:rsidP="000D08B2">
      <w:pPr>
        <w:pStyle w:val="Titre2"/>
      </w:pPr>
      <w:bookmarkStart w:id="47" w:name="_Toc64371391"/>
      <w:bookmarkStart w:id="48" w:name="_Toc64380184"/>
      <w:bookmarkStart w:id="49" w:name="_Toc64385374"/>
      <w:bookmarkStart w:id="50" w:name="_Toc64385440"/>
      <w:bookmarkStart w:id="51" w:name="_Toc64386105"/>
      <w:bookmarkStart w:id="52" w:name="_Toc64386107"/>
      <w:bookmarkStart w:id="53" w:name="_Toc72413069"/>
      <w:bookmarkEnd w:id="47"/>
      <w:bookmarkEnd w:id="48"/>
      <w:bookmarkEnd w:id="49"/>
      <w:bookmarkEnd w:id="50"/>
      <w:bookmarkEnd w:id="51"/>
      <w:r w:rsidRPr="0008163E">
        <w:rPr>
          <w:noProof/>
        </w:rPr>
        <w:drawing>
          <wp:anchor distT="0" distB="0" distL="114300" distR="114300" simplePos="0" relativeHeight="251846656" behindDoc="1" locked="0" layoutInCell="1" allowOverlap="1" wp14:anchorId="197332BE" wp14:editId="5F2A5995">
            <wp:simplePos x="0" y="0"/>
            <wp:positionH relativeFrom="margin">
              <wp:posOffset>-361315</wp:posOffset>
            </wp:positionH>
            <wp:positionV relativeFrom="paragraph">
              <wp:posOffset>391795</wp:posOffset>
            </wp:positionV>
            <wp:extent cx="6845935" cy="136379"/>
            <wp:effectExtent l="0" t="0" r="0" b="0"/>
            <wp:wrapTight wrapText="bothSides">
              <wp:wrapPolygon edited="0">
                <wp:start x="0" y="0"/>
                <wp:lineTo x="0" y="18168"/>
                <wp:lineTo x="21458" y="18168"/>
                <wp:lineTo x="21458" y="0"/>
                <wp:lineTo x="0" y="0"/>
              </wp:wrapPolygon>
            </wp:wrapTight>
            <wp:docPr id="299" name="Image 2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5935" cy="13637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DC4AB5">
        <w:t xml:space="preserve">A - </w:t>
      </w:r>
      <w:r w:rsidR="004E0B1E" w:rsidRPr="004F7119">
        <w:t>Impayés imputables à MONEXT</w:t>
      </w:r>
      <w:bookmarkEnd w:id="52"/>
      <w:bookmarkEnd w:id="53"/>
    </w:p>
    <w:p w14:paraId="44F801B4" w14:textId="64422EFA" w:rsidR="0008163E" w:rsidRDefault="0008163E" w:rsidP="0008163E">
      <w:r>
        <w:rPr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 wp14:anchorId="4BC54992" wp14:editId="632B0371">
                <wp:simplePos x="0" y="0"/>
                <wp:positionH relativeFrom="column">
                  <wp:posOffset>2004060</wp:posOffset>
                </wp:positionH>
                <wp:positionV relativeFrom="paragraph">
                  <wp:posOffset>351790</wp:posOffset>
                </wp:positionV>
                <wp:extent cx="1441450" cy="422275"/>
                <wp:effectExtent l="1047750" t="209550" r="25400" b="15875"/>
                <wp:wrapNone/>
                <wp:docPr id="300" name="Légende encadrée avec une bordure 1 3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1450" cy="422275"/>
                        </a:xfrm>
                        <a:prstGeom prst="accentBorderCallout1">
                          <a:avLst>
                            <a:gd name="adj1" fmla="val 73706"/>
                            <a:gd name="adj2" fmla="val -3820"/>
                            <a:gd name="adj3" fmla="val -49799"/>
                            <a:gd name="adj4" fmla="val -72125"/>
                          </a:avLst>
                        </a:prstGeom>
                        <a:noFill/>
                        <a:ln w="9525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47452EC" w14:textId="4274C69C" w:rsidR="0001798B" w:rsidRPr="0052335F" w:rsidRDefault="0001798B" w:rsidP="0008163E">
                            <w:pPr>
                              <w:jc w:val="center"/>
                              <w:rPr>
                                <w:color w:val="FFFFFF"/>
                              </w:rPr>
                            </w:pPr>
                            <w:r w:rsidRPr="0008163E">
                              <w:rPr>
                                <w:noProof/>
                              </w:rPr>
                              <w:drawing>
                                <wp:inline distT="0" distB="0" distL="0" distR="0" wp14:anchorId="14F41C27" wp14:editId="73E8B099">
                                  <wp:extent cx="1276528" cy="371527"/>
                                  <wp:effectExtent l="0" t="0" r="0" b="9525"/>
                                  <wp:docPr id="291" name="Image 29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2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76528" cy="371527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C54992" id="Légende encadrée avec une bordure 1 300" o:spid="_x0000_s1045" type="#_x0000_t50" style="position:absolute;margin-left:157.8pt;margin-top:27.7pt;width:113.5pt;height:33.25pt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" adj="-15579,-10757,-825,15920" filled="f" strokecolor="#ffc83a">
                <v:textbox>
                  <w:txbxContent>
                    <w:p w14:paraId="147452EC" w14:textId="4274C69C" w:rsidR="0001798B" w:rsidRPr="0052335F" w:rsidRDefault="0001798B" w:rsidP="0008163E">
                      <w:pPr>
                        <w:jc w:val="center"/>
                        <w:rPr>
                          <w:color w:val="FFFFFF"/>
                        </w:rPr>
                      </w:pPr>
                      <w:r w:rsidRPr="0008163E">
                        <w:rPr>
                          <w:noProof/>
                        </w:rPr>
                        <w:drawing>
                          <wp:inline distT="0" distB="0" distL="0" distR="0" wp14:anchorId="14F41C27" wp14:editId="73E8B099">
                            <wp:extent cx="1276528" cy="371527"/>
                            <wp:effectExtent l="0" t="0" r="0" b="9525"/>
                            <wp:docPr id="291" name="Image 29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21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276528" cy="371527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79663000" w14:textId="45E7AEA7" w:rsidR="0008163E" w:rsidRDefault="0008163E" w:rsidP="0008163E"/>
    <w:p w14:paraId="10496F21" w14:textId="77777777" w:rsidR="0008163E" w:rsidRDefault="0008163E" w:rsidP="0008163E"/>
    <w:p w14:paraId="04862FC8" w14:textId="77777777" w:rsidR="00311A13" w:rsidRDefault="00311A13" w:rsidP="0008163E"/>
    <w:p w14:paraId="1F9598B0" w14:textId="69CE762D" w:rsidR="0008163E" w:rsidRPr="00653B05" w:rsidRDefault="00653B05" w:rsidP="0008163E">
      <w:pPr>
        <w:rPr>
          <w:color w:val="FF0000"/>
        </w:rPr>
      </w:pPr>
      <w:r w:rsidRPr="00653B05">
        <w:rPr>
          <w:color w:val="FF0000"/>
        </w:rPr>
        <w:t>Fonctionnalité en cours de développement (pas d’opération à fin avril 2021)</w:t>
      </w:r>
    </w:p>
    <w:p w14:paraId="6933EDE5" w14:textId="3555C13E" w:rsidR="0008163E" w:rsidRDefault="00653B05" w:rsidP="0008163E">
      <w:r>
        <w:rPr>
          <w:noProof/>
        </w:rPr>
        <w:drawing>
          <wp:inline distT="0" distB="0" distL="0" distR="0" wp14:anchorId="35E33B12" wp14:editId="695DE951">
            <wp:extent cx="5972810" cy="1742440"/>
            <wp:effectExtent l="0" t="0" r="8890" b="0"/>
            <wp:docPr id="26" name="Imag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1742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3A5112" w14:textId="77777777" w:rsidR="0008163E" w:rsidRPr="0008163E" w:rsidRDefault="0008163E" w:rsidP="0008163E"/>
    <w:p w14:paraId="7CF41118" w14:textId="77777777" w:rsidR="00390264" w:rsidRDefault="00390264">
      <w:pPr>
        <w:spacing w:after="0"/>
        <w:rPr>
          <w:bCs/>
          <w:color w:val="72797F"/>
          <w:sz w:val="24"/>
          <w:szCs w:val="28"/>
        </w:rPr>
      </w:pPr>
      <w:bookmarkStart w:id="54" w:name="_Toc63871804"/>
      <w:bookmarkStart w:id="55" w:name="_Toc63871936"/>
      <w:bookmarkStart w:id="56" w:name="_Toc63872145"/>
      <w:bookmarkStart w:id="57" w:name="_Toc64296004"/>
      <w:bookmarkStart w:id="58" w:name="_Toc64296141"/>
      <w:bookmarkStart w:id="59" w:name="_Toc64386108"/>
      <w:bookmarkEnd w:id="54"/>
      <w:bookmarkEnd w:id="55"/>
      <w:bookmarkEnd w:id="56"/>
      <w:bookmarkEnd w:id="57"/>
      <w:bookmarkEnd w:id="58"/>
      <w:r>
        <w:br w:type="page"/>
      </w:r>
    </w:p>
    <w:p w14:paraId="6E14A01A" w14:textId="0640BF35" w:rsidR="004E0B1E" w:rsidRDefault="004E0B1E" w:rsidP="000D08B2">
      <w:pPr>
        <w:pStyle w:val="Titre2"/>
      </w:pPr>
      <w:bookmarkStart w:id="60" w:name="_Toc72413070"/>
      <w:r w:rsidRPr="004F7119">
        <w:t xml:space="preserve">B - </w:t>
      </w:r>
      <w:r w:rsidRPr="00324B6B">
        <w:t>Impayés</w:t>
      </w:r>
      <w:bookmarkEnd w:id="59"/>
      <w:bookmarkEnd w:id="60"/>
      <w:r w:rsidRPr="004F7119">
        <w:t xml:space="preserve"> </w:t>
      </w:r>
    </w:p>
    <w:p w14:paraId="0CB8C153" w14:textId="13D8D52A" w:rsidR="0008163E" w:rsidRPr="0008163E" w:rsidRDefault="0008163E" w:rsidP="0008163E">
      <w:pPr>
        <w:pStyle w:val="Corpsdetexte"/>
      </w:pPr>
      <w:r w:rsidRPr="0008163E">
        <w:rPr>
          <w:noProof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 wp14:anchorId="6458C915" wp14:editId="332A8F62">
                <wp:simplePos x="0" y="0"/>
                <wp:positionH relativeFrom="column">
                  <wp:posOffset>2226310</wp:posOffset>
                </wp:positionH>
                <wp:positionV relativeFrom="paragraph">
                  <wp:posOffset>579755</wp:posOffset>
                </wp:positionV>
                <wp:extent cx="920750" cy="422275"/>
                <wp:effectExtent l="666750" t="209550" r="12700" b="15875"/>
                <wp:wrapNone/>
                <wp:docPr id="314" name="Légende encadrée avec une bordure 1 3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20750" cy="422275"/>
                        </a:xfrm>
                        <a:prstGeom prst="accentBorderCallout1">
                          <a:avLst>
                            <a:gd name="adj1" fmla="val 73706"/>
                            <a:gd name="adj2" fmla="val -3820"/>
                            <a:gd name="adj3" fmla="val -49799"/>
                            <a:gd name="adj4" fmla="val -72125"/>
                          </a:avLst>
                        </a:prstGeom>
                        <a:noFill/>
                        <a:ln w="9525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6DD3C0F" w14:textId="1E65FB29" w:rsidR="0001798B" w:rsidRPr="0052335F" w:rsidRDefault="0001798B" w:rsidP="0008163E">
                            <w:pPr>
                              <w:jc w:val="center"/>
                              <w:rPr>
                                <w:color w:val="FFFFFF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96112AF" wp14:editId="2C16A5A8">
                                  <wp:extent cx="704762" cy="266667"/>
                                  <wp:effectExtent l="0" t="0" r="635" b="635"/>
                                  <wp:docPr id="292" name="Image 29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2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04762" cy="266667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458C915" id="Légende encadrée avec une bordure 1 314" o:spid="_x0000_s1046" type="#_x0000_t50" style="position:absolute;left:0;text-align:left;margin-left:175.3pt;margin-top:45.65pt;width:72.5pt;height:33.25pt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" adj="-15579,-10757,-825,15920" filled="f" strokecolor="#ffc83a">
                <v:textbox>
                  <w:txbxContent>
                    <w:p w14:paraId="26DD3C0F" w14:textId="1E65FB29" w:rsidR="0001798B" w:rsidRPr="0052335F" w:rsidRDefault="0001798B" w:rsidP="0008163E">
                      <w:pPr>
                        <w:jc w:val="center"/>
                        <w:rPr>
                          <w:color w:val="FFFFFF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496112AF" wp14:editId="2C16A5A8">
                            <wp:extent cx="704762" cy="266667"/>
                            <wp:effectExtent l="0" t="0" r="635" b="635"/>
                            <wp:docPr id="292" name="Image 29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23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04762" cy="266667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08163E">
        <w:rPr>
          <w:noProof/>
        </w:rPr>
        <w:drawing>
          <wp:anchor distT="0" distB="0" distL="114300" distR="114300" simplePos="0" relativeHeight="251850752" behindDoc="1" locked="0" layoutInCell="1" allowOverlap="1" wp14:anchorId="61B714E9" wp14:editId="00767B03">
            <wp:simplePos x="0" y="0"/>
            <wp:positionH relativeFrom="margin">
              <wp:posOffset>-5715</wp:posOffset>
            </wp:positionH>
            <wp:positionV relativeFrom="paragraph">
              <wp:posOffset>247650</wp:posOffset>
            </wp:positionV>
            <wp:extent cx="6845935" cy="136379"/>
            <wp:effectExtent l="0" t="0" r="0" b="0"/>
            <wp:wrapTight wrapText="bothSides">
              <wp:wrapPolygon edited="0">
                <wp:start x="0" y="0"/>
                <wp:lineTo x="0" y="18168"/>
                <wp:lineTo x="21458" y="18168"/>
                <wp:lineTo x="21458" y="0"/>
                <wp:lineTo x="0" y="0"/>
              </wp:wrapPolygon>
            </wp:wrapTight>
            <wp:docPr id="316" name="Image 3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5935" cy="13637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284EECEC" w14:textId="699AC712" w:rsidR="004E0B1E" w:rsidRPr="004F7119" w:rsidRDefault="004E0B1E" w:rsidP="004E0B1E">
      <w:pPr>
        <w:pStyle w:val="Corpsdetexte"/>
      </w:pPr>
    </w:p>
    <w:p w14:paraId="71D3EE4E" w14:textId="77777777" w:rsidR="0008163E" w:rsidRDefault="0008163E" w:rsidP="004E0B1E">
      <w:pPr>
        <w:spacing w:after="0"/>
      </w:pPr>
    </w:p>
    <w:p w14:paraId="6A6A0E56" w14:textId="37B89192" w:rsidR="0008163E" w:rsidRDefault="0008163E" w:rsidP="004E0B1E">
      <w:pPr>
        <w:spacing w:after="0"/>
      </w:pPr>
    </w:p>
    <w:p w14:paraId="08B76200" w14:textId="77777777" w:rsidR="00C6191A" w:rsidRPr="004F7119" w:rsidRDefault="00C6191A" w:rsidP="004E0B1E">
      <w:pPr>
        <w:spacing w:after="0"/>
      </w:pPr>
    </w:p>
    <w:p w14:paraId="2123EA2A" w14:textId="207F4CF5" w:rsidR="004E0B1E" w:rsidRDefault="00C6191A" w:rsidP="004E0B1E">
      <w:pPr>
        <w:pStyle w:val="Corpsdetexte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 wp14:anchorId="1E439445" wp14:editId="04566FDE">
                <wp:simplePos x="0" y="0"/>
                <wp:positionH relativeFrom="column">
                  <wp:posOffset>5731510</wp:posOffset>
                </wp:positionH>
                <wp:positionV relativeFrom="paragraph">
                  <wp:posOffset>1080770</wp:posOffset>
                </wp:positionV>
                <wp:extent cx="171450" cy="165100"/>
                <wp:effectExtent l="0" t="0" r="19050" b="25400"/>
                <wp:wrapNone/>
                <wp:docPr id="356" name="Ellipse 3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08CC27C" w14:textId="13A155A0" w:rsidR="0001798B" w:rsidRPr="00B07D43" w:rsidRDefault="0001798B" w:rsidP="00C6191A">
                            <w:pPr>
                              <w:jc w:val="center"/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 w:rsidRPr="00B07D43"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  <w:t>h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E439445" id="Ellipse 356" o:spid="_x0000_s1047" style="position:absolute;left:0;text-align:left;margin-left:451.3pt;margin-top:85.1pt;width:13.5pt;height:13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" strokecolor="#ffc83a" strokeweight="1pt">
                <v:textbox inset="0,0,0,0">
                  <w:txbxContent>
                    <w:p w14:paraId="308CC27C" w14:textId="13A155A0" w:rsidR="0001798B" w:rsidRPr="00B07D43" w:rsidRDefault="0001798B" w:rsidP="00C6191A">
                      <w:pPr>
                        <w:jc w:val="center"/>
                        <w:rPr>
                          <w:b/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 w:rsidRPr="00B07D43">
                        <w:rPr>
                          <w:b/>
                          <w:color w:val="38444B"/>
                          <w:sz w:val="12"/>
                          <w:szCs w:val="12"/>
                        </w:rPr>
                        <w:t>h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 wp14:anchorId="79EC007C" wp14:editId="73474E4A">
                <wp:simplePos x="0" y="0"/>
                <wp:positionH relativeFrom="column">
                  <wp:posOffset>5496560</wp:posOffset>
                </wp:positionH>
                <wp:positionV relativeFrom="paragraph">
                  <wp:posOffset>1089660</wp:posOffset>
                </wp:positionV>
                <wp:extent cx="171450" cy="165100"/>
                <wp:effectExtent l="0" t="0" r="19050" b="25400"/>
                <wp:wrapNone/>
                <wp:docPr id="355" name="Ellipse 3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07050B5" w14:textId="3DCECC52" w:rsidR="0001798B" w:rsidRPr="00B07D43" w:rsidRDefault="0001798B" w:rsidP="00C6191A">
                            <w:pPr>
                              <w:jc w:val="center"/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 w:rsidRPr="00B07D43"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  <w:t>g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9EC007C" id="Ellipse 355" o:spid="_x0000_s1048" style="position:absolute;left:0;text-align:left;margin-left:432.8pt;margin-top:85.8pt;width:13.5pt;height:13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" strokecolor="#ffc83a" strokeweight="1pt">
                <v:textbox inset="0,0,0,0">
                  <w:txbxContent>
                    <w:p w14:paraId="207050B5" w14:textId="3DCECC52" w:rsidR="0001798B" w:rsidRPr="00B07D43" w:rsidRDefault="0001798B" w:rsidP="00C6191A">
                      <w:pPr>
                        <w:jc w:val="center"/>
                        <w:rPr>
                          <w:b/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 w:rsidRPr="00B07D43">
                        <w:rPr>
                          <w:b/>
                          <w:color w:val="38444B"/>
                          <w:sz w:val="12"/>
                          <w:szCs w:val="12"/>
                        </w:rPr>
                        <w:t>g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 wp14:anchorId="21C961B0" wp14:editId="1A02B0E5">
                <wp:simplePos x="0" y="0"/>
                <wp:positionH relativeFrom="column">
                  <wp:posOffset>4740910</wp:posOffset>
                </wp:positionH>
                <wp:positionV relativeFrom="paragraph">
                  <wp:posOffset>1102360</wp:posOffset>
                </wp:positionV>
                <wp:extent cx="171450" cy="165100"/>
                <wp:effectExtent l="0" t="0" r="19050" b="25400"/>
                <wp:wrapNone/>
                <wp:docPr id="354" name="Ellipse 3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923A723" w14:textId="00514229" w:rsidR="0001798B" w:rsidRPr="00B07D43" w:rsidRDefault="0001798B" w:rsidP="00C6191A">
                            <w:pPr>
                              <w:jc w:val="center"/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 w:rsidRPr="00B07D43"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  <w:t>f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1C961B0" id="Ellipse 354" o:spid="_x0000_s1049" style="position:absolute;left:0;text-align:left;margin-left:373.3pt;margin-top:86.8pt;width:13.5pt;height:13pt;z-index:2518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" strokecolor="#ffc83a" strokeweight="1pt">
                <v:textbox inset="0,0,0,0">
                  <w:txbxContent>
                    <w:p w14:paraId="6923A723" w14:textId="00514229" w:rsidR="0001798B" w:rsidRPr="00B07D43" w:rsidRDefault="0001798B" w:rsidP="00C6191A">
                      <w:pPr>
                        <w:jc w:val="center"/>
                        <w:rPr>
                          <w:b/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 w:rsidRPr="00B07D43">
                        <w:rPr>
                          <w:b/>
                          <w:color w:val="38444B"/>
                          <w:sz w:val="12"/>
                          <w:szCs w:val="12"/>
                        </w:rPr>
                        <w:t>f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 wp14:anchorId="05E63078" wp14:editId="74490500">
                <wp:simplePos x="0" y="0"/>
                <wp:positionH relativeFrom="column">
                  <wp:posOffset>3636010</wp:posOffset>
                </wp:positionH>
                <wp:positionV relativeFrom="paragraph">
                  <wp:posOffset>1254760</wp:posOffset>
                </wp:positionV>
                <wp:extent cx="171450" cy="165100"/>
                <wp:effectExtent l="0" t="0" r="19050" b="25400"/>
                <wp:wrapNone/>
                <wp:docPr id="353" name="Ellipse 3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4424A8F" w14:textId="5CBB52A0" w:rsidR="0001798B" w:rsidRPr="00B07D43" w:rsidRDefault="0001798B" w:rsidP="00C6191A">
                            <w:pPr>
                              <w:jc w:val="center"/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</w:pPr>
                            <w:r w:rsidRPr="00B07D43"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  <w:t>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5E63078" id="Ellipse 353" o:spid="_x0000_s1050" style="position:absolute;left:0;text-align:left;margin-left:286.3pt;margin-top:98.8pt;width:13.5pt;height:13pt;z-index:25189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" strokecolor="#ffc83a" strokeweight="1pt">
                <v:textbox inset="0,0,0,0">
                  <w:txbxContent>
                    <w:p w14:paraId="64424A8F" w14:textId="5CBB52A0" w:rsidR="0001798B" w:rsidRPr="00B07D43" w:rsidRDefault="0001798B" w:rsidP="00C6191A">
                      <w:pPr>
                        <w:jc w:val="center"/>
                        <w:rPr>
                          <w:b/>
                          <w:color w:val="38444B"/>
                          <w:sz w:val="12"/>
                          <w:szCs w:val="12"/>
                        </w:rPr>
                      </w:pPr>
                      <w:r w:rsidRPr="00B07D43">
                        <w:rPr>
                          <w:b/>
                          <w:color w:val="38444B"/>
                          <w:sz w:val="12"/>
                          <w:szCs w:val="12"/>
                        </w:rPr>
                        <w:t>i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 wp14:anchorId="14F35129" wp14:editId="3051B99A">
                <wp:simplePos x="0" y="0"/>
                <wp:positionH relativeFrom="column">
                  <wp:posOffset>4518660</wp:posOffset>
                </wp:positionH>
                <wp:positionV relativeFrom="paragraph">
                  <wp:posOffset>1102360</wp:posOffset>
                </wp:positionV>
                <wp:extent cx="171450" cy="165100"/>
                <wp:effectExtent l="0" t="0" r="19050" b="25400"/>
                <wp:wrapNone/>
                <wp:docPr id="352" name="Ellipse 3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7BD6A1F" w14:textId="6619582D" w:rsidR="0001798B" w:rsidRPr="00B07D43" w:rsidRDefault="0001798B" w:rsidP="00C6191A">
                            <w:pPr>
                              <w:jc w:val="center"/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 w:rsidRPr="00B07D43"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  <w:t>e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4F35129" id="Ellipse 352" o:spid="_x0000_s1051" style="position:absolute;left:0;text-align:left;margin-left:355.8pt;margin-top:86.8pt;width:13.5pt;height:13pt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" strokecolor="#ffc83a" strokeweight="1pt">
                <v:textbox inset="0,0,0,0">
                  <w:txbxContent>
                    <w:p w14:paraId="17BD6A1F" w14:textId="6619582D" w:rsidR="0001798B" w:rsidRPr="00B07D43" w:rsidRDefault="0001798B" w:rsidP="00C6191A">
                      <w:pPr>
                        <w:jc w:val="center"/>
                        <w:rPr>
                          <w:b/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 w:rsidRPr="00B07D43">
                        <w:rPr>
                          <w:b/>
                          <w:color w:val="38444B"/>
                          <w:sz w:val="12"/>
                          <w:szCs w:val="12"/>
                        </w:rPr>
                        <w:t>e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 wp14:anchorId="11267B5F" wp14:editId="4A4A124D">
                <wp:simplePos x="0" y="0"/>
                <wp:positionH relativeFrom="column">
                  <wp:posOffset>3820160</wp:posOffset>
                </wp:positionH>
                <wp:positionV relativeFrom="paragraph">
                  <wp:posOffset>969010</wp:posOffset>
                </wp:positionV>
                <wp:extent cx="171450" cy="165100"/>
                <wp:effectExtent l="0" t="0" r="19050" b="25400"/>
                <wp:wrapNone/>
                <wp:docPr id="351" name="Ellipse 3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6FE0FA9" w14:textId="4415601F" w:rsidR="0001798B" w:rsidRPr="00B07D43" w:rsidRDefault="0001798B" w:rsidP="00C6191A">
                            <w:pPr>
                              <w:jc w:val="center"/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 w:rsidRPr="00B07D43"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  <w:t>d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1267B5F" id="Ellipse 351" o:spid="_x0000_s1052" style="position:absolute;left:0;text-align:left;margin-left:300.8pt;margin-top:76.3pt;width:13.5pt;height:13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" strokecolor="#ffc83a" strokeweight="1pt">
                <v:textbox inset="0,0,0,0">
                  <w:txbxContent>
                    <w:p w14:paraId="36FE0FA9" w14:textId="4415601F" w:rsidR="0001798B" w:rsidRPr="00B07D43" w:rsidRDefault="0001798B" w:rsidP="00C6191A">
                      <w:pPr>
                        <w:jc w:val="center"/>
                        <w:rPr>
                          <w:b/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 w:rsidRPr="00B07D43">
                        <w:rPr>
                          <w:b/>
                          <w:color w:val="38444B"/>
                          <w:sz w:val="12"/>
                          <w:szCs w:val="12"/>
                        </w:rPr>
                        <w:t>d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 wp14:anchorId="0852D22E" wp14:editId="16ACE725">
                <wp:simplePos x="0" y="0"/>
                <wp:positionH relativeFrom="column">
                  <wp:posOffset>3382010</wp:posOffset>
                </wp:positionH>
                <wp:positionV relativeFrom="paragraph">
                  <wp:posOffset>962660</wp:posOffset>
                </wp:positionV>
                <wp:extent cx="171450" cy="165100"/>
                <wp:effectExtent l="0" t="0" r="19050" b="25400"/>
                <wp:wrapNone/>
                <wp:docPr id="350" name="Ellipse 3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71BDC04" w14:textId="7EE3DD4A" w:rsidR="0001798B" w:rsidRPr="00B07D43" w:rsidRDefault="0001798B" w:rsidP="00C6191A">
                            <w:pPr>
                              <w:jc w:val="center"/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 w:rsidRPr="00B07D43"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  <w:t>c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852D22E" id="Ellipse 350" o:spid="_x0000_s1053" style="position:absolute;left:0;text-align:left;margin-left:266.3pt;margin-top:75.8pt;width:13.5pt;height:13pt;z-index:25188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" strokecolor="#ffc83a" strokeweight="1pt">
                <v:textbox inset="0,0,0,0">
                  <w:txbxContent>
                    <w:p w14:paraId="571BDC04" w14:textId="7EE3DD4A" w:rsidR="0001798B" w:rsidRPr="00B07D43" w:rsidRDefault="0001798B" w:rsidP="00C6191A">
                      <w:pPr>
                        <w:jc w:val="center"/>
                        <w:rPr>
                          <w:b/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 w:rsidRPr="00B07D43">
                        <w:rPr>
                          <w:b/>
                          <w:color w:val="38444B"/>
                          <w:sz w:val="12"/>
                          <w:szCs w:val="12"/>
                        </w:rPr>
                        <w:t>c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 wp14:anchorId="586D9637" wp14:editId="022C41C0">
                <wp:simplePos x="0" y="0"/>
                <wp:positionH relativeFrom="column">
                  <wp:posOffset>2816860</wp:posOffset>
                </wp:positionH>
                <wp:positionV relativeFrom="paragraph">
                  <wp:posOffset>1102360</wp:posOffset>
                </wp:positionV>
                <wp:extent cx="171450" cy="165100"/>
                <wp:effectExtent l="0" t="0" r="19050" b="25400"/>
                <wp:wrapNone/>
                <wp:docPr id="345" name="Ellipse 3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C37DB5D" w14:textId="0BA694C3" w:rsidR="0001798B" w:rsidRPr="00B07D43" w:rsidRDefault="0001798B" w:rsidP="00C6191A">
                            <w:pPr>
                              <w:jc w:val="center"/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 w:rsidRPr="00B07D43"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  <w:t>b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86D9637" id="Ellipse 345" o:spid="_x0000_s1054" style="position:absolute;left:0;text-align:left;margin-left:221.8pt;margin-top:86.8pt;width:13.5pt;height:13pt;z-index:25188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" strokecolor="#ffc83a" strokeweight="1pt">
                <v:textbox inset="0,0,0,0">
                  <w:txbxContent>
                    <w:p w14:paraId="3C37DB5D" w14:textId="0BA694C3" w:rsidR="0001798B" w:rsidRPr="00B07D43" w:rsidRDefault="0001798B" w:rsidP="00C6191A">
                      <w:pPr>
                        <w:jc w:val="center"/>
                        <w:rPr>
                          <w:b/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 w:rsidRPr="00B07D43">
                        <w:rPr>
                          <w:b/>
                          <w:color w:val="38444B"/>
                          <w:sz w:val="12"/>
                          <w:szCs w:val="12"/>
                        </w:rPr>
                        <w:t>b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="007B0763">
        <w:rPr>
          <w:noProof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 wp14:anchorId="7A8F3788" wp14:editId="76E304EA">
                <wp:simplePos x="0" y="0"/>
                <wp:positionH relativeFrom="column">
                  <wp:posOffset>2512060</wp:posOffset>
                </wp:positionH>
                <wp:positionV relativeFrom="paragraph">
                  <wp:posOffset>1108710</wp:posOffset>
                </wp:positionV>
                <wp:extent cx="171450" cy="165100"/>
                <wp:effectExtent l="0" t="0" r="19050" b="25400"/>
                <wp:wrapNone/>
                <wp:docPr id="332" name="Ellipse 3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2D8B7A9" w14:textId="17DC0C59" w:rsidR="0001798B" w:rsidRPr="00B07D43" w:rsidRDefault="0001798B" w:rsidP="007B0763">
                            <w:pPr>
                              <w:jc w:val="center"/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 w:rsidRPr="00B07D43"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  <w:t>a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A8F3788" id="Ellipse 332" o:spid="_x0000_s1055" style="position:absolute;left:0;text-align:left;margin-left:197.8pt;margin-top:87.3pt;width:13.5pt;height:13pt;z-index:25188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" strokecolor="#ffc83a" strokeweight="1pt">
                <v:textbox inset="0,0,0,0">
                  <w:txbxContent>
                    <w:p w14:paraId="32D8B7A9" w14:textId="17DC0C59" w:rsidR="0001798B" w:rsidRPr="00B07D43" w:rsidRDefault="0001798B" w:rsidP="007B0763">
                      <w:pPr>
                        <w:jc w:val="center"/>
                        <w:rPr>
                          <w:b/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 w:rsidRPr="00B07D43">
                        <w:rPr>
                          <w:b/>
                          <w:color w:val="38444B"/>
                          <w:sz w:val="12"/>
                          <w:szCs w:val="12"/>
                        </w:rPr>
                        <w:t>a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="007B0763">
        <w:rPr>
          <w:noProof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 wp14:anchorId="34C1903F" wp14:editId="7E407E9E">
                <wp:simplePos x="0" y="0"/>
                <wp:positionH relativeFrom="column">
                  <wp:posOffset>1292860</wp:posOffset>
                </wp:positionH>
                <wp:positionV relativeFrom="paragraph">
                  <wp:posOffset>20955</wp:posOffset>
                </wp:positionV>
                <wp:extent cx="732155" cy="478790"/>
                <wp:effectExtent l="514350" t="0" r="0" b="226060"/>
                <wp:wrapNone/>
                <wp:docPr id="330" name="Légende sans bordure 1 3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2155" cy="478790"/>
                        </a:xfrm>
                        <a:prstGeom prst="callout1">
                          <a:avLst>
                            <a:gd name="adj1" fmla="val 48279"/>
                            <a:gd name="adj2" fmla="val -7586"/>
                            <a:gd name="adj3" fmla="val 140133"/>
                            <a:gd name="adj4" fmla="val -70457"/>
                          </a:avLst>
                        </a:prstGeom>
                        <a:noFill/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4754FBF" w14:textId="34ACB30A" w:rsidR="0001798B" w:rsidRDefault="0001798B" w:rsidP="007B0763">
                            <w:pPr>
                              <w:jc w:val="center"/>
                              <w:rPr>
                                <w:color w:val="FFFFFF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/>
                                <w:sz w:val="14"/>
                                <w:szCs w:val="14"/>
                              </w:rPr>
                              <w:t>Nombre total de contrôles dans la liste de détail de la fenêtre basse</w:t>
                            </w:r>
                          </w:p>
                          <w:p w14:paraId="13813332" w14:textId="77777777" w:rsidR="0001798B" w:rsidRPr="006A10E8" w:rsidRDefault="0001798B" w:rsidP="007B0763">
                            <w:pPr>
                              <w:jc w:val="center"/>
                              <w:rPr>
                                <w:color w:val="FFFFFF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C1903F" id="Légende sans bordure 1 330" o:spid="_x0000_s1056" type="#_x0000_t41" style="position:absolute;left:0;text-align:left;margin-left:101.8pt;margin-top:1.65pt;width:57.65pt;height:37.7pt;z-index:2518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" adj="-15219,30269,-1639,10428" filled="f" strokecolor="#ffc83a" strokeweight="1pt">
                <v:textbox inset="0,0,0,0">
                  <w:txbxContent>
                    <w:p w14:paraId="34754FBF" w14:textId="34ACB30A" w:rsidR="0001798B" w:rsidRDefault="0001798B" w:rsidP="007B0763">
                      <w:pPr>
                        <w:jc w:val="center"/>
                        <w:rPr>
                          <w:color w:val="FFFFFF"/>
                          <w:sz w:val="14"/>
                          <w:szCs w:val="14"/>
                        </w:rPr>
                      </w:pPr>
                      <w:r>
                        <w:rPr>
                          <w:color w:val="FFFFFF"/>
                          <w:sz w:val="14"/>
                          <w:szCs w:val="14"/>
                        </w:rPr>
                        <w:t>Nombre total de contrôles dans la liste de détail de la fenêtre basse</w:t>
                      </w:r>
                    </w:p>
                    <w:p w14:paraId="13813332" w14:textId="77777777" w:rsidR="0001798B" w:rsidRPr="006A10E8" w:rsidRDefault="0001798B" w:rsidP="007B0763">
                      <w:pPr>
                        <w:jc w:val="center"/>
                        <w:rPr>
                          <w:color w:val="FFFFFF"/>
                          <w:sz w:val="14"/>
                          <w:szCs w:val="14"/>
                        </w:rPr>
                      </w:pPr>
                    </w:p>
                  </w:txbxContent>
                </v:textbox>
                <o:callout v:ext="edit" minusy="t"/>
              </v:shape>
            </w:pict>
          </mc:Fallback>
        </mc:AlternateContent>
      </w:r>
      <w:r w:rsidR="007B0763">
        <w:rPr>
          <w:noProof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 wp14:anchorId="60E27C1B" wp14:editId="0B465CAD">
                <wp:simplePos x="0" y="0"/>
                <wp:positionH relativeFrom="column">
                  <wp:posOffset>2321560</wp:posOffset>
                </wp:positionH>
                <wp:positionV relativeFrom="paragraph">
                  <wp:posOffset>46355</wp:posOffset>
                </wp:positionV>
                <wp:extent cx="732155" cy="478790"/>
                <wp:effectExtent l="514350" t="0" r="0" b="226060"/>
                <wp:wrapNone/>
                <wp:docPr id="328" name="Légende sans bordure 1 3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2155" cy="478790"/>
                        </a:xfrm>
                        <a:prstGeom prst="callout1">
                          <a:avLst>
                            <a:gd name="adj1" fmla="val 48279"/>
                            <a:gd name="adj2" fmla="val -7586"/>
                            <a:gd name="adj3" fmla="val 140133"/>
                            <a:gd name="adj4" fmla="val -70457"/>
                          </a:avLst>
                        </a:prstGeom>
                        <a:noFill/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E51FAA4" w14:textId="654A6678" w:rsidR="0001798B" w:rsidRDefault="0001798B" w:rsidP="007B0763">
                            <w:pPr>
                              <w:jc w:val="center"/>
                              <w:rPr>
                                <w:color w:val="FFFFFF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/>
                                <w:sz w:val="14"/>
                                <w:szCs w:val="14"/>
                              </w:rPr>
                              <w:t>Nombre de contrôles KO</w:t>
                            </w:r>
                          </w:p>
                          <w:p w14:paraId="5A094A95" w14:textId="62D27BD8" w:rsidR="0001798B" w:rsidRPr="006A10E8" w:rsidRDefault="0001798B" w:rsidP="007B0763">
                            <w:pPr>
                              <w:jc w:val="center"/>
                              <w:rPr>
                                <w:color w:val="FFFFFF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E27C1B" id="Légende sans bordure 1 328" o:spid="_x0000_s1057" type="#_x0000_t41" style="position:absolute;left:0;text-align:left;margin-left:182.8pt;margin-top:3.65pt;width:57.65pt;height:37.7pt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" adj="-15219,30269,-1639,10428" filled="f" strokecolor="#ffc83a" strokeweight="1pt">
                <v:textbox inset="0,0,0,0">
                  <w:txbxContent>
                    <w:p w14:paraId="6E51FAA4" w14:textId="654A6678" w:rsidR="0001798B" w:rsidRDefault="0001798B" w:rsidP="007B0763">
                      <w:pPr>
                        <w:jc w:val="center"/>
                        <w:rPr>
                          <w:color w:val="FFFFFF"/>
                          <w:sz w:val="14"/>
                          <w:szCs w:val="14"/>
                        </w:rPr>
                      </w:pPr>
                      <w:r>
                        <w:rPr>
                          <w:color w:val="FFFFFF"/>
                          <w:sz w:val="14"/>
                          <w:szCs w:val="14"/>
                        </w:rPr>
                        <w:t>Nombre de contrôles KO</w:t>
                      </w:r>
                    </w:p>
                    <w:p w14:paraId="5A094A95" w14:textId="62D27BD8" w:rsidR="0001798B" w:rsidRPr="006A10E8" w:rsidRDefault="0001798B" w:rsidP="007B0763">
                      <w:pPr>
                        <w:jc w:val="center"/>
                        <w:rPr>
                          <w:color w:val="FFFFFF"/>
                          <w:sz w:val="14"/>
                          <w:szCs w:val="14"/>
                        </w:rPr>
                      </w:pPr>
                    </w:p>
                  </w:txbxContent>
                </v:textbox>
                <o:callout v:ext="edit" minusy="t"/>
              </v:shape>
            </w:pict>
          </mc:Fallback>
        </mc:AlternateContent>
      </w:r>
      <w:r w:rsidR="007B0763" w:rsidRPr="004F7119">
        <w:rPr>
          <w:noProof/>
        </w:rPr>
        <mc:AlternateContent>
          <mc:Choice Requires="wps">
            <w:drawing>
              <wp:anchor distT="45720" distB="45720" distL="114300" distR="114300" simplePos="0" relativeHeight="251877376" behindDoc="0" locked="0" layoutInCell="1" allowOverlap="1" wp14:anchorId="4D31085E" wp14:editId="255E1445">
                <wp:simplePos x="0" y="0"/>
                <wp:positionH relativeFrom="column">
                  <wp:posOffset>1159510</wp:posOffset>
                </wp:positionH>
                <wp:positionV relativeFrom="paragraph">
                  <wp:posOffset>1278255</wp:posOffset>
                </wp:positionV>
                <wp:extent cx="200660" cy="153035"/>
                <wp:effectExtent l="0" t="0" r="27940" b="18415"/>
                <wp:wrapNone/>
                <wp:docPr id="326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660" cy="153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C83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F6B4A9" w14:textId="1696D96A" w:rsidR="0001798B" w:rsidRPr="00A750CA" w:rsidRDefault="0001798B" w:rsidP="007B0763">
                            <w:pPr>
                              <w:pStyle w:val="En-tte"/>
                              <w:jc w:val="center"/>
                            </w:pPr>
                            <w:r>
                              <w:t>B2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D31085E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58" type="#_x0000_t202" style="position:absolute;left:0;text-align:left;margin-left:91.3pt;margin-top:100.65pt;width:15.8pt;height:12.05pt;z-index:2518773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" strokecolor="#ffc83a">
                <v:textbox inset="0,0,0,0">
                  <w:txbxContent>
                    <w:p w14:paraId="23F6B4A9" w14:textId="1696D96A" w:rsidR="0001798B" w:rsidRPr="00A750CA" w:rsidRDefault="0001798B" w:rsidP="007B0763">
                      <w:pPr>
                        <w:pStyle w:val="En-tte"/>
                        <w:jc w:val="center"/>
                      </w:pPr>
                      <w:r>
                        <w:t>B2</w:t>
                      </w:r>
                    </w:p>
                  </w:txbxContent>
                </v:textbox>
              </v:shape>
            </w:pict>
          </mc:Fallback>
        </mc:AlternateContent>
      </w:r>
      <w:r w:rsidR="007B0763" w:rsidRPr="004F7119">
        <w:rPr>
          <w:noProof/>
        </w:rPr>
        <mc:AlternateContent>
          <mc:Choice Requires="wps">
            <w:drawing>
              <wp:anchor distT="45720" distB="45720" distL="114300" distR="114300" simplePos="0" relativeHeight="251879424" behindDoc="0" locked="0" layoutInCell="1" allowOverlap="1" wp14:anchorId="784B6E28" wp14:editId="253C501E">
                <wp:simplePos x="0" y="0"/>
                <wp:positionH relativeFrom="column">
                  <wp:posOffset>1470660</wp:posOffset>
                </wp:positionH>
                <wp:positionV relativeFrom="paragraph">
                  <wp:posOffset>1271905</wp:posOffset>
                </wp:positionV>
                <wp:extent cx="200660" cy="153035"/>
                <wp:effectExtent l="0" t="0" r="27940" b="18415"/>
                <wp:wrapNone/>
                <wp:docPr id="32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660" cy="153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C83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1F1F1E" w14:textId="36747EE8" w:rsidR="0001798B" w:rsidRPr="00A750CA" w:rsidRDefault="0001798B" w:rsidP="007B0763">
                            <w:pPr>
                              <w:pStyle w:val="En-tte"/>
                              <w:jc w:val="center"/>
                            </w:pPr>
                            <w:r>
                              <w:t>B3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4B6E28" id="_x0000_s1059" type="#_x0000_t202" style="position:absolute;left:0;text-align:left;margin-left:115.8pt;margin-top:100.15pt;width:15.8pt;height:12.05pt;z-index:2518794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" strokecolor="#ffc83a">
                <v:textbox inset="0,0,0,0">
                  <w:txbxContent>
                    <w:p w14:paraId="391F1F1E" w14:textId="36747EE8" w:rsidR="0001798B" w:rsidRPr="00A750CA" w:rsidRDefault="0001798B" w:rsidP="007B0763">
                      <w:pPr>
                        <w:pStyle w:val="En-tte"/>
                        <w:jc w:val="center"/>
                      </w:pPr>
                      <w:r>
                        <w:t>B3</w:t>
                      </w:r>
                    </w:p>
                  </w:txbxContent>
                </v:textbox>
              </v:shape>
            </w:pict>
          </mc:Fallback>
        </mc:AlternateContent>
      </w:r>
      <w:r w:rsidR="007B0763" w:rsidRPr="004F7119">
        <w:rPr>
          <w:noProof/>
        </w:rPr>
        <mc:AlternateContent>
          <mc:Choice Requires="wps">
            <w:drawing>
              <wp:anchor distT="45720" distB="45720" distL="114300" distR="114300" simplePos="0" relativeHeight="251706368" behindDoc="0" locked="0" layoutInCell="1" allowOverlap="1" wp14:anchorId="2B473BCF" wp14:editId="15DA5974">
                <wp:simplePos x="0" y="0"/>
                <wp:positionH relativeFrom="column">
                  <wp:posOffset>838835</wp:posOffset>
                </wp:positionH>
                <wp:positionV relativeFrom="paragraph">
                  <wp:posOffset>1279525</wp:posOffset>
                </wp:positionV>
                <wp:extent cx="200660" cy="153035"/>
                <wp:effectExtent l="0" t="0" r="27940" b="18415"/>
                <wp:wrapNone/>
                <wp:docPr id="275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660" cy="153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C83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5B9BFC" w14:textId="77777777" w:rsidR="0001798B" w:rsidRPr="00A750CA" w:rsidRDefault="0001798B" w:rsidP="007B0763">
                            <w:pPr>
                              <w:pStyle w:val="En-tte"/>
                              <w:jc w:val="center"/>
                            </w:pPr>
                            <w:r>
                              <w:t>B1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473BCF" id="_x0000_s1060" type="#_x0000_t202" style="position:absolute;left:0;text-align:left;margin-left:66.05pt;margin-top:100.75pt;width:15.8pt;height:12.05pt;z-index:2517063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" strokecolor="#ffc83a">
                <v:textbox inset="0,0,0,0">
                  <w:txbxContent>
                    <w:p w14:paraId="4E5B9BFC" w14:textId="77777777" w:rsidR="0001798B" w:rsidRPr="00A750CA" w:rsidRDefault="0001798B" w:rsidP="007B0763">
                      <w:pPr>
                        <w:pStyle w:val="En-tte"/>
                        <w:jc w:val="center"/>
                      </w:pPr>
                      <w:r>
                        <w:t>B1</w:t>
                      </w:r>
                    </w:p>
                  </w:txbxContent>
                </v:textbox>
              </v:shape>
            </w:pict>
          </mc:Fallback>
        </mc:AlternateContent>
      </w:r>
      <w:r w:rsidR="004E0B1E">
        <w:rPr>
          <w:noProof/>
        </w:rPr>
        <w:drawing>
          <wp:inline distT="0" distB="0" distL="0" distR="0" wp14:anchorId="667BBC12" wp14:editId="4EB8202E">
            <wp:extent cx="5972810" cy="1626235"/>
            <wp:effectExtent l="0" t="0" r="889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1626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B4D795" w14:textId="3D1EFFF6" w:rsidR="0008163E" w:rsidRDefault="0008163E" w:rsidP="004E0B1E"/>
    <w:p w14:paraId="79DB0ED1" w14:textId="77777777" w:rsidR="004E0B1E" w:rsidRDefault="004E0B1E" w:rsidP="004E0B1E">
      <w:r w:rsidRPr="004F7119">
        <w:t>Les contrôles vérifient que :</w:t>
      </w:r>
    </w:p>
    <w:p w14:paraId="23A0024A" w14:textId="7D1CAB52" w:rsidR="00B07D43" w:rsidRDefault="004E0B1E" w:rsidP="004E0B1E">
      <w:r>
        <w:rPr>
          <w:b/>
          <w:bCs/>
        </w:rPr>
        <w:t>B1</w:t>
      </w:r>
      <w:r>
        <w:t> </w:t>
      </w:r>
      <w:r w:rsidR="00B07D43" w:rsidRPr="008F7198">
        <w:rPr>
          <w:b/>
        </w:rPr>
        <w:t xml:space="preserve">– </w:t>
      </w:r>
      <w:proofErr w:type="spellStart"/>
      <w:r w:rsidR="00B07D43" w:rsidRPr="008F7198">
        <w:rPr>
          <w:b/>
        </w:rPr>
        <w:t>Imp</w:t>
      </w:r>
      <w:proofErr w:type="spellEnd"/>
      <w:r w:rsidR="00B07D43" w:rsidRPr="008F7198">
        <w:rPr>
          <w:b/>
        </w:rPr>
        <w:t xml:space="preserve"> MBA CR CP</w:t>
      </w:r>
      <w:r w:rsidR="00B07D43">
        <w:t xml:space="preserve"> </w:t>
      </w:r>
      <w:r>
        <w:t xml:space="preserve">: </w:t>
      </w:r>
    </w:p>
    <w:p w14:paraId="1ED5AB53" w14:textId="4C84A5ED" w:rsidR="00C6191A" w:rsidRDefault="004E0B1E" w:rsidP="004E0B1E">
      <w:r w:rsidRPr="004F7119">
        <w:t>[</w:t>
      </w:r>
      <w:proofErr w:type="gramStart"/>
      <w:r w:rsidRPr="004F7119">
        <w:t>a</w:t>
      </w:r>
      <w:proofErr w:type="gramEnd"/>
      <w:r w:rsidRPr="004F7119">
        <w:t xml:space="preserve"> = c = g] : le montant des impayés</w:t>
      </w:r>
      <w:r w:rsidR="00C6191A">
        <w:t xml:space="preserve"> bruts </w:t>
      </w:r>
      <w:r w:rsidR="006763FA">
        <w:t xml:space="preserve">du fichier de définancement </w:t>
      </w:r>
      <w:r w:rsidR="00C6191A">
        <w:t>(a)</w:t>
      </w:r>
      <w:r w:rsidRPr="004F7119">
        <w:t xml:space="preserve"> est imputé à 100% au débit d</w:t>
      </w:r>
      <w:r>
        <w:t>es</w:t>
      </w:r>
      <w:r w:rsidRPr="004F7119">
        <w:t xml:space="preserve"> compte</w:t>
      </w:r>
      <w:r>
        <w:t>s</w:t>
      </w:r>
      <w:r w:rsidRPr="004F7119">
        <w:t xml:space="preserve"> de règlement ARKEA</w:t>
      </w:r>
      <w:r>
        <w:t xml:space="preserve"> et BNPP</w:t>
      </w:r>
      <w:r w:rsidRPr="004F7119">
        <w:t xml:space="preserve"> </w:t>
      </w:r>
      <w:r w:rsidR="00066856">
        <w:t>(c</w:t>
      </w:r>
      <w:r w:rsidR="00C6191A">
        <w:t xml:space="preserve">) </w:t>
      </w:r>
      <w:r w:rsidRPr="004F7119">
        <w:t>et des comptes de paiement</w:t>
      </w:r>
      <w:r w:rsidR="00066856">
        <w:t xml:space="preserve"> (g</w:t>
      </w:r>
      <w:r w:rsidR="00C6191A">
        <w:t>)</w:t>
      </w:r>
      <w:r>
        <w:t xml:space="preserve">. </w:t>
      </w:r>
    </w:p>
    <w:p w14:paraId="63D465A7" w14:textId="061A5BCF" w:rsidR="004E0B1E" w:rsidRPr="004F7119" w:rsidRDefault="004E0B1E" w:rsidP="004E0B1E">
      <w:r>
        <w:t>En attendant la mise à disposition de la cible, le contrôle se fera manuellement à partir des comptes en lignes de la BNP pour valider la bonne imputation des impayés sur le compte de règlement BNP.</w:t>
      </w:r>
    </w:p>
    <w:p w14:paraId="2F8DB078" w14:textId="77777777" w:rsidR="00B07D43" w:rsidRDefault="004E0B1E" w:rsidP="004E0B1E">
      <w:r w:rsidRPr="004F7119">
        <w:rPr>
          <w:b/>
          <w:bCs/>
        </w:rPr>
        <w:t>B</w:t>
      </w:r>
      <w:r>
        <w:rPr>
          <w:b/>
          <w:bCs/>
        </w:rPr>
        <w:t>2</w:t>
      </w:r>
      <w:r w:rsidR="00B07D43">
        <w:rPr>
          <w:b/>
          <w:bCs/>
        </w:rPr>
        <w:t xml:space="preserve"> – </w:t>
      </w:r>
      <w:r w:rsidR="00B07D43" w:rsidRPr="008F7198">
        <w:rPr>
          <w:b/>
          <w:bCs/>
        </w:rPr>
        <w:t>Inter MBA CF</w:t>
      </w:r>
      <w:r>
        <w:t xml:space="preserve"> : </w:t>
      </w:r>
    </w:p>
    <w:p w14:paraId="2A1044A3" w14:textId="69B7C535" w:rsidR="006763FA" w:rsidRDefault="004E0B1E" w:rsidP="004E0B1E">
      <w:r w:rsidRPr="004F7119">
        <w:t>[</w:t>
      </w:r>
      <w:proofErr w:type="gramStart"/>
      <w:r w:rsidRPr="004F7119">
        <w:t>b</w:t>
      </w:r>
      <w:proofErr w:type="gramEnd"/>
      <w:r w:rsidRPr="004F7119">
        <w:t xml:space="preserve"> = e] : le remboursement de l’interchange </w:t>
      </w:r>
      <w:r w:rsidR="006763FA">
        <w:t xml:space="preserve">du fichier de définancement (b) </w:t>
      </w:r>
      <w:r w:rsidRPr="004F7119">
        <w:t>est imputé à 100% au crédit du compte de fonctionnement</w:t>
      </w:r>
      <w:r>
        <w:t xml:space="preserve"> </w:t>
      </w:r>
      <w:r w:rsidR="006763FA">
        <w:t xml:space="preserve">(e) </w:t>
      </w:r>
      <w:r>
        <w:t>ouvert dans les livres d’ARKEA</w:t>
      </w:r>
      <w:r w:rsidR="006763FA">
        <w:t xml:space="preserve"> ; </w:t>
      </w:r>
      <w:r>
        <w:t xml:space="preserve">il n’y pas de remboursement des frais par la BNPP. </w:t>
      </w:r>
    </w:p>
    <w:p w14:paraId="594199BE" w14:textId="77777777" w:rsidR="00B07D43" w:rsidRDefault="004E0B1E" w:rsidP="004E0B1E">
      <w:r>
        <w:rPr>
          <w:b/>
          <w:bCs/>
        </w:rPr>
        <w:t>B3</w:t>
      </w:r>
      <w:r w:rsidR="00B07D43">
        <w:rPr>
          <w:b/>
          <w:bCs/>
        </w:rPr>
        <w:t xml:space="preserve"> – </w:t>
      </w:r>
      <w:r w:rsidR="00B07D43" w:rsidRPr="008F7198">
        <w:rPr>
          <w:b/>
          <w:bCs/>
        </w:rPr>
        <w:t>Frais CR CF CP</w:t>
      </w:r>
      <w:r>
        <w:t xml:space="preserve"> : </w:t>
      </w:r>
    </w:p>
    <w:p w14:paraId="6F1F75DE" w14:textId="6A18289C" w:rsidR="004E0B1E" w:rsidRDefault="004E0B1E" w:rsidP="004E0B1E">
      <w:r w:rsidRPr="004F7119">
        <w:t>[</w:t>
      </w:r>
      <w:proofErr w:type="gramStart"/>
      <w:r w:rsidRPr="004F7119">
        <w:t>d</w:t>
      </w:r>
      <w:proofErr w:type="gramEnd"/>
      <w:r w:rsidRPr="004F7119">
        <w:t xml:space="preserve"> = f = h</w:t>
      </w:r>
      <w:r>
        <w:t xml:space="preserve"> = i</w:t>
      </w:r>
      <w:r w:rsidR="00B07D43">
        <w:t xml:space="preserve"> x </w:t>
      </w:r>
      <w:r w:rsidR="006763FA">
        <w:t>prix unitaire de frais d’impayés</w:t>
      </w:r>
      <w:r w:rsidRPr="004F7119">
        <w:t xml:space="preserve">] : le montant des frais </w:t>
      </w:r>
      <w:r w:rsidR="006763FA">
        <w:t xml:space="preserve">facturés </w:t>
      </w:r>
      <w:r w:rsidRPr="004F7119">
        <w:t xml:space="preserve">par MONEXT </w:t>
      </w:r>
      <w:r w:rsidR="006763FA">
        <w:t xml:space="preserve">à ses clients (d), </w:t>
      </w:r>
      <w:r w:rsidRPr="004F7119">
        <w:t>au crédit du compte de fonctionnement</w:t>
      </w:r>
      <w:r w:rsidR="006763FA">
        <w:t>,</w:t>
      </w:r>
      <w:r w:rsidRPr="004F7119">
        <w:t xml:space="preserve"> sont imputés à 100% au débit du compte de règlement</w:t>
      </w:r>
      <w:r>
        <w:t xml:space="preserve"> </w:t>
      </w:r>
      <w:r w:rsidRPr="001D0D9C">
        <w:t>ARKEA</w:t>
      </w:r>
      <w:r w:rsidR="006763FA">
        <w:t xml:space="preserve"> (f)</w:t>
      </w:r>
      <w:r w:rsidRPr="004F7119">
        <w:t xml:space="preserve"> et des comptes de paiement</w:t>
      </w:r>
      <w:r w:rsidR="006763FA">
        <w:t xml:space="preserve"> (h) et correspondent bien aux nombre d’impayés (i) x prix unitaire impayés</w:t>
      </w:r>
    </w:p>
    <w:p w14:paraId="57811D0C" w14:textId="77777777" w:rsidR="00722C6C" w:rsidRDefault="00722C6C" w:rsidP="004E0B1E"/>
    <w:p w14:paraId="766D2409" w14:textId="47BF0572" w:rsidR="00722C6C" w:rsidRPr="00390264" w:rsidRDefault="00722C6C" w:rsidP="00390264">
      <w:pPr>
        <w:pStyle w:val="Corpsdetexte"/>
        <w:ind w:firstLine="0"/>
      </w:pPr>
      <w:r w:rsidRPr="00390264">
        <w:t>Si le résultat du contrôle KO, il faut le justifier dans le fichier de synthèse des contrôles effectué sous Excel avant de valider le cashout.</w:t>
      </w:r>
      <w:r w:rsidR="00390264">
        <w:t xml:space="preserve"> </w:t>
      </w:r>
      <w:r w:rsidR="00390264" w:rsidRPr="002D78BA">
        <w:t>Se rapprocher de l’équipe Service de paiement.</w:t>
      </w:r>
    </w:p>
    <w:p w14:paraId="5195AF26" w14:textId="77777777" w:rsidR="00722C6C" w:rsidRDefault="00722C6C" w:rsidP="004E0B1E"/>
    <w:p w14:paraId="06D7B9A9" w14:textId="77777777" w:rsidR="006763FA" w:rsidRDefault="006763FA" w:rsidP="004E0B1E"/>
    <w:p w14:paraId="1C43A01C" w14:textId="545B6E1C" w:rsidR="004E0B1E" w:rsidRDefault="004E0B1E" w:rsidP="000D08B2">
      <w:pPr>
        <w:pStyle w:val="Titre2"/>
      </w:pPr>
      <w:bookmarkStart w:id="61" w:name="_Toc64380188"/>
      <w:bookmarkStart w:id="62" w:name="_Toc64385378"/>
      <w:bookmarkStart w:id="63" w:name="_Toc64385444"/>
      <w:bookmarkStart w:id="64" w:name="_Toc64386109"/>
      <w:bookmarkStart w:id="65" w:name="_Toc64386111"/>
      <w:bookmarkStart w:id="66" w:name="_Toc72413071"/>
      <w:bookmarkEnd w:id="61"/>
      <w:bookmarkEnd w:id="62"/>
      <w:bookmarkEnd w:id="63"/>
      <w:bookmarkEnd w:id="64"/>
      <w:r w:rsidRPr="004F7119">
        <w:t xml:space="preserve">C – </w:t>
      </w:r>
      <w:r w:rsidRPr="00324B6B">
        <w:t>Couverture</w:t>
      </w:r>
      <w:r w:rsidRPr="004F7119">
        <w:t xml:space="preserve"> r</w:t>
      </w:r>
      <w:r>
        <w:t>è</w:t>
      </w:r>
      <w:r w:rsidRPr="004F7119">
        <w:t>glementaire</w:t>
      </w:r>
      <w:bookmarkEnd w:id="65"/>
      <w:bookmarkEnd w:id="66"/>
      <w:r w:rsidRPr="004F7119">
        <w:t xml:space="preserve"> </w:t>
      </w:r>
    </w:p>
    <w:p w14:paraId="4CE0AEEE" w14:textId="431B41B1" w:rsidR="00080B7E" w:rsidRPr="004F7119" w:rsidRDefault="00B07D43" w:rsidP="004E0B1E">
      <w:pPr>
        <w:pStyle w:val="Corpsdetexte"/>
      </w:pPr>
      <w:r w:rsidRPr="00080B7E">
        <w:rPr>
          <w:noProof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 wp14:anchorId="7EF6D562" wp14:editId="4B123E73">
                <wp:simplePos x="0" y="0"/>
                <wp:positionH relativeFrom="column">
                  <wp:posOffset>3081337</wp:posOffset>
                </wp:positionH>
                <wp:positionV relativeFrom="paragraph">
                  <wp:posOffset>394970</wp:posOffset>
                </wp:positionV>
                <wp:extent cx="1403350" cy="422275"/>
                <wp:effectExtent l="1066800" t="0" r="25400" b="15875"/>
                <wp:wrapNone/>
                <wp:docPr id="3" name="Légende encadrée avec une bordure 1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03350" cy="422275"/>
                        </a:xfrm>
                        <a:prstGeom prst="accentBorderCallout1">
                          <a:avLst>
                            <a:gd name="adj1" fmla="val 73706"/>
                            <a:gd name="adj2" fmla="val -3820"/>
                            <a:gd name="adj3" fmla="val 8924"/>
                            <a:gd name="adj4" fmla="val -75990"/>
                          </a:avLst>
                        </a:prstGeom>
                        <a:noFill/>
                        <a:ln w="9525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5781D69" w14:textId="0CD4E0EE" w:rsidR="0001798B" w:rsidRPr="0052335F" w:rsidRDefault="0001798B" w:rsidP="00080B7E">
                            <w:pPr>
                              <w:jc w:val="center"/>
                              <w:rPr>
                                <w:color w:val="FFFFFF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5DC5C55B" wp14:editId="73C6744C">
                                  <wp:extent cx="1206500" cy="228058"/>
                                  <wp:effectExtent l="0" t="0" r="0" b="635"/>
                                  <wp:docPr id="293" name="Image 29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2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26750" cy="250788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F6D562" id="Légende encadrée avec une bordure 1 3" o:spid="_x0000_s1061" type="#_x0000_t50" style="position:absolute;left:0;text-align:left;margin-left:242.6pt;margin-top:31.1pt;width:110.5pt;height:33.25pt;z-index:25190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" adj="-16414,1928,-825,15920" filled="f" strokecolor="#ffc83a">
                <v:textbox>
                  <w:txbxContent>
                    <w:p w14:paraId="75781D69" w14:textId="0CD4E0EE" w:rsidR="0001798B" w:rsidRPr="0052335F" w:rsidRDefault="0001798B" w:rsidP="00080B7E">
                      <w:pPr>
                        <w:jc w:val="center"/>
                        <w:rPr>
                          <w:color w:val="FFFFFF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5DC5C55B" wp14:editId="73C6744C">
                            <wp:extent cx="1206500" cy="228058"/>
                            <wp:effectExtent l="0" t="0" r="0" b="635"/>
                            <wp:docPr id="293" name="Image 29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25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26750" cy="250788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080B7E">
        <w:rPr>
          <w:noProof/>
        </w:rPr>
        <w:drawing>
          <wp:anchor distT="0" distB="0" distL="114300" distR="114300" simplePos="0" relativeHeight="251902976" behindDoc="1" locked="0" layoutInCell="1" allowOverlap="1" wp14:anchorId="2BDB1E73" wp14:editId="06492179">
            <wp:simplePos x="0" y="0"/>
            <wp:positionH relativeFrom="page">
              <wp:align>right</wp:align>
            </wp:positionH>
            <wp:positionV relativeFrom="paragraph">
              <wp:posOffset>278130</wp:posOffset>
            </wp:positionV>
            <wp:extent cx="6845935" cy="135890"/>
            <wp:effectExtent l="0" t="0" r="0" b="0"/>
            <wp:wrapTight wrapText="bothSides">
              <wp:wrapPolygon edited="0">
                <wp:start x="0" y="0"/>
                <wp:lineTo x="0" y="18168"/>
                <wp:lineTo x="21518" y="18168"/>
                <wp:lineTo x="21518" y="0"/>
                <wp:lineTo x="0" y="0"/>
              </wp:wrapPolygon>
            </wp:wrapTight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5935" cy="1358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62B48DBD" w14:textId="2FEA1B04" w:rsidR="00760FB9" w:rsidRDefault="00760FB9" w:rsidP="004E0B1E">
      <w:pPr>
        <w:spacing w:after="0"/>
      </w:pPr>
    </w:p>
    <w:p w14:paraId="15F29B18" w14:textId="77777777" w:rsidR="00B07D43" w:rsidRDefault="00B07D43" w:rsidP="004E0B1E">
      <w:pPr>
        <w:spacing w:after="0"/>
      </w:pPr>
    </w:p>
    <w:p w14:paraId="72067163" w14:textId="77777777" w:rsidR="004E0B1E" w:rsidRPr="004F7119" w:rsidRDefault="004E0B1E" w:rsidP="004E0B1E">
      <w:pPr>
        <w:spacing w:after="0"/>
      </w:pPr>
      <w:r w:rsidRPr="004F7119">
        <w:t>La fenêtre suivante s’affiche :</w:t>
      </w:r>
    </w:p>
    <w:p w14:paraId="7C38CB56" w14:textId="0E85CDCE" w:rsidR="004E0B1E" w:rsidRDefault="00D54CA1" w:rsidP="004E0B1E">
      <w:pPr>
        <w:pStyle w:val="Corpsdetexte"/>
      </w:pPr>
      <w:r w:rsidRPr="00D54CA1">
        <w:rPr>
          <w:noProof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 wp14:anchorId="422AAFE6" wp14:editId="3D951BE8">
                <wp:simplePos x="0" y="0"/>
                <wp:positionH relativeFrom="column">
                  <wp:posOffset>2310130</wp:posOffset>
                </wp:positionH>
                <wp:positionV relativeFrom="paragraph">
                  <wp:posOffset>499110</wp:posOffset>
                </wp:positionV>
                <wp:extent cx="732155" cy="478790"/>
                <wp:effectExtent l="514350" t="0" r="0" b="226060"/>
                <wp:wrapNone/>
                <wp:docPr id="31" name="Légende sans bordure 1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2155" cy="478790"/>
                        </a:xfrm>
                        <a:prstGeom prst="callout1">
                          <a:avLst>
                            <a:gd name="adj1" fmla="val 48279"/>
                            <a:gd name="adj2" fmla="val -7586"/>
                            <a:gd name="adj3" fmla="val 140133"/>
                            <a:gd name="adj4" fmla="val -70457"/>
                          </a:avLst>
                        </a:prstGeom>
                        <a:noFill/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FE5654B" w14:textId="77777777" w:rsidR="0001798B" w:rsidRDefault="0001798B" w:rsidP="00D54CA1">
                            <w:pPr>
                              <w:jc w:val="center"/>
                              <w:rPr>
                                <w:color w:val="FFFFFF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/>
                                <w:sz w:val="14"/>
                                <w:szCs w:val="14"/>
                              </w:rPr>
                              <w:t>Nombre de contrôles KO</w:t>
                            </w:r>
                          </w:p>
                          <w:p w14:paraId="1E6BF9D7" w14:textId="77777777" w:rsidR="0001798B" w:rsidRPr="006A10E8" w:rsidRDefault="0001798B" w:rsidP="00D54CA1">
                            <w:pPr>
                              <w:jc w:val="center"/>
                              <w:rPr>
                                <w:color w:val="FFFFFF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2AAFE6" id="Légende sans bordure 1 31" o:spid="_x0000_s1062" type="#_x0000_t41" style="position:absolute;left:0;text-align:left;margin-left:181.9pt;margin-top:39.3pt;width:57.65pt;height:37.7pt;z-index:25192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" adj="-15219,30269,-1639,10428" filled="f" strokecolor="#ffc83a" strokeweight="1pt">
                <v:textbox inset="0,0,0,0">
                  <w:txbxContent>
                    <w:p w14:paraId="7FE5654B" w14:textId="77777777" w:rsidR="0001798B" w:rsidRDefault="0001798B" w:rsidP="00D54CA1">
                      <w:pPr>
                        <w:jc w:val="center"/>
                        <w:rPr>
                          <w:color w:val="FFFFFF"/>
                          <w:sz w:val="14"/>
                          <w:szCs w:val="14"/>
                        </w:rPr>
                      </w:pPr>
                      <w:r>
                        <w:rPr>
                          <w:color w:val="FFFFFF"/>
                          <w:sz w:val="14"/>
                          <w:szCs w:val="14"/>
                        </w:rPr>
                        <w:t>Nombre de contrôles KO</w:t>
                      </w:r>
                    </w:p>
                    <w:p w14:paraId="1E6BF9D7" w14:textId="77777777" w:rsidR="0001798B" w:rsidRPr="006A10E8" w:rsidRDefault="0001798B" w:rsidP="00D54CA1">
                      <w:pPr>
                        <w:jc w:val="center"/>
                        <w:rPr>
                          <w:color w:val="FFFFFF"/>
                          <w:sz w:val="14"/>
                          <w:szCs w:val="14"/>
                        </w:rPr>
                      </w:pPr>
                    </w:p>
                  </w:txbxContent>
                </v:textbox>
                <o:callout v:ext="edit" minusy="t"/>
              </v:shape>
            </w:pict>
          </mc:Fallback>
        </mc:AlternateContent>
      </w:r>
      <w:r w:rsidRPr="00D54CA1">
        <w:rPr>
          <w:noProof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 wp14:anchorId="08848E51" wp14:editId="55D5F069">
                <wp:simplePos x="0" y="0"/>
                <wp:positionH relativeFrom="column">
                  <wp:posOffset>1370330</wp:posOffset>
                </wp:positionH>
                <wp:positionV relativeFrom="paragraph">
                  <wp:posOffset>422910</wp:posOffset>
                </wp:positionV>
                <wp:extent cx="732155" cy="478790"/>
                <wp:effectExtent l="514350" t="0" r="0" b="226060"/>
                <wp:wrapNone/>
                <wp:docPr id="450" name="Légende sans bordure 1 4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2155" cy="478790"/>
                        </a:xfrm>
                        <a:prstGeom prst="callout1">
                          <a:avLst>
                            <a:gd name="adj1" fmla="val 48279"/>
                            <a:gd name="adj2" fmla="val -7586"/>
                            <a:gd name="adj3" fmla="val 140133"/>
                            <a:gd name="adj4" fmla="val -70457"/>
                          </a:avLst>
                        </a:prstGeom>
                        <a:noFill/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F5C6FDE" w14:textId="77777777" w:rsidR="0001798B" w:rsidRDefault="0001798B" w:rsidP="00D54CA1">
                            <w:pPr>
                              <w:jc w:val="center"/>
                              <w:rPr>
                                <w:color w:val="FFFFFF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/>
                                <w:sz w:val="14"/>
                                <w:szCs w:val="14"/>
                              </w:rPr>
                              <w:t>Nombre total de contrôles dans la liste de détail de la fenêtre basse</w:t>
                            </w:r>
                          </w:p>
                          <w:p w14:paraId="083C6B6C" w14:textId="77777777" w:rsidR="0001798B" w:rsidRPr="006A10E8" w:rsidRDefault="0001798B" w:rsidP="00D54CA1">
                            <w:pPr>
                              <w:jc w:val="center"/>
                              <w:rPr>
                                <w:color w:val="FFFFFF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848E51" id="Légende sans bordure 1 450" o:spid="_x0000_s1063" type="#_x0000_t41" style="position:absolute;left:0;text-align:left;margin-left:107.9pt;margin-top:33.3pt;width:57.65pt;height:37.7pt;z-index:25193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" adj="-15219,30269,-1639,10428" filled="f" strokecolor="#ffc83a" strokeweight="1pt">
                <v:textbox inset="0,0,0,0">
                  <w:txbxContent>
                    <w:p w14:paraId="2F5C6FDE" w14:textId="77777777" w:rsidR="0001798B" w:rsidRDefault="0001798B" w:rsidP="00D54CA1">
                      <w:pPr>
                        <w:jc w:val="center"/>
                        <w:rPr>
                          <w:color w:val="FFFFFF"/>
                          <w:sz w:val="14"/>
                          <w:szCs w:val="14"/>
                        </w:rPr>
                      </w:pPr>
                      <w:r>
                        <w:rPr>
                          <w:color w:val="FFFFFF"/>
                          <w:sz w:val="14"/>
                          <w:szCs w:val="14"/>
                        </w:rPr>
                        <w:t>Nombre total de contrôles dans la liste de détail de la fenêtre basse</w:t>
                      </w:r>
                    </w:p>
                    <w:p w14:paraId="083C6B6C" w14:textId="77777777" w:rsidR="0001798B" w:rsidRPr="006A10E8" w:rsidRDefault="0001798B" w:rsidP="00D54CA1">
                      <w:pPr>
                        <w:jc w:val="center"/>
                        <w:rPr>
                          <w:color w:val="FFFFFF"/>
                          <w:sz w:val="14"/>
                          <w:szCs w:val="14"/>
                        </w:rPr>
                      </w:pPr>
                    </w:p>
                  </w:txbxContent>
                </v:textbox>
                <o:callout v:ext="edit" minusy="t"/>
              </v:shape>
            </w:pict>
          </mc:Fallback>
        </mc:AlternateContent>
      </w:r>
      <w:r w:rsidRPr="00D54CA1">
        <w:rPr>
          <w:noProof/>
        </w:rPr>
        <mc:AlternateContent>
          <mc:Choice Requires="wps">
            <w:drawing>
              <wp:anchor distT="45720" distB="45720" distL="114300" distR="114300" simplePos="0" relativeHeight="251928576" behindDoc="0" locked="0" layoutInCell="1" allowOverlap="1" wp14:anchorId="37FF512E" wp14:editId="3F3EA8C9">
                <wp:simplePos x="0" y="0"/>
                <wp:positionH relativeFrom="column">
                  <wp:posOffset>1267460</wp:posOffset>
                </wp:positionH>
                <wp:positionV relativeFrom="paragraph">
                  <wp:posOffset>1724660</wp:posOffset>
                </wp:positionV>
                <wp:extent cx="200660" cy="159385"/>
                <wp:effectExtent l="0" t="0" r="27940" b="12065"/>
                <wp:wrapNone/>
                <wp:docPr id="18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660" cy="1593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C83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391B9E" w14:textId="3F615AF0" w:rsidR="0001798B" w:rsidRPr="00A750CA" w:rsidRDefault="0001798B" w:rsidP="00D54CA1">
                            <w:pPr>
                              <w:jc w:val="center"/>
                            </w:pPr>
                            <w:r>
                              <w:t>C2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FF512E" id="_x0000_s1064" type="#_x0000_t202" style="position:absolute;left:0;text-align:left;margin-left:99.8pt;margin-top:135.8pt;width:15.8pt;height:12.55pt;z-index:2519285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" strokecolor="#ffc83a">
                <v:textbox inset="0,0,0,0">
                  <w:txbxContent>
                    <w:p w14:paraId="4E391B9E" w14:textId="3F615AF0" w:rsidR="0001798B" w:rsidRPr="00A750CA" w:rsidRDefault="0001798B" w:rsidP="00D54CA1">
                      <w:pPr>
                        <w:jc w:val="center"/>
                      </w:pPr>
                      <w:r>
                        <w:t>C2</w:t>
                      </w:r>
                    </w:p>
                  </w:txbxContent>
                </v:textbox>
              </v:shape>
            </w:pict>
          </mc:Fallback>
        </mc:AlternateContent>
      </w:r>
      <w:r w:rsidRPr="00D54CA1">
        <w:rPr>
          <w:noProof/>
        </w:rPr>
        <mc:AlternateContent>
          <mc:Choice Requires="wps">
            <w:drawing>
              <wp:anchor distT="45720" distB="45720" distL="114300" distR="114300" simplePos="0" relativeHeight="251927552" behindDoc="0" locked="0" layoutInCell="1" allowOverlap="1" wp14:anchorId="0F29244E" wp14:editId="6DF97504">
                <wp:simplePos x="0" y="0"/>
                <wp:positionH relativeFrom="column">
                  <wp:posOffset>859155</wp:posOffset>
                </wp:positionH>
                <wp:positionV relativeFrom="paragraph">
                  <wp:posOffset>1732280</wp:posOffset>
                </wp:positionV>
                <wp:extent cx="200660" cy="153035"/>
                <wp:effectExtent l="0" t="0" r="27940" b="18415"/>
                <wp:wrapNone/>
                <wp:docPr id="11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660" cy="153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C83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D47FD7" w14:textId="7C8E8646" w:rsidR="0001798B" w:rsidRPr="00A750CA" w:rsidRDefault="0001798B" w:rsidP="00D54CA1">
                            <w:pPr>
                              <w:jc w:val="center"/>
                            </w:pPr>
                            <w:r>
                              <w:t>C1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29244E" id="_x0000_s1065" type="#_x0000_t202" style="position:absolute;left:0;text-align:left;margin-left:67.65pt;margin-top:136.4pt;width:15.8pt;height:12.05pt;z-index:2519275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" strokecolor="#ffc83a">
                <v:textbox inset="0,0,0,0">
                  <w:txbxContent>
                    <w:p w14:paraId="17D47FD7" w14:textId="7C8E8646" w:rsidR="0001798B" w:rsidRPr="00A750CA" w:rsidRDefault="0001798B" w:rsidP="00D54CA1">
                      <w:pPr>
                        <w:jc w:val="center"/>
                      </w:pPr>
                      <w:r>
                        <w:t>C1</w:t>
                      </w:r>
                    </w:p>
                  </w:txbxContent>
                </v:textbox>
              </v:shape>
            </w:pict>
          </mc:Fallback>
        </mc:AlternateContent>
      </w:r>
      <w:r w:rsidRPr="00D54CA1">
        <w:rPr>
          <w:noProof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 wp14:anchorId="217B303F" wp14:editId="6788A9E8">
                <wp:simplePos x="0" y="0"/>
                <wp:positionH relativeFrom="column">
                  <wp:posOffset>3307080</wp:posOffset>
                </wp:positionH>
                <wp:positionV relativeFrom="paragraph">
                  <wp:posOffset>1523365</wp:posOffset>
                </wp:positionV>
                <wp:extent cx="171450" cy="165100"/>
                <wp:effectExtent l="0" t="0" r="19050" b="25400"/>
                <wp:wrapNone/>
                <wp:docPr id="451" name="Ellipse 4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60E6FE0" w14:textId="77777777" w:rsidR="0001798B" w:rsidRPr="00C6191A" w:rsidRDefault="0001798B" w:rsidP="00D54CA1">
                            <w:pPr>
                              <w:jc w:val="center"/>
                              <w:rPr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 w:rsidRPr="00C6191A">
                              <w:rPr>
                                <w:color w:val="38444B"/>
                                <w:sz w:val="12"/>
                                <w:szCs w:val="12"/>
                              </w:rPr>
                              <w:t>a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17B303F" id="Ellipse 451" o:spid="_x0000_s1066" style="position:absolute;left:0;text-align:left;margin-left:260.4pt;margin-top:119.95pt;width:13.5pt;height:13pt;z-index:25193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" strokecolor="#ffc83a" strokeweight="1pt">
                <v:textbox inset="0,0,0,0">
                  <w:txbxContent>
                    <w:p w14:paraId="260E6FE0" w14:textId="77777777" w:rsidR="0001798B" w:rsidRPr="00C6191A" w:rsidRDefault="0001798B" w:rsidP="00D54CA1">
                      <w:pPr>
                        <w:jc w:val="center"/>
                        <w:rPr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 w:rsidRPr="00C6191A">
                        <w:rPr>
                          <w:color w:val="38444B"/>
                          <w:sz w:val="12"/>
                          <w:szCs w:val="12"/>
                        </w:rPr>
                        <w:t>a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D54CA1">
        <w:rPr>
          <w:noProof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 wp14:anchorId="4C918CD0" wp14:editId="2295DA2D">
                <wp:simplePos x="0" y="0"/>
                <wp:positionH relativeFrom="column">
                  <wp:posOffset>3675380</wp:posOffset>
                </wp:positionH>
                <wp:positionV relativeFrom="paragraph">
                  <wp:posOffset>1523365</wp:posOffset>
                </wp:positionV>
                <wp:extent cx="171450" cy="165100"/>
                <wp:effectExtent l="0" t="0" r="19050" b="25400"/>
                <wp:wrapNone/>
                <wp:docPr id="470" name="Ellipse 4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8921BDC" w14:textId="77777777" w:rsidR="0001798B" w:rsidRPr="00C6191A" w:rsidRDefault="0001798B" w:rsidP="00D54CA1">
                            <w:pPr>
                              <w:jc w:val="center"/>
                              <w:rPr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>
                              <w:rPr>
                                <w:color w:val="38444B"/>
                                <w:sz w:val="12"/>
                                <w:szCs w:val="12"/>
                              </w:rPr>
                              <w:t>b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C918CD0" id="Ellipse 470" o:spid="_x0000_s1067" style="position:absolute;left:0;text-align:left;margin-left:289.4pt;margin-top:119.95pt;width:13.5pt;height:13pt;z-index:25193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" strokecolor="#ffc83a" strokeweight="1pt">
                <v:textbox inset="0,0,0,0">
                  <w:txbxContent>
                    <w:p w14:paraId="38921BDC" w14:textId="77777777" w:rsidR="0001798B" w:rsidRPr="00C6191A" w:rsidRDefault="0001798B" w:rsidP="00D54CA1">
                      <w:pPr>
                        <w:jc w:val="center"/>
                        <w:rPr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>
                        <w:rPr>
                          <w:color w:val="38444B"/>
                          <w:sz w:val="12"/>
                          <w:szCs w:val="12"/>
                        </w:rPr>
                        <w:t>b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D54CA1">
        <w:rPr>
          <w:noProof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 wp14:anchorId="091F023B" wp14:editId="13CDB34E">
                <wp:simplePos x="0" y="0"/>
                <wp:positionH relativeFrom="column">
                  <wp:posOffset>4069080</wp:posOffset>
                </wp:positionH>
                <wp:positionV relativeFrom="paragraph">
                  <wp:posOffset>1517015</wp:posOffset>
                </wp:positionV>
                <wp:extent cx="171450" cy="165100"/>
                <wp:effectExtent l="0" t="0" r="19050" b="25400"/>
                <wp:wrapNone/>
                <wp:docPr id="473" name="Ellipse 4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64FE0F1" w14:textId="77777777" w:rsidR="0001798B" w:rsidRPr="00C6191A" w:rsidRDefault="0001798B" w:rsidP="00D54CA1">
                            <w:pPr>
                              <w:jc w:val="center"/>
                              <w:rPr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>
                              <w:rPr>
                                <w:color w:val="38444B"/>
                                <w:sz w:val="12"/>
                                <w:szCs w:val="12"/>
                              </w:rPr>
                              <w:t>c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91F023B" id="Ellipse 473" o:spid="_x0000_s1068" style="position:absolute;left:0;text-align:left;margin-left:320.4pt;margin-top:119.45pt;width:13.5pt;height:13pt;z-index:25193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" strokecolor="#ffc83a" strokeweight="1pt">
                <v:textbox inset="0,0,0,0">
                  <w:txbxContent>
                    <w:p w14:paraId="364FE0F1" w14:textId="77777777" w:rsidR="0001798B" w:rsidRPr="00C6191A" w:rsidRDefault="0001798B" w:rsidP="00D54CA1">
                      <w:pPr>
                        <w:jc w:val="center"/>
                        <w:rPr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>
                        <w:rPr>
                          <w:color w:val="38444B"/>
                          <w:sz w:val="12"/>
                          <w:szCs w:val="12"/>
                        </w:rPr>
                        <w:t>c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D54CA1">
        <w:rPr>
          <w:noProof/>
        </w:rPr>
        <mc:AlternateContent>
          <mc:Choice Requires="wps">
            <w:drawing>
              <wp:anchor distT="0" distB="0" distL="114300" distR="114300" simplePos="0" relativeHeight="251934720" behindDoc="0" locked="0" layoutInCell="1" allowOverlap="1" wp14:anchorId="32C41420" wp14:editId="3E350DDC">
                <wp:simplePos x="0" y="0"/>
                <wp:positionH relativeFrom="column">
                  <wp:posOffset>4443730</wp:posOffset>
                </wp:positionH>
                <wp:positionV relativeFrom="paragraph">
                  <wp:posOffset>1536065</wp:posOffset>
                </wp:positionV>
                <wp:extent cx="171450" cy="165100"/>
                <wp:effectExtent l="0" t="0" r="19050" b="25400"/>
                <wp:wrapNone/>
                <wp:docPr id="269" name="Ellipse 2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DDFE669" w14:textId="77777777" w:rsidR="0001798B" w:rsidRPr="00C6191A" w:rsidRDefault="0001798B" w:rsidP="00D54CA1">
                            <w:pPr>
                              <w:jc w:val="center"/>
                              <w:rPr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>
                              <w:rPr>
                                <w:color w:val="38444B"/>
                                <w:sz w:val="12"/>
                                <w:szCs w:val="12"/>
                              </w:rPr>
                              <w:t>d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2C41420" id="Ellipse 269" o:spid="_x0000_s1069" style="position:absolute;left:0;text-align:left;margin-left:349.9pt;margin-top:120.95pt;width:13.5pt;height:13pt;z-index:25193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" strokecolor="#ffc83a" strokeweight="1pt">
                <v:textbox inset="0,0,0,0">
                  <w:txbxContent>
                    <w:p w14:paraId="7DDFE669" w14:textId="77777777" w:rsidR="0001798B" w:rsidRPr="00C6191A" w:rsidRDefault="0001798B" w:rsidP="00D54CA1">
                      <w:pPr>
                        <w:jc w:val="center"/>
                        <w:rPr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>
                        <w:rPr>
                          <w:color w:val="38444B"/>
                          <w:sz w:val="12"/>
                          <w:szCs w:val="12"/>
                        </w:rPr>
                        <w:t>d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="004E0B1E" w:rsidRPr="004F7119">
        <w:rPr>
          <w:noProof/>
        </w:rPr>
        <w:drawing>
          <wp:inline distT="0" distB="0" distL="0" distR="0" wp14:anchorId="029BAEBA" wp14:editId="04C848AD">
            <wp:extent cx="5760720" cy="3129280"/>
            <wp:effectExtent l="0" t="0" r="0" b="0"/>
            <wp:docPr id="9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9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DDA37F" w14:textId="77777777" w:rsidR="004E0B1E" w:rsidRPr="004F7119" w:rsidRDefault="004E0B1E" w:rsidP="004E0B1E">
      <w:pPr>
        <w:pStyle w:val="Corpsdetexte"/>
      </w:pPr>
    </w:p>
    <w:p w14:paraId="36D5FF5A" w14:textId="77777777" w:rsidR="004E0B1E" w:rsidRPr="004F7119" w:rsidRDefault="004E0B1E" w:rsidP="004E0B1E">
      <w:r w:rsidRPr="004F7119">
        <w:t>Les contrôles vérifient que :</w:t>
      </w:r>
    </w:p>
    <w:p w14:paraId="087D2F46" w14:textId="531AC6BD" w:rsidR="00B07D43" w:rsidRPr="00B07D43" w:rsidRDefault="004E0B1E" w:rsidP="004E0B1E">
      <w:pPr>
        <w:rPr>
          <w:b/>
        </w:rPr>
      </w:pPr>
      <w:r w:rsidRPr="00B07D43">
        <w:rPr>
          <w:b/>
          <w:bCs/>
        </w:rPr>
        <w:t>C1</w:t>
      </w:r>
      <w:r w:rsidRPr="00B07D43">
        <w:rPr>
          <w:b/>
        </w:rPr>
        <w:t xml:space="preserve"> </w:t>
      </w:r>
      <w:r w:rsidR="00B07D43" w:rsidRPr="00B07D43">
        <w:rPr>
          <w:b/>
        </w:rPr>
        <w:t>–</w:t>
      </w:r>
      <w:r w:rsidR="004010E5">
        <w:rPr>
          <w:b/>
        </w:rPr>
        <w:t xml:space="preserve"> C</w:t>
      </w:r>
      <w:r w:rsidR="00B07D43" w:rsidRPr="00B07D43">
        <w:rPr>
          <w:b/>
        </w:rPr>
        <w:t xml:space="preserve">trl Fonctionnement : </w:t>
      </w:r>
    </w:p>
    <w:p w14:paraId="4AB1ECB9" w14:textId="458B47CD" w:rsidR="004E0B1E" w:rsidRPr="004F7119" w:rsidRDefault="004E0B1E" w:rsidP="004E0B1E">
      <w:r w:rsidRPr="004F7119">
        <w:t>[</w:t>
      </w:r>
      <w:proofErr w:type="gramStart"/>
      <w:r w:rsidRPr="004F7119">
        <w:t>a</w:t>
      </w:r>
      <w:proofErr w:type="gramEnd"/>
      <w:r w:rsidRPr="004F7119">
        <w:t xml:space="preserve"> - b + c = 0] : le montant de la créance généré</w:t>
      </w:r>
      <w:r>
        <w:t>e</w:t>
      </w:r>
      <w:r w:rsidRPr="004F7119">
        <w:t xml:space="preserve"> dans le cadre de la couverture réglementaire couvre bien l’insuffisance de f</w:t>
      </w:r>
      <w:r>
        <w:t>onds due</w:t>
      </w:r>
      <w:r w:rsidRPr="004F7119">
        <w:t xml:space="preserve"> aux impayés et/ou aux transactions crédit porteur</w:t>
      </w:r>
      <w:r>
        <w:t>.</w:t>
      </w:r>
    </w:p>
    <w:p w14:paraId="12DD4D3F" w14:textId="77777777" w:rsidR="000F0BF2" w:rsidRDefault="004E0B1E" w:rsidP="004E0B1E">
      <w:r>
        <w:rPr>
          <w:b/>
          <w:bCs/>
        </w:rPr>
        <w:t>C2</w:t>
      </w:r>
      <w:r w:rsidR="000F0BF2">
        <w:rPr>
          <w:b/>
          <w:bCs/>
        </w:rPr>
        <w:t xml:space="preserve"> – Ctrl Règlement</w:t>
      </w:r>
      <w:r w:rsidRPr="004F7119">
        <w:t xml:space="preserve"> </w:t>
      </w:r>
    </w:p>
    <w:p w14:paraId="26D3448F" w14:textId="4EE92275" w:rsidR="004E0B1E" w:rsidRDefault="004E0B1E" w:rsidP="004E0B1E">
      <w:r w:rsidRPr="004F7119">
        <w:t>[</w:t>
      </w:r>
      <w:proofErr w:type="gramStart"/>
      <w:r w:rsidRPr="004F7119">
        <w:t>c</w:t>
      </w:r>
      <w:proofErr w:type="gramEnd"/>
      <w:r w:rsidRPr="004F7119">
        <w:t xml:space="preserve"> = d] : le montant total des créances au débit du compte de fonctionnement est imputé à 100% au crédit du compte de règlement et des comptes de paiement</w:t>
      </w:r>
    </w:p>
    <w:p w14:paraId="12A2A5FF" w14:textId="77777777" w:rsidR="00A46C0D" w:rsidRPr="004F7119" w:rsidRDefault="00A46C0D" w:rsidP="004E0B1E">
      <w:pPr>
        <w:rPr>
          <w:sz w:val="20"/>
          <w:szCs w:val="18"/>
        </w:rPr>
      </w:pPr>
    </w:p>
    <w:p w14:paraId="16F0A527" w14:textId="2AA27F22" w:rsidR="008F7198" w:rsidRPr="00390264" w:rsidRDefault="008F7198" w:rsidP="00390264">
      <w:pPr>
        <w:pStyle w:val="Corpsdetexte"/>
        <w:ind w:firstLine="0"/>
      </w:pPr>
      <w:bookmarkStart w:id="67" w:name="_Toc64386112"/>
      <w:r w:rsidRPr="00390264">
        <w:t>Si le résultat du contrôle KO, il faut le justifier dans le fichier de synthèse des contrôles effectué sous Excel avant de valider le cashout.</w:t>
      </w:r>
      <w:r w:rsidR="00390264">
        <w:t xml:space="preserve"> </w:t>
      </w:r>
      <w:r w:rsidR="00390264" w:rsidRPr="002D78BA">
        <w:t>Se rapprocher de l’équipe Service de paiement.</w:t>
      </w:r>
    </w:p>
    <w:p w14:paraId="1502AAF8" w14:textId="77777777" w:rsidR="00760FB9" w:rsidRDefault="00760FB9">
      <w:pPr>
        <w:spacing w:after="0"/>
        <w:rPr>
          <w:bCs/>
          <w:color w:val="72797F"/>
          <w:sz w:val="24"/>
          <w:szCs w:val="28"/>
        </w:rPr>
      </w:pPr>
      <w:r>
        <w:br w:type="page"/>
      </w:r>
    </w:p>
    <w:p w14:paraId="11F9E324" w14:textId="43AE6919" w:rsidR="004E0B1E" w:rsidRDefault="004E0B1E" w:rsidP="000D08B2">
      <w:pPr>
        <w:pStyle w:val="Titre2"/>
      </w:pPr>
      <w:bookmarkStart w:id="68" w:name="_Toc72413072"/>
      <w:r w:rsidRPr="004F7119">
        <w:t xml:space="preserve">D – </w:t>
      </w:r>
      <w:r w:rsidRPr="00324B6B">
        <w:t>Compte</w:t>
      </w:r>
      <w:r w:rsidRPr="004F7119">
        <w:t xml:space="preserve"> de paiement en fin de journée</w:t>
      </w:r>
      <w:bookmarkEnd w:id="67"/>
      <w:bookmarkEnd w:id="68"/>
      <w:r w:rsidRPr="004F7119">
        <w:t xml:space="preserve"> </w:t>
      </w:r>
    </w:p>
    <w:p w14:paraId="6A70E648" w14:textId="29BF5AD8" w:rsidR="00A46C0D" w:rsidRDefault="00A46C0D" w:rsidP="00A46C0D">
      <w:pPr>
        <w:pStyle w:val="Corpsdetexte"/>
      </w:pPr>
      <w:r w:rsidRPr="00A46C0D">
        <w:rPr>
          <w:noProof/>
        </w:rPr>
        <w:drawing>
          <wp:anchor distT="0" distB="0" distL="114300" distR="114300" simplePos="0" relativeHeight="251906048" behindDoc="1" locked="0" layoutInCell="1" allowOverlap="1" wp14:anchorId="396D18A7" wp14:editId="5EEDFF44">
            <wp:simplePos x="0" y="0"/>
            <wp:positionH relativeFrom="margin">
              <wp:posOffset>-5715</wp:posOffset>
            </wp:positionH>
            <wp:positionV relativeFrom="paragraph">
              <wp:posOffset>247015</wp:posOffset>
            </wp:positionV>
            <wp:extent cx="6845935" cy="135890"/>
            <wp:effectExtent l="0" t="0" r="0" b="0"/>
            <wp:wrapTight wrapText="bothSides">
              <wp:wrapPolygon edited="0">
                <wp:start x="0" y="0"/>
                <wp:lineTo x="0" y="18168"/>
                <wp:lineTo x="21518" y="18168"/>
                <wp:lineTo x="21518" y="0"/>
                <wp:lineTo x="0" y="0"/>
              </wp:wrapPolygon>
            </wp:wrapTight>
            <wp:docPr id="17" name="Imag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5935" cy="1358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6AAA97E3" w14:textId="2D0CCBAA" w:rsidR="00A46C0D" w:rsidRDefault="000F0BF2" w:rsidP="00A46C0D">
      <w:pPr>
        <w:pStyle w:val="Corpsdetexte"/>
      </w:pPr>
      <w:r w:rsidRPr="00A46C0D">
        <w:rPr>
          <w:noProof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 wp14:anchorId="1D100C9B" wp14:editId="74392DE5">
                <wp:simplePos x="0" y="0"/>
                <wp:positionH relativeFrom="column">
                  <wp:posOffset>3540442</wp:posOffset>
                </wp:positionH>
                <wp:positionV relativeFrom="paragraph">
                  <wp:posOffset>204470</wp:posOffset>
                </wp:positionV>
                <wp:extent cx="1403350" cy="422275"/>
                <wp:effectExtent l="990600" t="76200" r="25400" b="15875"/>
                <wp:wrapNone/>
                <wp:docPr id="16" name="Légende encadrée avec une bordure 1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03350" cy="422275"/>
                        </a:xfrm>
                        <a:prstGeom prst="accentBorderCallout1">
                          <a:avLst>
                            <a:gd name="adj1" fmla="val 73706"/>
                            <a:gd name="adj2" fmla="val -3820"/>
                            <a:gd name="adj3" fmla="val -16716"/>
                            <a:gd name="adj4" fmla="val -69863"/>
                          </a:avLst>
                        </a:prstGeom>
                        <a:noFill/>
                        <a:ln w="9525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83F355F" w14:textId="41858347" w:rsidR="0001798B" w:rsidRPr="0052335F" w:rsidRDefault="0001798B" w:rsidP="00A46C0D">
                            <w:pPr>
                              <w:jc w:val="center"/>
                              <w:rPr>
                                <w:color w:val="FFFFFF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3A0A1981" wp14:editId="3081341E">
                                  <wp:extent cx="1047619" cy="228571"/>
                                  <wp:effectExtent l="0" t="0" r="635" b="635"/>
                                  <wp:docPr id="294" name="Image 29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2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47619" cy="228571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D100C9B" id="Légende encadrée avec une bordure 1 16" o:spid="_x0000_s1070" type="#_x0000_t50" style="position:absolute;left:0;text-align:left;margin-left:278.75pt;margin-top:16.1pt;width:110.5pt;height:33.25pt;z-index:25190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" adj="-15090,-3611,-825,15920" filled="f" strokecolor="#ffc83a">
                <v:textbox>
                  <w:txbxContent>
                    <w:p w14:paraId="083F355F" w14:textId="41858347" w:rsidR="0001798B" w:rsidRPr="0052335F" w:rsidRDefault="0001798B" w:rsidP="00A46C0D">
                      <w:pPr>
                        <w:jc w:val="center"/>
                        <w:rPr>
                          <w:color w:val="FFFFFF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3A0A1981" wp14:editId="3081341E">
                            <wp:extent cx="1047619" cy="228571"/>
                            <wp:effectExtent l="0" t="0" r="635" b="635"/>
                            <wp:docPr id="294" name="Image 29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27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047619" cy="228571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6299CA3F" w14:textId="77777777" w:rsidR="00A46C0D" w:rsidRDefault="00A46C0D" w:rsidP="00A46C0D">
      <w:pPr>
        <w:pStyle w:val="Corpsdetexte"/>
      </w:pPr>
    </w:p>
    <w:p w14:paraId="3F2FE3D6" w14:textId="16E630C6" w:rsidR="004E0B1E" w:rsidRDefault="004E0B1E" w:rsidP="00817233">
      <w:pPr>
        <w:pStyle w:val="Corpsdetexte"/>
        <w:ind w:firstLine="0"/>
        <w:rPr>
          <w:noProof/>
        </w:rPr>
      </w:pPr>
      <w:r w:rsidRPr="004F7119">
        <w:t>La fenêtre suivante s’affiche :</w:t>
      </w:r>
      <w:r w:rsidRPr="009B141C">
        <w:rPr>
          <w:noProof/>
        </w:rPr>
        <w:t xml:space="preserve"> </w:t>
      </w:r>
    </w:p>
    <w:p w14:paraId="2B445C37" w14:textId="696701DE" w:rsidR="004E0B1E" w:rsidRPr="004F7119" w:rsidRDefault="000F0BF2" w:rsidP="004E0B1E">
      <w:r w:rsidRPr="000F0BF2">
        <w:rPr>
          <w:noProof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 wp14:anchorId="04ED275B" wp14:editId="5EC3F2BF">
                <wp:simplePos x="0" y="0"/>
                <wp:positionH relativeFrom="column">
                  <wp:posOffset>5142230</wp:posOffset>
                </wp:positionH>
                <wp:positionV relativeFrom="paragraph">
                  <wp:posOffset>1159192</wp:posOffset>
                </wp:positionV>
                <wp:extent cx="171450" cy="165100"/>
                <wp:effectExtent l="0" t="0" r="19050" b="25400"/>
                <wp:wrapNone/>
                <wp:docPr id="271" name="Ellipse 2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873AB8C" w14:textId="03910889" w:rsidR="0001798B" w:rsidRPr="00C6191A" w:rsidRDefault="0001798B" w:rsidP="000F0BF2">
                            <w:pPr>
                              <w:jc w:val="center"/>
                              <w:rPr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>
                              <w:rPr>
                                <w:color w:val="38444B"/>
                                <w:sz w:val="12"/>
                                <w:szCs w:val="12"/>
                              </w:rPr>
                              <w:t>f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4ED275B" id="Ellipse 271" o:spid="_x0000_s1071" style="position:absolute;margin-left:404.9pt;margin-top:91.25pt;width:13.5pt;height:13pt;z-index:25194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" strokecolor="#ffc83a" strokeweight="1pt">
                <v:textbox inset="0,0,0,0">
                  <w:txbxContent>
                    <w:p w14:paraId="4873AB8C" w14:textId="03910889" w:rsidR="0001798B" w:rsidRPr="00C6191A" w:rsidRDefault="0001798B" w:rsidP="000F0BF2">
                      <w:pPr>
                        <w:jc w:val="center"/>
                        <w:rPr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>
                        <w:rPr>
                          <w:color w:val="38444B"/>
                          <w:sz w:val="12"/>
                          <w:szCs w:val="12"/>
                        </w:rPr>
                        <w:t>f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0F0BF2">
        <w:rPr>
          <w:noProof/>
        </w:rPr>
        <mc:AlternateContent>
          <mc:Choice Requires="wps">
            <w:drawing>
              <wp:anchor distT="0" distB="0" distL="114300" distR="114300" simplePos="0" relativeHeight="251941888" behindDoc="0" locked="0" layoutInCell="1" allowOverlap="1" wp14:anchorId="7AED839B" wp14:editId="67A91E02">
                <wp:simplePos x="0" y="0"/>
                <wp:positionH relativeFrom="column">
                  <wp:posOffset>4700905</wp:posOffset>
                </wp:positionH>
                <wp:positionV relativeFrom="paragraph">
                  <wp:posOffset>1167130</wp:posOffset>
                </wp:positionV>
                <wp:extent cx="171450" cy="165100"/>
                <wp:effectExtent l="0" t="0" r="19050" b="25400"/>
                <wp:wrapNone/>
                <wp:docPr id="477" name="Ellipse 4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5D7C0EE" w14:textId="129760FE" w:rsidR="0001798B" w:rsidRPr="00C6191A" w:rsidRDefault="0001798B" w:rsidP="000F0BF2">
                            <w:pPr>
                              <w:jc w:val="center"/>
                              <w:rPr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>
                              <w:rPr>
                                <w:color w:val="38444B"/>
                                <w:sz w:val="12"/>
                                <w:szCs w:val="12"/>
                              </w:rPr>
                              <w:t>e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AED839B" id="Ellipse 477" o:spid="_x0000_s1072" style="position:absolute;margin-left:370.15pt;margin-top:91.9pt;width:13.5pt;height:13pt;z-index:25194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" strokecolor="#ffc83a" strokeweight="1pt">
                <v:textbox inset="0,0,0,0">
                  <w:txbxContent>
                    <w:p w14:paraId="55D7C0EE" w14:textId="129760FE" w:rsidR="0001798B" w:rsidRPr="00C6191A" w:rsidRDefault="0001798B" w:rsidP="000F0BF2">
                      <w:pPr>
                        <w:jc w:val="center"/>
                        <w:rPr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>
                        <w:rPr>
                          <w:color w:val="38444B"/>
                          <w:sz w:val="12"/>
                          <w:szCs w:val="12"/>
                        </w:rPr>
                        <w:t>e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0F0BF2">
        <w:rPr>
          <w:noProof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 wp14:anchorId="23673532" wp14:editId="5B787F48">
                <wp:simplePos x="0" y="0"/>
                <wp:positionH relativeFrom="column">
                  <wp:posOffset>4250055</wp:posOffset>
                </wp:positionH>
                <wp:positionV relativeFrom="paragraph">
                  <wp:posOffset>1159192</wp:posOffset>
                </wp:positionV>
                <wp:extent cx="171450" cy="165100"/>
                <wp:effectExtent l="0" t="0" r="19050" b="25400"/>
                <wp:wrapNone/>
                <wp:docPr id="468" name="Ellipse 4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396A8D4" w14:textId="77777777" w:rsidR="0001798B" w:rsidRPr="00C6191A" w:rsidRDefault="0001798B" w:rsidP="000F0BF2">
                            <w:pPr>
                              <w:jc w:val="center"/>
                              <w:rPr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>
                              <w:rPr>
                                <w:color w:val="38444B"/>
                                <w:sz w:val="12"/>
                                <w:szCs w:val="12"/>
                              </w:rPr>
                              <w:t>c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3673532" id="Ellipse 468" o:spid="_x0000_s1073" style="position:absolute;margin-left:334.65pt;margin-top:91.25pt;width:13.5pt;height:13pt;z-index:25194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" strokecolor="#ffc83a" strokeweight="1pt">
                <v:textbox inset="0,0,0,0">
                  <w:txbxContent>
                    <w:p w14:paraId="5396A8D4" w14:textId="77777777" w:rsidR="0001798B" w:rsidRPr="00C6191A" w:rsidRDefault="0001798B" w:rsidP="000F0BF2">
                      <w:pPr>
                        <w:jc w:val="center"/>
                        <w:rPr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>
                        <w:rPr>
                          <w:color w:val="38444B"/>
                          <w:sz w:val="12"/>
                          <w:szCs w:val="12"/>
                        </w:rPr>
                        <w:t>c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0F0BF2">
        <w:rPr>
          <w:noProof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 wp14:anchorId="43FC9C71" wp14:editId="1DA29995">
                <wp:simplePos x="0" y="0"/>
                <wp:positionH relativeFrom="column">
                  <wp:posOffset>3752215</wp:posOffset>
                </wp:positionH>
                <wp:positionV relativeFrom="paragraph">
                  <wp:posOffset>1160780</wp:posOffset>
                </wp:positionV>
                <wp:extent cx="171450" cy="165100"/>
                <wp:effectExtent l="0" t="0" r="19050" b="25400"/>
                <wp:wrapNone/>
                <wp:docPr id="465" name="Ellipse 4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CCF9BBE" w14:textId="77777777" w:rsidR="0001798B" w:rsidRPr="00C6191A" w:rsidRDefault="0001798B" w:rsidP="000F0BF2">
                            <w:pPr>
                              <w:jc w:val="center"/>
                              <w:rPr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>
                              <w:rPr>
                                <w:color w:val="38444B"/>
                                <w:sz w:val="12"/>
                                <w:szCs w:val="12"/>
                              </w:rPr>
                              <w:t>b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3FC9C71" id="Ellipse 465" o:spid="_x0000_s1074" style="position:absolute;margin-left:295.45pt;margin-top:91.4pt;width:13.5pt;height:13pt;z-index:25193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" strokecolor="#ffc83a" strokeweight="1pt">
                <v:textbox inset="0,0,0,0">
                  <w:txbxContent>
                    <w:p w14:paraId="4CCF9BBE" w14:textId="77777777" w:rsidR="0001798B" w:rsidRPr="00C6191A" w:rsidRDefault="0001798B" w:rsidP="000F0BF2">
                      <w:pPr>
                        <w:jc w:val="center"/>
                        <w:rPr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>
                        <w:rPr>
                          <w:color w:val="38444B"/>
                          <w:sz w:val="12"/>
                          <w:szCs w:val="12"/>
                        </w:rPr>
                        <w:t>b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0F0BF2">
        <w:rPr>
          <w:noProof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 wp14:anchorId="331BDC0F" wp14:editId="6FC726BB">
                <wp:simplePos x="0" y="0"/>
                <wp:positionH relativeFrom="column">
                  <wp:posOffset>3189605</wp:posOffset>
                </wp:positionH>
                <wp:positionV relativeFrom="paragraph">
                  <wp:posOffset>1163955</wp:posOffset>
                </wp:positionV>
                <wp:extent cx="171450" cy="165100"/>
                <wp:effectExtent l="0" t="0" r="19050" b="25400"/>
                <wp:wrapNone/>
                <wp:docPr id="245" name="Ellipse 2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D86E3C9" w14:textId="77777777" w:rsidR="0001798B" w:rsidRPr="00C6191A" w:rsidRDefault="0001798B" w:rsidP="000F0BF2">
                            <w:pPr>
                              <w:jc w:val="center"/>
                              <w:rPr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 w:rsidRPr="00C6191A">
                              <w:rPr>
                                <w:color w:val="38444B"/>
                                <w:sz w:val="12"/>
                                <w:szCs w:val="12"/>
                              </w:rPr>
                              <w:t>a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31BDC0F" id="Ellipse 245" o:spid="_x0000_s1075" style="position:absolute;margin-left:251.15pt;margin-top:91.65pt;width:13.5pt;height:13pt;z-index:25193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" strokecolor="#ffc83a" strokeweight="1pt">
                <v:textbox inset="0,0,0,0">
                  <w:txbxContent>
                    <w:p w14:paraId="7D86E3C9" w14:textId="77777777" w:rsidR="0001798B" w:rsidRPr="00C6191A" w:rsidRDefault="0001798B" w:rsidP="000F0BF2">
                      <w:pPr>
                        <w:jc w:val="center"/>
                        <w:rPr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 w:rsidRPr="00C6191A">
                        <w:rPr>
                          <w:color w:val="38444B"/>
                          <w:sz w:val="12"/>
                          <w:szCs w:val="12"/>
                        </w:rPr>
                        <w:t>a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0F0BF2">
        <w:rPr>
          <w:noProof/>
        </w:rPr>
        <mc:AlternateContent>
          <mc:Choice Requires="wps">
            <w:drawing>
              <wp:anchor distT="45720" distB="45720" distL="114300" distR="114300" simplePos="0" relativeHeight="251936768" behindDoc="0" locked="0" layoutInCell="1" allowOverlap="1" wp14:anchorId="63402A36" wp14:editId="4625C394">
                <wp:simplePos x="0" y="0"/>
                <wp:positionH relativeFrom="column">
                  <wp:posOffset>1251585</wp:posOffset>
                </wp:positionH>
                <wp:positionV relativeFrom="paragraph">
                  <wp:posOffset>1358583</wp:posOffset>
                </wp:positionV>
                <wp:extent cx="200660" cy="153035"/>
                <wp:effectExtent l="0" t="0" r="27940" b="18415"/>
                <wp:wrapNone/>
                <wp:docPr id="21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660" cy="153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C83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4B8700" w14:textId="0643D71F" w:rsidR="0001798B" w:rsidRPr="00A750CA" w:rsidRDefault="0001798B" w:rsidP="000F0BF2">
                            <w:pPr>
                              <w:jc w:val="center"/>
                            </w:pPr>
                            <w: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402A36" id="_x0000_s1076" type="#_x0000_t202" style="position:absolute;margin-left:98.55pt;margin-top:107pt;width:15.8pt;height:12.05pt;z-index:251936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" strokecolor="#ffc83a">
                <v:textbox inset="0,0,0,0">
                  <w:txbxContent>
                    <w:p w14:paraId="454B8700" w14:textId="0643D71F" w:rsidR="0001798B" w:rsidRPr="00A750CA" w:rsidRDefault="0001798B" w:rsidP="000F0BF2">
                      <w:pPr>
                        <w:jc w:val="center"/>
                      </w:pPr>
                      <w:r>
                        <w:t>D</w:t>
                      </w:r>
                    </w:p>
                  </w:txbxContent>
                </v:textbox>
              </v:shape>
            </w:pict>
          </mc:Fallback>
        </mc:AlternateContent>
      </w:r>
      <w:r w:rsidR="004E0B1E">
        <w:rPr>
          <w:noProof/>
        </w:rPr>
        <w:drawing>
          <wp:inline distT="0" distB="0" distL="0" distR="0" wp14:anchorId="64D3E661" wp14:editId="7A13A569">
            <wp:extent cx="5972810" cy="1684655"/>
            <wp:effectExtent l="0" t="0" r="8890" b="0"/>
            <wp:docPr id="25" name="Imag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1684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926ACA" w14:textId="77777777" w:rsidR="004E0B1E" w:rsidRPr="004F7119" w:rsidRDefault="004E0B1E" w:rsidP="004E0B1E">
      <w:pPr>
        <w:pStyle w:val="Corpsdetexte"/>
      </w:pPr>
    </w:p>
    <w:p w14:paraId="2417CC28" w14:textId="78E3BBBB" w:rsidR="004E0B1E" w:rsidRPr="004010E5" w:rsidRDefault="000F0BF2" w:rsidP="004E0B1E">
      <w:pPr>
        <w:pStyle w:val="Corpsdetexte"/>
        <w:ind w:firstLine="0"/>
      </w:pPr>
      <w:r w:rsidRPr="004010E5">
        <w:t>Ce contrôle</w:t>
      </w:r>
      <w:r w:rsidR="004E0B1E" w:rsidRPr="004010E5">
        <w:t xml:space="preserve"> vérifie </w:t>
      </w:r>
      <w:r w:rsidRPr="004010E5">
        <w:t>l’égalité fondamentale</w:t>
      </w:r>
      <w:r w:rsidR="004E0B1E" w:rsidRPr="004010E5">
        <w:t> :</w:t>
      </w:r>
    </w:p>
    <w:p w14:paraId="0E1EB63A" w14:textId="77777777" w:rsidR="004010E5" w:rsidRDefault="004E0B1E" w:rsidP="00177C47">
      <w:pPr>
        <w:rPr>
          <w:color w:val="000000" w:themeColor="text1"/>
        </w:rPr>
      </w:pPr>
      <w:r w:rsidRPr="004010E5">
        <w:rPr>
          <w:b/>
          <w:bCs/>
          <w:color w:val="000000" w:themeColor="text1"/>
        </w:rPr>
        <w:t>D</w:t>
      </w:r>
      <w:r w:rsidR="004010E5">
        <w:rPr>
          <w:b/>
          <w:bCs/>
          <w:color w:val="000000" w:themeColor="text1"/>
        </w:rPr>
        <w:t xml:space="preserve"> – CP en fin de journée</w:t>
      </w:r>
      <w:r w:rsidRPr="004010E5">
        <w:rPr>
          <w:color w:val="000000" w:themeColor="text1"/>
        </w:rPr>
        <w:t xml:space="preserve"> </w:t>
      </w:r>
    </w:p>
    <w:p w14:paraId="3FFFEF47" w14:textId="0793AD71" w:rsidR="004E0B1E" w:rsidRPr="004010E5" w:rsidRDefault="004E0B1E" w:rsidP="00177C47">
      <w:pPr>
        <w:rPr>
          <w:bCs/>
          <w:color w:val="000000" w:themeColor="text1"/>
        </w:rPr>
      </w:pPr>
      <w:r w:rsidRPr="004010E5">
        <w:rPr>
          <w:color w:val="000000" w:themeColor="text1"/>
        </w:rPr>
        <w:t>[</w:t>
      </w:r>
      <w:proofErr w:type="gramStart"/>
      <w:r w:rsidRPr="004010E5">
        <w:rPr>
          <w:color w:val="000000" w:themeColor="text1"/>
        </w:rPr>
        <w:t>c</w:t>
      </w:r>
      <w:proofErr w:type="gramEnd"/>
      <w:r w:rsidRPr="004010E5">
        <w:rPr>
          <w:color w:val="000000" w:themeColor="text1"/>
        </w:rPr>
        <w:t xml:space="preserve"> – a – b – e + f </w:t>
      </w:r>
      <w:r w:rsidR="000F0BF2" w:rsidRPr="004010E5">
        <w:rPr>
          <w:color w:val="000000" w:themeColor="text1"/>
        </w:rPr>
        <w:t>=</w:t>
      </w:r>
      <w:r w:rsidRPr="004010E5">
        <w:rPr>
          <w:color w:val="000000" w:themeColor="text1"/>
        </w:rPr>
        <w:t xml:space="preserve"> 0] : </w:t>
      </w:r>
      <w:r w:rsidR="00177C47" w:rsidRPr="004010E5">
        <w:rPr>
          <w:color w:val="000000" w:themeColor="text1"/>
        </w:rPr>
        <w:t xml:space="preserve">La somme des soldes de tous les comptes de paiement (CP) =  la somme des soldes des comptes de règlement ARKEA (CMR) &amp; BNP (BNR) +  le solde du compte de cantonnement Arkea (CMC) </w:t>
      </w:r>
      <w:r w:rsidR="000F0BF2" w:rsidRPr="004010E5">
        <w:rPr>
          <w:color w:val="000000" w:themeColor="text1"/>
        </w:rPr>
        <w:t>-</w:t>
      </w:r>
      <w:r w:rsidR="00177C47" w:rsidRPr="004010E5">
        <w:rPr>
          <w:color w:val="000000" w:themeColor="text1"/>
        </w:rPr>
        <w:t xml:space="preserve"> le surcantonnement</w:t>
      </w:r>
      <w:r w:rsidRPr="004010E5">
        <w:rPr>
          <w:bCs/>
          <w:color w:val="000000" w:themeColor="text1"/>
        </w:rPr>
        <w:t xml:space="preserve">. </w:t>
      </w:r>
    </w:p>
    <w:p w14:paraId="4DF46380" w14:textId="77777777" w:rsidR="00177C47" w:rsidRDefault="00177C47" w:rsidP="00177C47"/>
    <w:p w14:paraId="3E419F62" w14:textId="25611E2E" w:rsidR="001C6937" w:rsidRDefault="001C6937" w:rsidP="00177C47">
      <w:r>
        <w:t>Particularité sur le contrôle D du lundi</w:t>
      </w:r>
    </w:p>
    <w:p w14:paraId="19CF91BF" w14:textId="77777777" w:rsidR="001C6937" w:rsidRPr="004010E5" w:rsidRDefault="001C6937" w:rsidP="00177C47"/>
    <w:p w14:paraId="69BABE82" w14:textId="5A491EAC" w:rsidR="00D20A9F" w:rsidRPr="002D78BA" w:rsidRDefault="004010E5" w:rsidP="002D78BA">
      <w:pPr>
        <w:pStyle w:val="Corpsdetexte"/>
        <w:ind w:firstLine="0"/>
      </w:pPr>
      <w:r w:rsidRPr="002D78BA">
        <w:t>Si le résultat du contrôle KO, il faut le justifier dans le fichier de synthèse des contrôles effectué sous Excel avant de valider le cashout.</w:t>
      </w:r>
      <w:r w:rsidR="00390264">
        <w:t xml:space="preserve"> </w:t>
      </w:r>
      <w:r w:rsidR="002D78BA" w:rsidRPr="002D78BA">
        <w:t>Se rapprocher de l’équipe Service de paiement.</w:t>
      </w:r>
    </w:p>
    <w:p w14:paraId="491881E2" w14:textId="77777777" w:rsidR="009D6D57" w:rsidRDefault="009D6D57">
      <w:pPr>
        <w:spacing w:after="0"/>
        <w:rPr>
          <w:bCs/>
          <w:color w:val="72797F"/>
          <w:sz w:val="24"/>
          <w:szCs w:val="28"/>
        </w:rPr>
      </w:pPr>
      <w:bookmarkStart w:id="69" w:name="_Toc64367067"/>
      <w:bookmarkStart w:id="70" w:name="_Toc64371399"/>
      <w:bookmarkStart w:id="71" w:name="_Toc64380192"/>
      <w:bookmarkStart w:id="72" w:name="_Toc64385382"/>
      <w:bookmarkStart w:id="73" w:name="_Toc64385448"/>
      <w:bookmarkStart w:id="74" w:name="_Toc64386113"/>
      <w:bookmarkStart w:id="75" w:name="_Toc64386114"/>
      <w:bookmarkEnd w:id="69"/>
      <w:bookmarkEnd w:id="70"/>
      <w:bookmarkEnd w:id="71"/>
      <w:bookmarkEnd w:id="72"/>
      <w:bookmarkEnd w:id="73"/>
      <w:bookmarkEnd w:id="74"/>
      <w:r>
        <w:br w:type="page"/>
      </w:r>
    </w:p>
    <w:p w14:paraId="3B127430" w14:textId="5791D716" w:rsidR="00324B6B" w:rsidRPr="001C6937" w:rsidRDefault="00324B6B" w:rsidP="000D08B2">
      <w:pPr>
        <w:pStyle w:val="Titre2"/>
      </w:pPr>
      <w:bookmarkStart w:id="76" w:name="_Toc64386115"/>
      <w:bookmarkStart w:id="77" w:name="_Toc72413073"/>
      <w:bookmarkEnd w:id="75"/>
      <w:r w:rsidRPr="001C6937">
        <w:t>K</w:t>
      </w:r>
      <w:r w:rsidR="007B1566" w:rsidRPr="001C6937">
        <w:t xml:space="preserve"> – </w:t>
      </w:r>
      <w:r w:rsidRPr="001C6937">
        <w:t>contrôle</w:t>
      </w:r>
      <w:r w:rsidR="007B1566" w:rsidRPr="001C6937">
        <w:t xml:space="preserve"> </w:t>
      </w:r>
      <w:r w:rsidRPr="001C6937">
        <w:t>financement BNP</w:t>
      </w:r>
      <w:bookmarkEnd w:id="77"/>
    </w:p>
    <w:p w14:paraId="7E7593DD" w14:textId="7118C198" w:rsidR="00324B6B" w:rsidRDefault="00324B6B" w:rsidP="00324B6B">
      <w:pPr>
        <w:pStyle w:val="Corpsdetexte"/>
      </w:pPr>
    </w:p>
    <w:p w14:paraId="7FB68017" w14:textId="1289DC7E" w:rsidR="00324B6B" w:rsidRPr="00324B6B" w:rsidRDefault="00324B6B" w:rsidP="00324B6B">
      <w:pPr>
        <w:pStyle w:val="Corpsdetexte"/>
      </w:pPr>
      <w:r w:rsidRPr="00A46C0D">
        <w:rPr>
          <w:noProof/>
        </w:rPr>
        <mc:AlternateContent>
          <mc:Choice Requires="wps">
            <w:drawing>
              <wp:anchor distT="0" distB="0" distL="114300" distR="114300" simplePos="0" relativeHeight="251957248" behindDoc="0" locked="0" layoutInCell="1" allowOverlap="1" wp14:anchorId="4DDC8226" wp14:editId="605EB7C2">
                <wp:simplePos x="0" y="0"/>
                <wp:positionH relativeFrom="column">
                  <wp:posOffset>3418495</wp:posOffset>
                </wp:positionH>
                <wp:positionV relativeFrom="paragraph">
                  <wp:posOffset>683869</wp:posOffset>
                </wp:positionV>
                <wp:extent cx="1403350" cy="422275"/>
                <wp:effectExtent l="0" t="361950" r="558800" b="15875"/>
                <wp:wrapNone/>
                <wp:docPr id="305" name="Légende encadrée avec une bordure 1 3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03350" cy="422275"/>
                        </a:xfrm>
                        <a:prstGeom prst="accentBorderCallout1">
                          <a:avLst>
                            <a:gd name="adj1" fmla="val 66196"/>
                            <a:gd name="adj2" fmla="val 104275"/>
                            <a:gd name="adj3" fmla="val -85559"/>
                            <a:gd name="adj4" fmla="val 136911"/>
                          </a:avLst>
                        </a:prstGeom>
                        <a:noFill/>
                        <a:ln w="9525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DDD61B7" w14:textId="5DC7EB3D" w:rsidR="0001798B" w:rsidRPr="0052335F" w:rsidRDefault="0001798B" w:rsidP="00324B6B">
                            <w:pPr>
                              <w:jc w:val="center"/>
                              <w:rPr>
                                <w:color w:val="FFFFFF"/>
                              </w:rPr>
                            </w:pPr>
                            <w:r w:rsidRPr="00324B6B">
                              <w:rPr>
                                <w:noProof/>
                              </w:rPr>
                              <w:drawing>
                                <wp:inline distT="0" distB="0" distL="0" distR="0" wp14:anchorId="59986949" wp14:editId="470C0576">
                                  <wp:extent cx="1133633" cy="304843"/>
                                  <wp:effectExtent l="0" t="0" r="0" b="0"/>
                                  <wp:docPr id="304" name="Image 30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2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33633" cy="304843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DC8226" id="Légende encadrée avec une bordure 1 305" o:spid="_x0000_s1077" type="#_x0000_t50" style="position:absolute;left:0;text-align:left;margin-left:269.15pt;margin-top:53.85pt;width:110.5pt;height:33.25pt;z-index:25195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" adj="29573,-18481,22523,14298" filled="f" strokecolor="#ffc83a">
                <v:textbox>
                  <w:txbxContent>
                    <w:p w14:paraId="6DDD61B7" w14:textId="5DC7EB3D" w:rsidR="0001798B" w:rsidRPr="0052335F" w:rsidRDefault="0001798B" w:rsidP="00324B6B">
                      <w:pPr>
                        <w:jc w:val="center"/>
                        <w:rPr>
                          <w:color w:val="FFFFFF"/>
                        </w:rPr>
                      </w:pPr>
                      <w:r w:rsidRPr="00324B6B">
                        <w:rPr>
                          <w:noProof/>
                        </w:rPr>
                        <w:drawing>
                          <wp:inline distT="0" distB="0" distL="0" distR="0" wp14:anchorId="59986949" wp14:editId="470C0576">
                            <wp:extent cx="1133633" cy="304843"/>
                            <wp:effectExtent l="0" t="0" r="0" b="0"/>
                            <wp:docPr id="304" name="Image 30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29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133633" cy="304843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o:callout v:ext="edit" minusx="t"/>
              </v:shape>
            </w:pict>
          </mc:Fallback>
        </mc:AlternateContent>
      </w:r>
      <w:r w:rsidRPr="00324B6B">
        <w:rPr>
          <w:noProof/>
        </w:rPr>
        <w:drawing>
          <wp:inline distT="0" distB="0" distL="0" distR="0" wp14:anchorId="52355BF0" wp14:editId="649378FD">
            <wp:extent cx="6120130" cy="356235"/>
            <wp:effectExtent l="0" t="0" r="0" b="5715"/>
            <wp:docPr id="298" name="Image 2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56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2D3436" w14:textId="77777777" w:rsidR="00324B6B" w:rsidRDefault="00324B6B" w:rsidP="00324B6B">
      <w:pPr>
        <w:pStyle w:val="Corpsdetexte"/>
      </w:pPr>
    </w:p>
    <w:p w14:paraId="4B38EAA9" w14:textId="77777777" w:rsidR="00324B6B" w:rsidRDefault="00324B6B" w:rsidP="00324B6B">
      <w:pPr>
        <w:pStyle w:val="Corpsdetexte"/>
      </w:pPr>
    </w:p>
    <w:p w14:paraId="22654C0D" w14:textId="77777777" w:rsidR="00324B6B" w:rsidRDefault="00324B6B" w:rsidP="00324B6B">
      <w:pPr>
        <w:pStyle w:val="Corpsdetexte"/>
      </w:pPr>
    </w:p>
    <w:p w14:paraId="7454E231" w14:textId="77777777" w:rsidR="00324B6B" w:rsidRDefault="00324B6B" w:rsidP="00324B6B">
      <w:pPr>
        <w:pStyle w:val="Corpsdetexte"/>
      </w:pPr>
    </w:p>
    <w:p w14:paraId="1E8F2396" w14:textId="77777777" w:rsidR="00324B6B" w:rsidRPr="004F7119" w:rsidRDefault="00324B6B" w:rsidP="00324B6B">
      <w:pPr>
        <w:spacing w:after="0"/>
      </w:pPr>
      <w:r w:rsidRPr="004F7119">
        <w:t>La fenêtre suivante s’affiche :</w:t>
      </w:r>
    </w:p>
    <w:p w14:paraId="03EA8272" w14:textId="2E314EA9" w:rsidR="00324B6B" w:rsidRDefault="00324B6B" w:rsidP="00324B6B">
      <w:pPr>
        <w:pStyle w:val="Corpsdetexte"/>
      </w:pPr>
      <w:r w:rsidRPr="00324B6B">
        <w:rPr>
          <w:noProof/>
        </w:rPr>
        <mc:AlternateContent>
          <mc:Choice Requires="wps">
            <w:drawing>
              <wp:anchor distT="0" distB="0" distL="114300" distR="114300" simplePos="0" relativeHeight="251961344" behindDoc="0" locked="0" layoutInCell="1" allowOverlap="1" wp14:anchorId="43F551DA" wp14:editId="78C4472C">
                <wp:simplePos x="0" y="0"/>
                <wp:positionH relativeFrom="column">
                  <wp:posOffset>5053788</wp:posOffset>
                </wp:positionH>
                <wp:positionV relativeFrom="paragraph">
                  <wp:posOffset>816181</wp:posOffset>
                </wp:positionV>
                <wp:extent cx="171450" cy="165100"/>
                <wp:effectExtent l="0" t="0" r="19050" b="25400"/>
                <wp:wrapNone/>
                <wp:docPr id="309" name="Ellipse 3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AD39EE6" w14:textId="77777777" w:rsidR="0001798B" w:rsidRPr="00C6191A" w:rsidRDefault="0001798B" w:rsidP="00324B6B">
                            <w:pPr>
                              <w:jc w:val="center"/>
                              <w:rPr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>
                              <w:rPr>
                                <w:color w:val="38444B"/>
                                <w:sz w:val="12"/>
                                <w:szCs w:val="12"/>
                              </w:rPr>
                              <w:t>b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3F551DA" id="Ellipse 309" o:spid="_x0000_s1078" style="position:absolute;left:0;text-align:left;margin-left:397.95pt;margin-top:64.25pt;width:13.5pt;height:13pt;z-index:25196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" strokecolor="#ffc83a" strokeweight="1pt">
                <v:textbox inset="0,0,0,0">
                  <w:txbxContent>
                    <w:p w14:paraId="7AD39EE6" w14:textId="77777777" w:rsidR="0001798B" w:rsidRPr="00C6191A" w:rsidRDefault="0001798B" w:rsidP="00324B6B">
                      <w:pPr>
                        <w:jc w:val="center"/>
                        <w:rPr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>
                        <w:rPr>
                          <w:color w:val="38444B"/>
                          <w:sz w:val="12"/>
                          <w:szCs w:val="12"/>
                        </w:rPr>
                        <w:t>b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324B6B">
        <w:rPr>
          <w:noProof/>
        </w:rPr>
        <mc:AlternateContent>
          <mc:Choice Requires="wps">
            <w:drawing>
              <wp:anchor distT="0" distB="0" distL="114300" distR="114300" simplePos="0" relativeHeight="251960320" behindDoc="0" locked="0" layoutInCell="1" allowOverlap="1" wp14:anchorId="19CD275F" wp14:editId="34A384F5">
                <wp:simplePos x="0" y="0"/>
                <wp:positionH relativeFrom="column">
                  <wp:posOffset>3977640</wp:posOffset>
                </wp:positionH>
                <wp:positionV relativeFrom="paragraph">
                  <wp:posOffset>828040</wp:posOffset>
                </wp:positionV>
                <wp:extent cx="171450" cy="165100"/>
                <wp:effectExtent l="0" t="0" r="19050" b="25400"/>
                <wp:wrapNone/>
                <wp:docPr id="308" name="Ellipse 3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9346A02" w14:textId="77777777" w:rsidR="0001798B" w:rsidRPr="00C6191A" w:rsidRDefault="0001798B" w:rsidP="00324B6B">
                            <w:pPr>
                              <w:jc w:val="center"/>
                              <w:rPr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 w:rsidRPr="00C6191A">
                              <w:rPr>
                                <w:color w:val="38444B"/>
                                <w:sz w:val="12"/>
                                <w:szCs w:val="12"/>
                              </w:rPr>
                              <w:t>a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9CD275F" id="Ellipse 308" o:spid="_x0000_s1079" style="position:absolute;left:0;text-align:left;margin-left:313.2pt;margin-top:65.2pt;width:13.5pt;height:13pt;z-index:25196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" strokecolor="#ffc83a" strokeweight="1pt">
                <v:textbox inset="0,0,0,0">
                  <w:txbxContent>
                    <w:p w14:paraId="49346A02" w14:textId="77777777" w:rsidR="0001798B" w:rsidRPr="00C6191A" w:rsidRDefault="0001798B" w:rsidP="00324B6B">
                      <w:pPr>
                        <w:jc w:val="center"/>
                        <w:rPr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 w:rsidRPr="00C6191A">
                        <w:rPr>
                          <w:color w:val="38444B"/>
                          <w:sz w:val="12"/>
                          <w:szCs w:val="12"/>
                        </w:rPr>
                        <w:t>a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324B6B">
        <w:rPr>
          <w:noProof/>
        </w:rPr>
        <mc:AlternateContent>
          <mc:Choice Requires="wps">
            <w:drawing>
              <wp:anchor distT="45720" distB="45720" distL="114300" distR="114300" simplePos="0" relativeHeight="251959296" behindDoc="0" locked="0" layoutInCell="1" allowOverlap="1" wp14:anchorId="112A97E7" wp14:editId="7B6B1241">
                <wp:simplePos x="0" y="0"/>
                <wp:positionH relativeFrom="column">
                  <wp:posOffset>1092835</wp:posOffset>
                </wp:positionH>
                <wp:positionV relativeFrom="paragraph">
                  <wp:posOffset>916973</wp:posOffset>
                </wp:positionV>
                <wp:extent cx="200660" cy="153035"/>
                <wp:effectExtent l="0" t="0" r="27940" b="18415"/>
                <wp:wrapNone/>
                <wp:docPr id="30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660" cy="153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C83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D6457C" w14:textId="71C02A4C" w:rsidR="0001798B" w:rsidRPr="00B03D92" w:rsidRDefault="0001798B" w:rsidP="00324B6B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K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2A97E7" id="_x0000_s1080" type="#_x0000_t202" style="position:absolute;left:0;text-align:left;margin-left:86.05pt;margin-top:72.2pt;width:15.8pt;height:12.05pt;z-index:2519592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" strokecolor="#ffc83a">
                <v:textbox inset="0,0,0,0">
                  <w:txbxContent>
                    <w:p w14:paraId="3AD6457C" w14:textId="71C02A4C" w:rsidR="0001798B" w:rsidRPr="00B03D92" w:rsidRDefault="0001798B" w:rsidP="00324B6B">
                      <w:pPr>
                        <w:jc w:val="center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K</w:t>
                      </w:r>
                    </w:p>
                  </w:txbxContent>
                </v:textbox>
              </v:shape>
            </w:pict>
          </mc:Fallback>
        </mc:AlternateContent>
      </w:r>
      <w:r w:rsidRPr="00324B6B">
        <w:rPr>
          <w:noProof/>
        </w:rPr>
        <w:drawing>
          <wp:inline distT="0" distB="0" distL="0" distR="0" wp14:anchorId="3E28BBF9" wp14:editId="52095EF8">
            <wp:extent cx="6120130" cy="1477010"/>
            <wp:effectExtent l="0" t="0" r="0" b="8890"/>
            <wp:docPr id="297" name="Image 2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477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9B01EA" w14:textId="77777777" w:rsidR="00324B6B" w:rsidRDefault="00324B6B" w:rsidP="00324B6B">
      <w:pPr>
        <w:pStyle w:val="Corpsdetexte"/>
      </w:pPr>
    </w:p>
    <w:p w14:paraId="56EC4652" w14:textId="70EF2244" w:rsidR="00324B6B" w:rsidRPr="004F7119" w:rsidRDefault="00324B6B" w:rsidP="00324B6B">
      <w:r w:rsidRPr="004F7119">
        <w:t>Le</w:t>
      </w:r>
      <w:r>
        <w:t xml:space="preserve"> contrôle</w:t>
      </w:r>
      <w:r w:rsidRPr="004F7119">
        <w:t xml:space="preserve"> vérifie que :</w:t>
      </w:r>
    </w:p>
    <w:p w14:paraId="41529A05" w14:textId="251816CB" w:rsidR="00324B6B" w:rsidRDefault="00324B6B" w:rsidP="00324B6B">
      <w:r>
        <w:rPr>
          <w:b/>
          <w:bCs/>
        </w:rPr>
        <w:t>K – Global BNP = Global vacation CRE</w:t>
      </w:r>
      <w:r w:rsidRPr="004F7119">
        <w:t xml:space="preserve"> </w:t>
      </w:r>
    </w:p>
    <w:p w14:paraId="18EB90AE" w14:textId="60B45654" w:rsidR="00324B6B" w:rsidRPr="004F7119" w:rsidRDefault="00324B6B" w:rsidP="00324B6B">
      <w:pPr>
        <w:rPr>
          <w:b/>
          <w:bCs/>
        </w:rPr>
      </w:pPr>
      <w:r w:rsidRPr="004F7119">
        <w:t>[</w:t>
      </w:r>
      <w:proofErr w:type="gramStart"/>
      <w:r w:rsidRPr="004F7119">
        <w:t>a</w:t>
      </w:r>
      <w:proofErr w:type="gramEnd"/>
      <w:r w:rsidRPr="004F7119">
        <w:t xml:space="preserve"> = </w:t>
      </w:r>
      <w:r>
        <w:t>b</w:t>
      </w:r>
      <w:r w:rsidRPr="004F7119">
        <w:t xml:space="preserve">] : </w:t>
      </w:r>
      <w:r w:rsidRPr="001D0D9C">
        <w:t>Le montant des transactions</w:t>
      </w:r>
      <w:r>
        <w:t xml:space="preserve"> figurant sur le relevé de la BNP </w:t>
      </w:r>
      <w:r w:rsidRPr="004F7119">
        <w:t xml:space="preserve">est </w:t>
      </w:r>
      <w:r>
        <w:t xml:space="preserve">égal au </w:t>
      </w:r>
      <w:r w:rsidR="004010E5">
        <w:t xml:space="preserve">total du </w:t>
      </w:r>
      <w:r>
        <w:t xml:space="preserve">montant </w:t>
      </w:r>
      <w:r w:rsidR="004010E5">
        <w:t xml:space="preserve">des transactions </w:t>
      </w:r>
      <w:r>
        <w:t>traité dans le fich</w:t>
      </w:r>
      <w:r w:rsidR="004010E5">
        <w:t>ier de financement de la veille.</w:t>
      </w:r>
    </w:p>
    <w:p w14:paraId="7776748C" w14:textId="77777777" w:rsidR="00324B6B" w:rsidRDefault="00324B6B" w:rsidP="00324B6B"/>
    <w:p w14:paraId="1F7D5DEA" w14:textId="77777777" w:rsidR="00390264" w:rsidRPr="002D78BA" w:rsidRDefault="00390264" w:rsidP="00390264">
      <w:pPr>
        <w:spacing w:after="0"/>
      </w:pPr>
      <w:r w:rsidRPr="002D78BA">
        <w:t xml:space="preserve">Si le résultat du contrôle KO, il faut le justifier dans le fichier de synthèse des contrôles effectué sous Excel </w:t>
      </w:r>
      <w:r w:rsidRPr="002D78BA">
        <w:rPr>
          <w:u w:val="single"/>
        </w:rPr>
        <w:t>avant de valider le cashout</w:t>
      </w:r>
      <w:r w:rsidRPr="002D78BA">
        <w:t>.</w:t>
      </w:r>
      <w:r>
        <w:t xml:space="preserve"> </w:t>
      </w:r>
      <w:r w:rsidRPr="002D78BA">
        <w:t>Se rapprocher de l’équipe Service de paiement.</w:t>
      </w:r>
    </w:p>
    <w:p w14:paraId="16621DB7" w14:textId="77777777" w:rsidR="00324B6B" w:rsidRDefault="00324B6B" w:rsidP="00722C6C"/>
    <w:p w14:paraId="783B2621" w14:textId="77777777" w:rsidR="004010E5" w:rsidRPr="00324B6B" w:rsidRDefault="004010E5" w:rsidP="00722C6C"/>
    <w:p w14:paraId="552A359B" w14:textId="77777777" w:rsidR="003D1C94" w:rsidRDefault="003D1C94">
      <w:pPr>
        <w:spacing w:after="0"/>
      </w:pPr>
      <w:bookmarkStart w:id="78" w:name="_Toc64386116"/>
      <w:bookmarkEnd w:id="76"/>
    </w:p>
    <w:p w14:paraId="602E549A" w14:textId="77777777" w:rsidR="00D0508E" w:rsidRDefault="00D0508E">
      <w:pPr>
        <w:spacing w:after="0"/>
        <w:rPr>
          <w:bCs/>
          <w:color w:val="72797F"/>
          <w:sz w:val="24"/>
          <w:szCs w:val="28"/>
        </w:rPr>
      </w:pPr>
    </w:p>
    <w:p w14:paraId="2693DECA" w14:textId="77777777" w:rsidR="009D6D57" w:rsidRDefault="009D6D57">
      <w:pPr>
        <w:spacing w:after="0"/>
        <w:rPr>
          <w:bCs/>
          <w:color w:val="72797F"/>
          <w:sz w:val="24"/>
          <w:szCs w:val="28"/>
        </w:rPr>
      </w:pPr>
      <w:r>
        <w:br w:type="page"/>
      </w:r>
    </w:p>
    <w:p w14:paraId="6967026E" w14:textId="77777777" w:rsidR="00B07455" w:rsidRDefault="00B07455" w:rsidP="000D08B2">
      <w:pPr>
        <w:pStyle w:val="Titre2"/>
      </w:pPr>
      <w:bookmarkStart w:id="79" w:name="_Toc72413074"/>
      <w:bookmarkEnd w:id="78"/>
      <w:r>
        <w:t xml:space="preserve">E – </w:t>
      </w:r>
      <w:r w:rsidRPr="00324B6B">
        <w:t>Financement</w:t>
      </w:r>
      <w:r w:rsidRPr="004F7119">
        <w:t xml:space="preserve"> ARKEA</w:t>
      </w:r>
      <w:r>
        <w:t> : CB / Visa &amp; Mastercard</w:t>
      </w:r>
      <w:bookmarkEnd w:id="79"/>
    </w:p>
    <w:p w14:paraId="2FD5303F" w14:textId="77777777" w:rsidR="00B07455" w:rsidRPr="00A46C0D" w:rsidRDefault="00B07455" w:rsidP="00B07455">
      <w:pPr>
        <w:pStyle w:val="Corpsdetexte"/>
      </w:pPr>
      <w:r w:rsidRPr="00A46C0D">
        <w:rPr>
          <w:noProof/>
        </w:rPr>
        <mc:AlternateContent>
          <mc:Choice Requires="wps">
            <w:drawing>
              <wp:anchor distT="0" distB="0" distL="114300" distR="114300" simplePos="0" relativeHeight="252024832" behindDoc="0" locked="0" layoutInCell="1" allowOverlap="1" wp14:anchorId="4A0B9F47" wp14:editId="3AEA4FD8">
                <wp:simplePos x="0" y="0"/>
                <wp:positionH relativeFrom="column">
                  <wp:posOffset>4207510</wp:posOffset>
                </wp:positionH>
                <wp:positionV relativeFrom="paragraph">
                  <wp:posOffset>438150</wp:posOffset>
                </wp:positionV>
                <wp:extent cx="1403350" cy="422275"/>
                <wp:effectExtent l="1028700" t="95250" r="25400" b="15875"/>
                <wp:wrapNone/>
                <wp:docPr id="19" name="Légende encadrée avec une bordure 1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03350" cy="422275"/>
                        </a:xfrm>
                        <a:prstGeom prst="accentBorderCallout1">
                          <a:avLst>
                            <a:gd name="adj1" fmla="val 73706"/>
                            <a:gd name="adj2" fmla="val -3820"/>
                            <a:gd name="adj3" fmla="val -21228"/>
                            <a:gd name="adj4" fmla="val -72125"/>
                          </a:avLst>
                        </a:prstGeom>
                        <a:noFill/>
                        <a:ln w="9525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D1F8FF3" w14:textId="77777777" w:rsidR="0001798B" w:rsidRPr="0052335F" w:rsidRDefault="0001798B" w:rsidP="00B07455">
                            <w:pPr>
                              <w:jc w:val="center"/>
                              <w:rPr>
                                <w:color w:val="FFFFFF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5EE2122D" wp14:editId="21E02B55">
                                  <wp:extent cx="1200000" cy="219048"/>
                                  <wp:effectExtent l="0" t="0" r="635" b="0"/>
                                  <wp:docPr id="295" name="Image 29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3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00000" cy="219048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0B9F47" id="Légende encadrée avec une bordure 1 19" o:spid="_x0000_s1081" type="#_x0000_t50" style="position:absolute;left:0;text-align:left;margin-left:331.3pt;margin-top:34.5pt;width:110.5pt;height:33.25pt;z-index:252024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" adj="-15579,-4585,-825,15920" filled="f" strokecolor="#ffc83a">
                <v:textbox>
                  <w:txbxContent>
                    <w:p w14:paraId="1D1F8FF3" w14:textId="77777777" w:rsidR="0001798B" w:rsidRPr="0052335F" w:rsidRDefault="0001798B" w:rsidP="00B07455">
                      <w:pPr>
                        <w:jc w:val="center"/>
                        <w:rPr>
                          <w:color w:val="FFFFFF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5EE2122D" wp14:editId="21E02B55">
                            <wp:extent cx="1200000" cy="219048"/>
                            <wp:effectExtent l="0" t="0" r="635" b="0"/>
                            <wp:docPr id="295" name="Image 29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32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200000" cy="219048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A46C0D">
        <w:rPr>
          <w:noProof/>
        </w:rPr>
        <w:drawing>
          <wp:anchor distT="0" distB="0" distL="114300" distR="114300" simplePos="0" relativeHeight="252023808" behindDoc="1" locked="0" layoutInCell="1" allowOverlap="1" wp14:anchorId="4A05DE45" wp14:editId="5E2CDDDF">
            <wp:simplePos x="0" y="0"/>
            <wp:positionH relativeFrom="margin">
              <wp:posOffset>-5715</wp:posOffset>
            </wp:positionH>
            <wp:positionV relativeFrom="paragraph">
              <wp:posOffset>215265</wp:posOffset>
            </wp:positionV>
            <wp:extent cx="6845935" cy="135890"/>
            <wp:effectExtent l="0" t="0" r="0" b="0"/>
            <wp:wrapTight wrapText="bothSides">
              <wp:wrapPolygon edited="0">
                <wp:start x="0" y="0"/>
                <wp:lineTo x="0" y="18168"/>
                <wp:lineTo x="21518" y="18168"/>
                <wp:lineTo x="21518" y="0"/>
                <wp:lineTo x="0" y="0"/>
              </wp:wrapPolygon>
            </wp:wrapTight>
            <wp:docPr id="20" name="Imag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5935" cy="1358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20A8A526" w14:textId="77777777" w:rsidR="00B07455" w:rsidRDefault="00B07455" w:rsidP="00B07455"/>
    <w:p w14:paraId="00D4687E" w14:textId="77777777" w:rsidR="00B07455" w:rsidRDefault="00B07455" w:rsidP="00B07455"/>
    <w:p w14:paraId="6FB95A66" w14:textId="77777777" w:rsidR="00B07455" w:rsidRPr="004F7119" w:rsidRDefault="00B07455" w:rsidP="00B07455">
      <w:pPr>
        <w:spacing w:after="0"/>
      </w:pPr>
      <w:r w:rsidRPr="004F7119">
        <w:t>La fenêtre suivante s’affiche :</w:t>
      </w:r>
    </w:p>
    <w:p w14:paraId="34CDF6D7" w14:textId="77777777" w:rsidR="00B07455" w:rsidRPr="004F7119" w:rsidRDefault="00B07455" w:rsidP="00B07455">
      <w:pPr>
        <w:pStyle w:val="Corpsdetexte"/>
      </w:pPr>
      <w:r w:rsidRPr="00B03D92">
        <w:rPr>
          <w:noProof/>
        </w:rPr>
        <mc:AlternateContent>
          <mc:Choice Requires="wps">
            <w:drawing>
              <wp:anchor distT="0" distB="0" distL="114300" distR="114300" simplePos="0" relativeHeight="252030976" behindDoc="0" locked="0" layoutInCell="1" allowOverlap="1" wp14:anchorId="7A48A7EC" wp14:editId="505F08DC">
                <wp:simplePos x="0" y="0"/>
                <wp:positionH relativeFrom="column">
                  <wp:posOffset>5404914</wp:posOffset>
                </wp:positionH>
                <wp:positionV relativeFrom="paragraph">
                  <wp:posOffset>1329055</wp:posOffset>
                </wp:positionV>
                <wp:extent cx="171450" cy="165100"/>
                <wp:effectExtent l="0" t="0" r="19050" b="25400"/>
                <wp:wrapNone/>
                <wp:docPr id="280" name="Ellipse 2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FEB0D55" w14:textId="77777777" w:rsidR="0001798B" w:rsidRPr="00C6191A" w:rsidRDefault="0001798B" w:rsidP="00B07455">
                            <w:pPr>
                              <w:jc w:val="center"/>
                              <w:rPr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>
                              <w:rPr>
                                <w:color w:val="38444B"/>
                                <w:sz w:val="12"/>
                                <w:szCs w:val="12"/>
                              </w:rPr>
                              <w:t>d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A48A7EC" id="Ellipse 280" o:spid="_x0000_s1082" style="position:absolute;left:0;text-align:left;margin-left:425.6pt;margin-top:104.65pt;width:13.5pt;height:13pt;z-index:252030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" strokecolor="#ffc83a" strokeweight="1pt">
                <v:textbox inset="0,0,0,0">
                  <w:txbxContent>
                    <w:p w14:paraId="2FEB0D55" w14:textId="77777777" w:rsidR="0001798B" w:rsidRPr="00C6191A" w:rsidRDefault="0001798B" w:rsidP="00B07455">
                      <w:pPr>
                        <w:jc w:val="center"/>
                        <w:rPr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>
                        <w:rPr>
                          <w:color w:val="38444B"/>
                          <w:sz w:val="12"/>
                          <w:szCs w:val="12"/>
                        </w:rPr>
                        <w:t>d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B03D92">
        <w:rPr>
          <w:noProof/>
        </w:rPr>
        <mc:AlternateContent>
          <mc:Choice Requires="wps">
            <w:drawing>
              <wp:anchor distT="45720" distB="45720" distL="114300" distR="114300" simplePos="0" relativeHeight="252033024" behindDoc="0" locked="0" layoutInCell="1" allowOverlap="1" wp14:anchorId="68E3D123" wp14:editId="06DB172A">
                <wp:simplePos x="0" y="0"/>
                <wp:positionH relativeFrom="column">
                  <wp:posOffset>1499235</wp:posOffset>
                </wp:positionH>
                <wp:positionV relativeFrom="paragraph">
                  <wp:posOffset>1456372</wp:posOffset>
                </wp:positionV>
                <wp:extent cx="200660" cy="153035"/>
                <wp:effectExtent l="0" t="0" r="27940" b="18415"/>
                <wp:wrapNone/>
                <wp:docPr id="283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660" cy="153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C83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6B4B38" w14:textId="77777777" w:rsidR="0001798B" w:rsidRPr="00B03D92" w:rsidRDefault="0001798B" w:rsidP="00B07455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E3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E3D123" id="_x0000_s1083" type="#_x0000_t202" style="position:absolute;left:0;text-align:left;margin-left:118.05pt;margin-top:114.65pt;width:15.8pt;height:12.05pt;z-index:2520330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" strokecolor="#ffc83a">
                <v:textbox inset="0,0,0,0">
                  <w:txbxContent>
                    <w:p w14:paraId="676B4B38" w14:textId="77777777" w:rsidR="0001798B" w:rsidRPr="00B03D92" w:rsidRDefault="0001798B" w:rsidP="00B07455">
                      <w:pPr>
                        <w:jc w:val="center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E3</w:t>
                      </w:r>
                    </w:p>
                  </w:txbxContent>
                </v:textbox>
              </v:shape>
            </w:pict>
          </mc:Fallback>
        </mc:AlternateContent>
      </w:r>
      <w:r w:rsidRPr="00B03D92">
        <w:rPr>
          <w:noProof/>
        </w:rPr>
        <mc:AlternateContent>
          <mc:Choice Requires="wps">
            <w:drawing>
              <wp:anchor distT="45720" distB="45720" distL="114300" distR="114300" simplePos="0" relativeHeight="252032000" behindDoc="0" locked="0" layoutInCell="1" allowOverlap="1" wp14:anchorId="1E146BDE" wp14:editId="107AF3AD">
                <wp:simplePos x="0" y="0"/>
                <wp:positionH relativeFrom="column">
                  <wp:posOffset>1151255</wp:posOffset>
                </wp:positionH>
                <wp:positionV relativeFrom="paragraph">
                  <wp:posOffset>1462405</wp:posOffset>
                </wp:positionV>
                <wp:extent cx="200660" cy="153035"/>
                <wp:effectExtent l="0" t="0" r="27940" b="18415"/>
                <wp:wrapNone/>
                <wp:docPr id="281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660" cy="153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C83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319F47" w14:textId="77777777" w:rsidR="0001798B" w:rsidRPr="00B03D92" w:rsidRDefault="0001798B" w:rsidP="00B07455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E2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146BDE" id="_x0000_s1084" type="#_x0000_t202" style="position:absolute;left:0;text-align:left;margin-left:90.65pt;margin-top:115.15pt;width:15.8pt;height:12.05pt;z-index:2520320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" strokecolor="#ffc83a">
                <v:textbox inset="0,0,0,0">
                  <w:txbxContent>
                    <w:p w14:paraId="1A319F47" w14:textId="77777777" w:rsidR="0001798B" w:rsidRPr="00B03D92" w:rsidRDefault="0001798B" w:rsidP="00B07455">
                      <w:pPr>
                        <w:jc w:val="center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E2</w:t>
                      </w:r>
                    </w:p>
                  </w:txbxContent>
                </v:textbox>
              </v:shape>
            </w:pict>
          </mc:Fallback>
        </mc:AlternateContent>
      </w:r>
      <w:r w:rsidRPr="00B03D92">
        <w:rPr>
          <w:noProof/>
        </w:rPr>
        <mc:AlternateContent>
          <mc:Choice Requires="wps">
            <w:drawing>
              <wp:anchor distT="45720" distB="45720" distL="114300" distR="114300" simplePos="0" relativeHeight="252025856" behindDoc="0" locked="0" layoutInCell="1" allowOverlap="1" wp14:anchorId="57E2E706" wp14:editId="36C5AD58">
                <wp:simplePos x="0" y="0"/>
                <wp:positionH relativeFrom="column">
                  <wp:posOffset>784225</wp:posOffset>
                </wp:positionH>
                <wp:positionV relativeFrom="paragraph">
                  <wp:posOffset>1461770</wp:posOffset>
                </wp:positionV>
                <wp:extent cx="200660" cy="153035"/>
                <wp:effectExtent l="0" t="0" r="27940" b="18415"/>
                <wp:wrapNone/>
                <wp:docPr id="27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660" cy="153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C83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B82AE6" w14:textId="77777777" w:rsidR="0001798B" w:rsidRPr="00B03D92" w:rsidRDefault="0001798B" w:rsidP="00B07455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E</w:t>
                            </w:r>
                            <w:r w:rsidRPr="00B03D92">
                              <w:rPr>
                                <w:sz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E2E706" id="_x0000_s1085" type="#_x0000_t202" style="position:absolute;left:0;text-align:left;margin-left:61.75pt;margin-top:115.1pt;width:15.8pt;height:12.05pt;z-index:2520258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" strokecolor="#ffc83a">
                <v:textbox inset="0,0,0,0">
                  <w:txbxContent>
                    <w:p w14:paraId="7CB82AE6" w14:textId="77777777" w:rsidR="0001798B" w:rsidRPr="00B03D92" w:rsidRDefault="0001798B" w:rsidP="00B07455">
                      <w:pPr>
                        <w:jc w:val="center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E</w:t>
                      </w:r>
                      <w:r w:rsidRPr="00B03D92">
                        <w:rPr>
                          <w:sz w:val="20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Pr="00B03D92">
        <w:rPr>
          <w:noProof/>
        </w:rPr>
        <mc:AlternateContent>
          <mc:Choice Requires="wps">
            <w:drawing>
              <wp:anchor distT="0" distB="0" distL="114300" distR="114300" simplePos="0" relativeHeight="252029952" behindDoc="0" locked="0" layoutInCell="1" allowOverlap="1" wp14:anchorId="5897CC7A" wp14:editId="528C5769">
                <wp:simplePos x="0" y="0"/>
                <wp:positionH relativeFrom="column">
                  <wp:posOffset>5395912</wp:posOffset>
                </wp:positionH>
                <wp:positionV relativeFrom="paragraph">
                  <wp:posOffset>1004253</wp:posOffset>
                </wp:positionV>
                <wp:extent cx="171450" cy="165100"/>
                <wp:effectExtent l="0" t="0" r="19050" b="25400"/>
                <wp:wrapNone/>
                <wp:docPr id="279" name="Ellipse 2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052BE07" w14:textId="77777777" w:rsidR="0001798B" w:rsidRPr="00C6191A" w:rsidRDefault="0001798B" w:rsidP="00B07455">
                            <w:pPr>
                              <w:jc w:val="center"/>
                              <w:rPr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>
                              <w:rPr>
                                <w:color w:val="38444B"/>
                                <w:sz w:val="12"/>
                                <w:szCs w:val="12"/>
                              </w:rPr>
                              <w:t>e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897CC7A" id="Ellipse 279" o:spid="_x0000_s1086" style="position:absolute;left:0;text-align:left;margin-left:424.85pt;margin-top:79.1pt;width:13.5pt;height:13pt;z-index:252029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" strokecolor="#ffc83a" strokeweight="1pt">
                <v:textbox inset="0,0,0,0">
                  <w:txbxContent>
                    <w:p w14:paraId="4052BE07" w14:textId="77777777" w:rsidR="0001798B" w:rsidRPr="00C6191A" w:rsidRDefault="0001798B" w:rsidP="00B07455">
                      <w:pPr>
                        <w:jc w:val="center"/>
                        <w:rPr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>
                        <w:rPr>
                          <w:color w:val="38444B"/>
                          <w:sz w:val="12"/>
                          <w:szCs w:val="12"/>
                        </w:rPr>
                        <w:t>e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B03D92">
        <w:rPr>
          <w:noProof/>
        </w:rPr>
        <mc:AlternateContent>
          <mc:Choice Requires="wps">
            <w:drawing>
              <wp:anchor distT="0" distB="0" distL="114300" distR="114300" simplePos="0" relativeHeight="252028928" behindDoc="0" locked="0" layoutInCell="1" allowOverlap="1" wp14:anchorId="6D0230FB" wp14:editId="081E0539">
                <wp:simplePos x="0" y="0"/>
                <wp:positionH relativeFrom="column">
                  <wp:posOffset>5383212</wp:posOffset>
                </wp:positionH>
                <wp:positionV relativeFrom="paragraph">
                  <wp:posOffset>738822</wp:posOffset>
                </wp:positionV>
                <wp:extent cx="171450" cy="165100"/>
                <wp:effectExtent l="0" t="0" r="19050" b="25400"/>
                <wp:wrapNone/>
                <wp:docPr id="278" name="Ellipse 2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150F1C7" w14:textId="77777777" w:rsidR="0001798B" w:rsidRPr="00C6191A" w:rsidRDefault="0001798B" w:rsidP="00B07455">
                            <w:pPr>
                              <w:jc w:val="center"/>
                              <w:rPr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>
                              <w:rPr>
                                <w:color w:val="38444B"/>
                                <w:sz w:val="12"/>
                                <w:szCs w:val="12"/>
                              </w:rPr>
                              <w:t>c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D0230FB" id="Ellipse 278" o:spid="_x0000_s1087" style="position:absolute;left:0;text-align:left;margin-left:423.85pt;margin-top:58.15pt;width:13.5pt;height:13pt;z-index:252028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" strokecolor="#ffc83a" strokeweight="1pt">
                <v:textbox inset="0,0,0,0">
                  <w:txbxContent>
                    <w:p w14:paraId="4150F1C7" w14:textId="77777777" w:rsidR="0001798B" w:rsidRPr="00C6191A" w:rsidRDefault="0001798B" w:rsidP="00B07455">
                      <w:pPr>
                        <w:jc w:val="center"/>
                        <w:rPr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>
                        <w:rPr>
                          <w:color w:val="38444B"/>
                          <w:sz w:val="12"/>
                          <w:szCs w:val="12"/>
                        </w:rPr>
                        <w:t>c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B03D92">
        <w:rPr>
          <w:noProof/>
        </w:rPr>
        <mc:AlternateContent>
          <mc:Choice Requires="wps">
            <w:drawing>
              <wp:anchor distT="0" distB="0" distL="114300" distR="114300" simplePos="0" relativeHeight="252027904" behindDoc="0" locked="0" layoutInCell="1" allowOverlap="1" wp14:anchorId="02BB0EE3" wp14:editId="5D36D043">
                <wp:simplePos x="0" y="0"/>
                <wp:positionH relativeFrom="column">
                  <wp:posOffset>3318510</wp:posOffset>
                </wp:positionH>
                <wp:positionV relativeFrom="paragraph">
                  <wp:posOffset>1250315</wp:posOffset>
                </wp:positionV>
                <wp:extent cx="171450" cy="165100"/>
                <wp:effectExtent l="0" t="0" r="19050" b="25400"/>
                <wp:wrapNone/>
                <wp:docPr id="277" name="Ellipse 2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95833F6" w14:textId="77777777" w:rsidR="0001798B" w:rsidRPr="00C6191A" w:rsidRDefault="0001798B" w:rsidP="00B07455">
                            <w:pPr>
                              <w:jc w:val="center"/>
                              <w:rPr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>
                              <w:rPr>
                                <w:color w:val="38444B"/>
                                <w:sz w:val="12"/>
                                <w:szCs w:val="12"/>
                              </w:rPr>
                              <w:t>b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2BB0EE3" id="Ellipse 277" o:spid="_x0000_s1088" style="position:absolute;left:0;text-align:left;margin-left:261.3pt;margin-top:98.45pt;width:13.5pt;height:13pt;z-index:252027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" strokecolor="#ffc83a" strokeweight="1pt">
                <v:textbox inset="0,0,0,0">
                  <w:txbxContent>
                    <w:p w14:paraId="595833F6" w14:textId="77777777" w:rsidR="0001798B" w:rsidRPr="00C6191A" w:rsidRDefault="0001798B" w:rsidP="00B07455">
                      <w:pPr>
                        <w:jc w:val="center"/>
                        <w:rPr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>
                        <w:rPr>
                          <w:color w:val="38444B"/>
                          <w:sz w:val="12"/>
                          <w:szCs w:val="12"/>
                        </w:rPr>
                        <w:t>b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B03D92">
        <w:rPr>
          <w:noProof/>
        </w:rPr>
        <mc:AlternateContent>
          <mc:Choice Requires="wps">
            <w:drawing>
              <wp:anchor distT="0" distB="0" distL="114300" distR="114300" simplePos="0" relativeHeight="252026880" behindDoc="0" locked="0" layoutInCell="1" allowOverlap="1" wp14:anchorId="1AE08438" wp14:editId="323D15B6">
                <wp:simplePos x="0" y="0"/>
                <wp:positionH relativeFrom="column">
                  <wp:posOffset>2760662</wp:posOffset>
                </wp:positionH>
                <wp:positionV relativeFrom="paragraph">
                  <wp:posOffset>1267778</wp:posOffset>
                </wp:positionV>
                <wp:extent cx="171450" cy="165100"/>
                <wp:effectExtent l="0" t="0" r="19050" b="25400"/>
                <wp:wrapNone/>
                <wp:docPr id="276" name="Ellipse 2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7CE47F3" w14:textId="77777777" w:rsidR="0001798B" w:rsidRPr="00C6191A" w:rsidRDefault="0001798B" w:rsidP="00B07455">
                            <w:pPr>
                              <w:jc w:val="center"/>
                              <w:rPr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 w:rsidRPr="00C6191A">
                              <w:rPr>
                                <w:color w:val="38444B"/>
                                <w:sz w:val="12"/>
                                <w:szCs w:val="12"/>
                              </w:rPr>
                              <w:t>a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AE08438" id="Ellipse 276" o:spid="_x0000_s1089" style="position:absolute;left:0;text-align:left;margin-left:217.35pt;margin-top:99.85pt;width:13.5pt;height:13pt;z-index:252026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" strokecolor="#ffc83a" strokeweight="1pt">
                <v:textbox inset="0,0,0,0">
                  <w:txbxContent>
                    <w:p w14:paraId="27CE47F3" w14:textId="77777777" w:rsidR="0001798B" w:rsidRPr="00C6191A" w:rsidRDefault="0001798B" w:rsidP="00B07455">
                      <w:pPr>
                        <w:jc w:val="center"/>
                        <w:rPr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 w:rsidRPr="00C6191A">
                        <w:rPr>
                          <w:color w:val="38444B"/>
                          <w:sz w:val="12"/>
                          <w:szCs w:val="12"/>
                        </w:rPr>
                        <w:t>a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w:drawing>
          <wp:inline distT="0" distB="0" distL="0" distR="0" wp14:anchorId="6C76B7E3" wp14:editId="21797854">
            <wp:extent cx="5972810" cy="2148840"/>
            <wp:effectExtent l="0" t="0" r="8890" b="3810"/>
            <wp:docPr id="28" name="Imag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148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8357D1" w14:textId="77777777" w:rsidR="00B07455" w:rsidRPr="004F7119" w:rsidRDefault="00B07455" w:rsidP="00B07455">
      <w:r w:rsidRPr="004F7119">
        <w:t>Les contrôles vérifient que :</w:t>
      </w:r>
    </w:p>
    <w:p w14:paraId="35CCD23B" w14:textId="77777777" w:rsidR="00B07455" w:rsidRDefault="00B07455" w:rsidP="00B07455">
      <w:r>
        <w:rPr>
          <w:b/>
          <w:bCs/>
        </w:rPr>
        <w:t>E1 – Trans CRE vs CP</w:t>
      </w:r>
      <w:r w:rsidRPr="004F7119">
        <w:t xml:space="preserve"> </w:t>
      </w:r>
    </w:p>
    <w:p w14:paraId="0DA9EB17" w14:textId="77777777" w:rsidR="00B07455" w:rsidRPr="004F7119" w:rsidRDefault="00B07455" w:rsidP="00B07455">
      <w:pPr>
        <w:rPr>
          <w:b/>
          <w:bCs/>
        </w:rPr>
      </w:pPr>
      <w:r w:rsidRPr="004F7119">
        <w:t>[</w:t>
      </w:r>
      <w:proofErr w:type="gramStart"/>
      <w:r w:rsidRPr="004F7119">
        <w:t>a</w:t>
      </w:r>
      <w:proofErr w:type="gramEnd"/>
      <w:r w:rsidRPr="004F7119">
        <w:t xml:space="preserve"> = e] : </w:t>
      </w:r>
      <w:r w:rsidRPr="001D0D9C">
        <w:t>Le montant des transactions (ARKEA et BNPP)</w:t>
      </w:r>
      <w:r>
        <w:t xml:space="preserve"> </w:t>
      </w:r>
      <w:r w:rsidRPr="004F7119">
        <w:t>est imputé à 100% au crédit des comptes de</w:t>
      </w:r>
      <w:r>
        <w:t xml:space="preserve"> paiement ; </w:t>
      </w:r>
    </w:p>
    <w:p w14:paraId="4AAC9A09" w14:textId="77777777" w:rsidR="00B07455" w:rsidRDefault="00B07455" w:rsidP="00B07455">
      <w:pPr>
        <w:rPr>
          <w:b/>
          <w:bCs/>
        </w:rPr>
      </w:pPr>
      <w:r>
        <w:rPr>
          <w:b/>
          <w:bCs/>
        </w:rPr>
        <w:t>E2 – Trans CRE vs CR</w:t>
      </w:r>
    </w:p>
    <w:p w14:paraId="5A9E2C73" w14:textId="77777777" w:rsidR="00B07455" w:rsidRPr="004F7119" w:rsidRDefault="00B07455" w:rsidP="00B07455">
      <w:r w:rsidRPr="004F7119">
        <w:t>[</w:t>
      </w:r>
      <w:proofErr w:type="gramStart"/>
      <w:r w:rsidRPr="004F7119">
        <w:t>a</w:t>
      </w:r>
      <w:proofErr w:type="gramEnd"/>
      <w:r w:rsidRPr="004F7119">
        <w:t xml:space="preserve"> = c] : </w:t>
      </w:r>
      <w:r w:rsidRPr="001D0D9C">
        <w:t xml:space="preserve">Le montant des transactions </w:t>
      </w:r>
      <w:r>
        <w:t>CB, VISA &amp; Mastercard pour les transactions débit porteur</w:t>
      </w:r>
      <w:r w:rsidRPr="001D0D9C">
        <w:t>)</w:t>
      </w:r>
      <w:r>
        <w:t xml:space="preserve"> </w:t>
      </w:r>
      <w:r w:rsidRPr="004F7119">
        <w:t>est imputé à 100% au crédit du compte de règlement</w:t>
      </w:r>
      <w:r>
        <w:t xml:space="preserve"> Arkea</w:t>
      </w:r>
    </w:p>
    <w:p w14:paraId="011C282D" w14:textId="77777777" w:rsidR="00B07455" w:rsidRDefault="00B07455" w:rsidP="00B07455">
      <w:r>
        <w:rPr>
          <w:b/>
          <w:bCs/>
        </w:rPr>
        <w:t>E3</w:t>
      </w:r>
      <w:r w:rsidRPr="004F7119">
        <w:t xml:space="preserve"> </w:t>
      </w:r>
      <w:r w:rsidRPr="00213F0F">
        <w:rPr>
          <w:b/>
        </w:rPr>
        <w:t>– Trans CRE vs CF</w:t>
      </w:r>
    </w:p>
    <w:p w14:paraId="303DE525" w14:textId="77777777" w:rsidR="00B07455" w:rsidRDefault="00B07455" w:rsidP="00B07455">
      <w:r w:rsidRPr="004F7119">
        <w:t>[</w:t>
      </w:r>
      <w:proofErr w:type="gramStart"/>
      <w:r w:rsidRPr="004F7119">
        <w:t>b</w:t>
      </w:r>
      <w:proofErr w:type="gramEnd"/>
      <w:r w:rsidRPr="004F7119">
        <w:t xml:space="preserve"> + d = 0] : Les frais d’interchange prélevés par ARKEA ont été débité</w:t>
      </w:r>
      <w:r>
        <w:t>s</w:t>
      </w:r>
      <w:r w:rsidRPr="004F7119">
        <w:t xml:space="preserve"> du compte de fonctionnement </w:t>
      </w:r>
      <w:r>
        <w:t>ARKEA pour le même montant.</w:t>
      </w:r>
    </w:p>
    <w:p w14:paraId="518C8905" w14:textId="77777777" w:rsidR="00B07455" w:rsidRDefault="00B07455" w:rsidP="00B07455"/>
    <w:p w14:paraId="17715C39" w14:textId="77777777" w:rsidR="00B07455" w:rsidRPr="004F7119" w:rsidRDefault="00B07455" w:rsidP="00B07455">
      <w:r w:rsidRPr="004010E5">
        <w:t>Les commissions BNPP sont prélevées sur le compte de fonctionnement BNP ; un contrôle L est prévu qui suivra et contrôlera les frais sur transactions VISA &amp; Mastercard prélevés mensuellement sur le compte de fonctionnement</w:t>
      </w:r>
      <w:r>
        <w:t xml:space="preserve"> </w:t>
      </w:r>
    </w:p>
    <w:p w14:paraId="72EBB8F1" w14:textId="77777777" w:rsidR="00B07455" w:rsidRDefault="00B07455" w:rsidP="00B07455">
      <w:pPr>
        <w:spacing w:after="0"/>
      </w:pPr>
    </w:p>
    <w:p w14:paraId="5822E545" w14:textId="77777777" w:rsidR="00B07455" w:rsidRDefault="00B07455" w:rsidP="00B07455">
      <w:pPr>
        <w:spacing w:after="0"/>
      </w:pPr>
      <w:r w:rsidRPr="004010E5">
        <w:t>Note : une évolution es</w:t>
      </w:r>
      <w:r>
        <w:t>t prévue pour faire figurer le</w:t>
      </w:r>
      <w:r w:rsidRPr="004010E5">
        <w:t xml:space="preserve"> financement des clients ayant opté au paiement manuel (cashout multi IBAN pour un client)</w:t>
      </w:r>
    </w:p>
    <w:p w14:paraId="4DC25B50" w14:textId="77777777" w:rsidR="00B07455" w:rsidRDefault="00B07455" w:rsidP="00B07455">
      <w:pPr>
        <w:spacing w:after="0"/>
      </w:pPr>
    </w:p>
    <w:p w14:paraId="3435DE56" w14:textId="77777777" w:rsidR="00B07455" w:rsidRDefault="00B07455" w:rsidP="00B07455">
      <w:pPr>
        <w:pStyle w:val="Corpsdetexte"/>
        <w:ind w:firstLine="0"/>
      </w:pPr>
      <w:r w:rsidRPr="00390264">
        <w:t>Si le résultat du contrôle KO, il faut le justifier dans le fichier de synthèse des contrôles effectué sous Excel avant de valider le cashout.</w:t>
      </w:r>
      <w:r>
        <w:t xml:space="preserve"> </w:t>
      </w:r>
      <w:r w:rsidRPr="002D78BA">
        <w:t>Se rapprocher de l’équipe Service de paiement</w:t>
      </w:r>
      <w:r>
        <w:t>.</w:t>
      </w:r>
    </w:p>
    <w:p w14:paraId="6F847E85" w14:textId="48F6B558" w:rsidR="00B07455" w:rsidRDefault="00B07455">
      <w:pPr>
        <w:spacing w:after="0"/>
      </w:pPr>
      <w:r>
        <w:br w:type="page"/>
      </w:r>
    </w:p>
    <w:p w14:paraId="3012007B" w14:textId="77777777" w:rsidR="00B07455" w:rsidRDefault="00B07455" w:rsidP="000D08B2">
      <w:pPr>
        <w:pStyle w:val="Titre2"/>
      </w:pPr>
      <w:bookmarkStart w:id="80" w:name="_Toc72413075"/>
      <w:r w:rsidRPr="004F7119">
        <w:t xml:space="preserve">F – </w:t>
      </w:r>
      <w:r w:rsidRPr="00324B6B">
        <w:t>Virements</w:t>
      </w:r>
      <w:r w:rsidRPr="004F7119">
        <w:t xml:space="preserve"> entrants</w:t>
      </w:r>
      <w:bookmarkEnd w:id="80"/>
    </w:p>
    <w:p w14:paraId="3DA949F2" w14:textId="77777777" w:rsidR="00B07455" w:rsidRDefault="00B07455" w:rsidP="00B07455">
      <w:pPr>
        <w:pStyle w:val="Corpsdetexte"/>
      </w:pPr>
      <w:r w:rsidRPr="00A46C0D">
        <w:rPr>
          <w:noProof/>
        </w:rPr>
        <w:drawing>
          <wp:anchor distT="0" distB="0" distL="114300" distR="114300" simplePos="0" relativeHeight="252042240" behindDoc="1" locked="0" layoutInCell="1" allowOverlap="1" wp14:anchorId="480264FE" wp14:editId="1EE94190">
            <wp:simplePos x="0" y="0"/>
            <wp:positionH relativeFrom="margin">
              <wp:posOffset>-5715</wp:posOffset>
            </wp:positionH>
            <wp:positionV relativeFrom="paragraph">
              <wp:posOffset>247015</wp:posOffset>
            </wp:positionV>
            <wp:extent cx="6845935" cy="135890"/>
            <wp:effectExtent l="0" t="0" r="0" b="0"/>
            <wp:wrapTight wrapText="bothSides">
              <wp:wrapPolygon edited="0">
                <wp:start x="0" y="0"/>
                <wp:lineTo x="0" y="18168"/>
                <wp:lineTo x="21518" y="18168"/>
                <wp:lineTo x="21518" y="0"/>
                <wp:lineTo x="0" y="0"/>
              </wp:wrapPolygon>
            </wp:wrapTight>
            <wp:docPr id="236" name="Image 2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5935" cy="1358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2286ABE5" w14:textId="77777777" w:rsidR="00B07455" w:rsidRPr="00A46C0D" w:rsidRDefault="00B07455" w:rsidP="00B07455">
      <w:r w:rsidRPr="00A46C0D">
        <w:rPr>
          <w:noProof/>
        </w:rPr>
        <mc:AlternateContent>
          <mc:Choice Requires="wps">
            <w:drawing>
              <wp:anchor distT="0" distB="0" distL="114300" distR="114300" simplePos="0" relativeHeight="252043264" behindDoc="0" locked="0" layoutInCell="1" allowOverlap="1" wp14:anchorId="7584EA41" wp14:editId="071BC19E">
                <wp:simplePos x="0" y="0"/>
                <wp:positionH relativeFrom="column">
                  <wp:posOffset>4475274</wp:posOffset>
                </wp:positionH>
                <wp:positionV relativeFrom="paragraph">
                  <wp:posOffset>265173</wp:posOffset>
                </wp:positionV>
                <wp:extent cx="1403350" cy="422275"/>
                <wp:effectExtent l="857250" t="114300" r="25400" b="15875"/>
                <wp:wrapNone/>
                <wp:docPr id="225" name="Légende encadrée avec une bordure 1 2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03350" cy="422275"/>
                        </a:xfrm>
                        <a:prstGeom prst="accentBorderCallout1">
                          <a:avLst>
                            <a:gd name="adj1" fmla="val 73706"/>
                            <a:gd name="adj2" fmla="val -3820"/>
                            <a:gd name="adj3" fmla="val -27243"/>
                            <a:gd name="adj4" fmla="val -59908"/>
                          </a:avLst>
                        </a:prstGeom>
                        <a:noFill/>
                        <a:ln w="9525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815C6D7" w14:textId="77777777" w:rsidR="0001798B" w:rsidRPr="0052335F" w:rsidRDefault="0001798B" w:rsidP="00B07455">
                            <w:pPr>
                              <w:jc w:val="center"/>
                              <w:rPr>
                                <w:color w:val="FFFFFF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679F037" wp14:editId="0F0113BF">
                                  <wp:extent cx="1142857" cy="200000"/>
                                  <wp:effectExtent l="0" t="0" r="635" b="0"/>
                                  <wp:docPr id="296" name="Image 29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3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42857" cy="20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84EA41" id="Légende encadrée avec une bordure 1 225" o:spid="_x0000_s1090" type="#_x0000_t50" style="position:absolute;margin-left:352.4pt;margin-top:20.9pt;width:110.5pt;height:33.25pt;z-index:252043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" adj="-12940,-5884,-825,15920" filled="f" strokecolor="#ffc83a">
                <v:textbox>
                  <w:txbxContent>
                    <w:p w14:paraId="4815C6D7" w14:textId="77777777" w:rsidR="0001798B" w:rsidRPr="0052335F" w:rsidRDefault="0001798B" w:rsidP="00B07455">
                      <w:pPr>
                        <w:jc w:val="center"/>
                        <w:rPr>
                          <w:color w:val="FFFFFF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0679F037" wp14:editId="0F0113BF">
                            <wp:extent cx="1142857" cy="200000"/>
                            <wp:effectExtent l="0" t="0" r="635" b="0"/>
                            <wp:docPr id="296" name="Image 29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34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142857" cy="200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237D4802" w14:textId="77777777" w:rsidR="00B07455" w:rsidRDefault="00B07455" w:rsidP="00B07455"/>
    <w:p w14:paraId="18404A13" w14:textId="77777777" w:rsidR="00B07455" w:rsidRDefault="00B07455" w:rsidP="00B07455"/>
    <w:p w14:paraId="75666A1B" w14:textId="77777777" w:rsidR="00B07455" w:rsidRPr="004F7119" w:rsidRDefault="00B07455" w:rsidP="00B07455">
      <w:r w:rsidRPr="004F7119">
        <w:t>La fenêtre suivante s’affiche :</w:t>
      </w:r>
    </w:p>
    <w:p w14:paraId="75017847" w14:textId="77777777" w:rsidR="00B07455" w:rsidRPr="004F7119" w:rsidRDefault="00B07455" w:rsidP="00B07455">
      <w:pPr>
        <w:pStyle w:val="Corpsdetexte"/>
      </w:pPr>
      <w:r w:rsidRPr="00D0508E">
        <w:rPr>
          <w:noProof/>
        </w:rPr>
        <mc:AlternateContent>
          <mc:Choice Requires="wps">
            <w:drawing>
              <wp:anchor distT="0" distB="0" distL="114300" distR="114300" simplePos="0" relativeHeight="252047360" behindDoc="0" locked="0" layoutInCell="1" allowOverlap="1" wp14:anchorId="4EDF8391" wp14:editId="6FC74237">
                <wp:simplePos x="0" y="0"/>
                <wp:positionH relativeFrom="column">
                  <wp:posOffset>4539256</wp:posOffset>
                </wp:positionH>
                <wp:positionV relativeFrom="paragraph">
                  <wp:posOffset>1538730</wp:posOffset>
                </wp:positionV>
                <wp:extent cx="171450" cy="165100"/>
                <wp:effectExtent l="0" t="0" r="19050" b="25400"/>
                <wp:wrapNone/>
                <wp:docPr id="329" name="Ellipse 3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75F4ED8" w14:textId="77777777" w:rsidR="0001798B" w:rsidRPr="00C6191A" w:rsidRDefault="0001798B" w:rsidP="00B07455">
                            <w:pPr>
                              <w:jc w:val="center"/>
                              <w:rPr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>
                              <w:rPr>
                                <w:color w:val="38444B"/>
                                <w:sz w:val="12"/>
                                <w:szCs w:val="12"/>
                              </w:rPr>
                              <w:t>c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EDF8391" id="Ellipse 329" o:spid="_x0000_s1091" style="position:absolute;left:0;text-align:left;margin-left:357.4pt;margin-top:121.15pt;width:13.5pt;height:13pt;z-index:252047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" strokecolor="#ffc83a" strokeweight="1pt">
                <v:textbox inset="0,0,0,0">
                  <w:txbxContent>
                    <w:p w14:paraId="375F4ED8" w14:textId="77777777" w:rsidR="0001798B" w:rsidRPr="00C6191A" w:rsidRDefault="0001798B" w:rsidP="00B07455">
                      <w:pPr>
                        <w:jc w:val="center"/>
                        <w:rPr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>
                        <w:rPr>
                          <w:color w:val="38444B"/>
                          <w:sz w:val="12"/>
                          <w:szCs w:val="12"/>
                        </w:rPr>
                        <w:t>c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D0508E">
        <w:rPr>
          <w:noProof/>
        </w:rPr>
        <mc:AlternateContent>
          <mc:Choice Requires="wps">
            <w:drawing>
              <wp:anchor distT="0" distB="0" distL="114300" distR="114300" simplePos="0" relativeHeight="252046336" behindDoc="0" locked="0" layoutInCell="1" allowOverlap="1" wp14:anchorId="4A443170" wp14:editId="35298076">
                <wp:simplePos x="0" y="0"/>
                <wp:positionH relativeFrom="column">
                  <wp:posOffset>4108105</wp:posOffset>
                </wp:positionH>
                <wp:positionV relativeFrom="paragraph">
                  <wp:posOffset>1527270</wp:posOffset>
                </wp:positionV>
                <wp:extent cx="171450" cy="165100"/>
                <wp:effectExtent l="0" t="0" r="19050" b="25400"/>
                <wp:wrapNone/>
                <wp:docPr id="325" name="Ellipse 3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E6080BF" w14:textId="77777777" w:rsidR="0001798B" w:rsidRPr="00C6191A" w:rsidRDefault="0001798B" w:rsidP="00B07455">
                            <w:pPr>
                              <w:jc w:val="center"/>
                              <w:rPr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>
                              <w:rPr>
                                <w:color w:val="38444B"/>
                                <w:sz w:val="12"/>
                                <w:szCs w:val="12"/>
                              </w:rPr>
                              <w:t>b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A443170" id="Ellipse 325" o:spid="_x0000_s1092" style="position:absolute;left:0;text-align:left;margin-left:323.45pt;margin-top:120.25pt;width:13.5pt;height:13pt;z-index:252046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" strokecolor="#ffc83a" strokeweight="1pt">
                <v:textbox inset="0,0,0,0">
                  <w:txbxContent>
                    <w:p w14:paraId="5E6080BF" w14:textId="77777777" w:rsidR="0001798B" w:rsidRPr="00C6191A" w:rsidRDefault="0001798B" w:rsidP="00B07455">
                      <w:pPr>
                        <w:jc w:val="center"/>
                        <w:rPr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>
                        <w:rPr>
                          <w:color w:val="38444B"/>
                          <w:sz w:val="12"/>
                          <w:szCs w:val="12"/>
                        </w:rPr>
                        <w:t>b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D0508E">
        <w:rPr>
          <w:noProof/>
        </w:rPr>
        <mc:AlternateContent>
          <mc:Choice Requires="wps">
            <w:drawing>
              <wp:anchor distT="0" distB="0" distL="114300" distR="114300" simplePos="0" relativeHeight="252045312" behindDoc="0" locked="0" layoutInCell="1" allowOverlap="1" wp14:anchorId="1432027D" wp14:editId="5D964429">
                <wp:simplePos x="0" y="0"/>
                <wp:positionH relativeFrom="column">
                  <wp:posOffset>3692650</wp:posOffset>
                </wp:positionH>
                <wp:positionV relativeFrom="paragraph">
                  <wp:posOffset>1539130</wp:posOffset>
                </wp:positionV>
                <wp:extent cx="171450" cy="165100"/>
                <wp:effectExtent l="0" t="0" r="19050" b="25400"/>
                <wp:wrapNone/>
                <wp:docPr id="324" name="Ellipse 3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737F5C8" w14:textId="77777777" w:rsidR="0001798B" w:rsidRPr="00C6191A" w:rsidRDefault="0001798B" w:rsidP="00B07455">
                            <w:pPr>
                              <w:jc w:val="center"/>
                              <w:rPr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 w:rsidRPr="00C6191A">
                              <w:rPr>
                                <w:color w:val="38444B"/>
                                <w:sz w:val="12"/>
                                <w:szCs w:val="12"/>
                              </w:rPr>
                              <w:t>a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432027D" id="Ellipse 324" o:spid="_x0000_s1093" style="position:absolute;left:0;text-align:left;margin-left:290.75pt;margin-top:121.2pt;width:13.5pt;height:13pt;z-index:252045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" strokecolor="#ffc83a" strokeweight="1pt">
                <v:textbox inset="0,0,0,0">
                  <w:txbxContent>
                    <w:p w14:paraId="3737F5C8" w14:textId="77777777" w:rsidR="0001798B" w:rsidRPr="00C6191A" w:rsidRDefault="0001798B" w:rsidP="00B07455">
                      <w:pPr>
                        <w:jc w:val="center"/>
                        <w:rPr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 w:rsidRPr="00C6191A">
                        <w:rPr>
                          <w:color w:val="38444B"/>
                          <w:sz w:val="12"/>
                          <w:szCs w:val="12"/>
                        </w:rPr>
                        <w:t>a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D0508E">
        <w:rPr>
          <w:noProof/>
        </w:rPr>
        <mc:AlternateContent>
          <mc:Choice Requires="wps">
            <w:drawing>
              <wp:anchor distT="45720" distB="45720" distL="114300" distR="114300" simplePos="0" relativeHeight="252048384" behindDoc="0" locked="0" layoutInCell="1" allowOverlap="1" wp14:anchorId="68C1AF0F" wp14:editId="6965CE4E">
                <wp:simplePos x="0" y="0"/>
                <wp:positionH relativeFrom="column">
                  <wp:posOffset>1459545</wp:posOffset>
                </wp:positionH>
                <wp:positionV relativeFrom="paragraph">
                  <wp:posOffset>1760220</wp:posOffset>
                </wp:positionV>
                <wp:extent cx="200660" cy="153035"/>
                <wp:effectExtent l="0" t="0" r="27940" b="18415"/>
                <wp:wrapNone/>
                <wp:docPr id="333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660" cy="153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C83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DCBDB0" w14:textId="77777777" w:rsidR="0001798B" w:rsidRPr="00B03D92" w:rsidRDefault="0001798B" w:rsidP="00B07455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F2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C1AF0F" id="_x0000_s1094" type="#_x0000_t202" style="position:absolute;left:0;text-align:left;margin-left:114.9pt;margin-top:138.6pt;width:15.8pt;height:12.05pt;z-index:252048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" strokecolor="#ffc83a">
                <v:textbox inset="0,0,0,0">
                  <w:txbxContent>
                    <w:p w14:paraId="78DCBDB0" w14:textId="77777777" w:rsidR="0001798B" w:rsidRPr="00B03D92" w:rsidRDefault="0001798B" w:rsidP="00B07455">
                      <w:pPr>
                        <w:jc w:val="center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F2</w:t>
                      </w:r>
                    </w:p>
                  </w:txbxContent>
                </v:textbox>
              </v:shape>
            </w:pict>
          </mc:Fallback>
        </mc:AlternateContent>
      </w:r>
      <w:r w:rsidRPr="00D0508E">
        <w:rPr>
          <w:noProof/>
        </w:rPr>
        <mc:AlternateContent>
          <mc:Choice Requires="wps">
            <w:drawing>
              <wp:anchor distT="45720" distB="45720" distL="114300" distR="114300" simplePos="0" relativeHeight="252044288" behindDoc="0" locked="0" layoutInCell="1" allowOverlap="1" wp14:anchorId="01A869D8" wp14:editId="34F13F56">
                <wp:simplePos x="0" y="0"/>
                <wp:positionH relativeFrom="column">
                  <wp:posOffset>1182370</wp:posOffset>
                </wp:positionH>
                <wp:positionV relativeFrom="paragraph">
                  <wp:posOffset>1759585</wp:posOffset>
                </wp:positionV>
                <wp:extent cx="200660" cy="153035"/>
                <wp:effectExtent l="0" t="0" r="27940" b="18415"/>
                <wp:wrapNone/>
                <wp:docPr id="313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660" cy="153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C83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660671" w14:textId="77777777" w:rsidR="0001798B" w:rsidRPr="00B03D92" w:rsidRDefault="0001798B" w:rsidP="00B07455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F</w:t>
                            </w:r>
                            <w:r w:rsidRPr="00B03D92">
                              <w:rPr>
                                <w:sz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A869D8" id="_x0000_s1095" type="#_x0000_t202" style="position:absolute;left:0;text-align:left;margin-left:93.1pt;margin-top:138.55pt;width:15.8pt;height:12.05pt;z-index:252044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" strokecolor="#ffc83a">
                <v:textbox inset="0,0,0,0">
                  <w:txbxContent>
                    <w:p w14:paraId="47660671" w14:textId="77777777" w:rsidR="0001798B" w:rsidRPr="00B03D92" w:rsidRDefault="0001798B" w:rsidP="00B07455">
                      <w:pPr>
                        <w:jc w:val="center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F</w:t>
                      </w:r>
                      <w:r w:rsidRPr="00B03D92">
                        <w:rPr>
                          <w:sz w:val="20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Pr="004F7119">
        <w:rPr>
          <w:noProof/>
        </w:rPr>
        <w:drawing>
          <wp:inline distT="0" distB="0" distL="0" distR="0" wp14:anchorId="2617A51B" wp14:editId="7425BA22">
            <wp:extent cx="5512102" cy="3039190"/>
            <wp:effectExtent l="0" t="0" r="0" b="8890"/>
            <wp:docPr id="12" name="Imag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519000" cy="30429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704057" w14:textId="77777777" w:rsidR="00B07455" w:rsidRDefault="00B07455" w:rsidP="00B07455">
      <w:pPr>
        <w:pStyle w:val="Corpsdetexte"/>
      </w:pPr>
    </w:p>
    <w:p w14:paraId="71612FE1" w14:textId="77777777" w:rsidR="00B07455" w:rsidRPr="004F7119" w:rsidRDefault="00B07455" w:rsidP="00B07455">
      <w:pPr>
        <w:pStyle w:val="Corpsdetexte"/>
      </w:pPr>
      <w:r w:rsidRPr="004F7119">
        <w:t>Les contrôles vérifient que :</w:t>
      </w:r>
    </w:p>
    <w:p w14:paraId="3876C89E" w14:textId="77777777" w:rsidR="00B07455" w:rsidRDefault="00B07455" w:rsidP="00B07455">
      <w:r>
        <w:rPr>
          <w:b/>
          <w:bCs/>
        </w:rPr>
        <w:t>F1 – RVE CP</w:t>
      </w:r>
      <w:r w:rsidRPr="004F7119">
        <w:t xml:space="preserve"> </w:t>
      </w:r>
    </w:p>
    <w:p w14:paraId="3FFB353B" w14:textId="77777777" w:rsidR="00B07455" w:rsidRPr="004F7119" w:rsidRDefault="00B07455" w:rsidP="00B07455">
      <w:pPr>
        <w:rPr>
          <w:b/>
          <w:bCs/>
        </w:rPr>
      </w:pPr>
      <w:r w:rsidRPr="004F7119">
        <w:t>[</w:t>
      </w:r>
      <w:proofErr w:type="gramStart"/>
      <w:r w:rsidRPr="004F7119">
        <w:t>a</w:t>
      </w:r>
      <w:proofErr w:type="gramEnd"/>
      <w:r w:rsidRPr="004F7119">
        <w:t xml:space="preserve"> – c = 0] : Le montant du virement entrant est imputé à 100% au crédit du compte de paiement</w:t>
      </w:r>
    </w:p>
    <w:p w14:paraId="2335FE7D" w14:textId="77777777" w:rsidR="00B07455" w:rsidRDefault="00B07455" w:rsidP="00B07455">
      <w:pPr>
        <w:rPr>
          <w:b/>
          <w:bCs/>
        </w:rPr>
      </w:pPr>
      <w:r>
        <w:rPr>
          <w:b/>
          <w:bCs/>
        </w:rPr>
        <w:t>F2 – RVE CR</w:t>
      </w:r>
    </w:p>
    <w:p w14:paraId="6970C405" w14:textId="77777777" w:rsidR="00B07455" w:rsidRPr="004F7119" w:rsidRDefault="00B07455" w:rsidP="00B07455">
      <w:pPr>
        <w:rPr>
          <w:sz w:val="20"/>
          <w:szCs w:val="18"/>
        </w:rPr>
      </w:pPr>
      <w:r w:rsidRPr="004F7119">
        <w:t>[</w:t>
      </w:r>
      <w:proofErr w:type="gramStart"/>
      <w:r w:rsidRPr="004F7119">
        <w:t>a</w:t>
      </w:r>
      <w:proofErr w:type="gramEnd"/>
      <w:r w:rsidRPr="004F7119">
        <w:t xml:space="preserve"> – b = 0] : Le montant du virement entrant est imputé à 100% au crédit du compte de règlement</w:t>
      </w:r>
      <w:r>
        <w:t xml:space="preserve"> ARKEA</w:t>
      </w:r>
    </w:p>
    <w:p w14:paraId="261CE004" w14:textId="77777777" w:rsidR="00B07455" w:rsidRDefault="00B07455" w:rsidP="00B07455"/>
    <w:p w14:paraId="3CCAB805" w14:textId="77777777" w:rsidR="00B07455" w:rsidRPr="002D78BA" w:rsidRDefault="00B07455" w:rsidP="00B07455">
      <w:pPr>
        <w:spacing w:after="0"/>
      </w:pPr>
      <w:r w:rsidRPr="002D78BA">
        <w:t xml:space="preserve">Si le résultat du contrôle KO, il faut le justifier dans le fichier de synthèse des contrôles effectué sous Excel </w:t>
      </w:r>
      <w:r w:rsidRPr="002D78BA">
        <w:rPr>
          <w:u w:val="single"/>
        </w:rPr>
        <w:t>avant de valider le cashout</w:t>
      </w:r>
      <w:r w:rsidRPr="002D78BA">
        <w:t>.</w:t>
      </w:r>
      <w:r>
        <w:t xml:space="preserve"> </w:t>
      </w:r>
      <w:r w:rsidRPr="002D78BA">
        <w:t>Se rapprocher de l’équipe Service de paiement.</w:t>
      </w:r>
    </w:p>
    <w:p w14:paraId="3B97C2B7" w14:textId="77777777" w:rsidR="00B07455" w:rsidRPr="00390264" w:rsidRDefault="00B07455" w:rsidP="00B07455">
      <w:pPr>
        <w:pStyle w:val="Corpsdetexte"/>
        <w:ind w:firstLine="0"/>
      </w:pPr>
    </w:p>
    <w:p w14:paraId="0CAB8CF5" w14:textId="77777777" w:rsidR="00B07455" w:rsidRDefault="00B07455">
      <w:pPr>
        <w:spacing w:after="0"/>
        <w:rPr>
          <w:bCs/>
          <w:color w:val="72797F"/>
          <w:sz w:val="24"/>
          <w:szCs w:val="28"/>
        </w:rPr>
      </w:pPr>
      <w:bookmarkStart w:id="81" w:name="_Toc64386117"/>
      <w:r>
        <w:br w:type="page"/>
      </w:r>
    </w:p>
    <w:p w14:paraId="119F4DA8" w14:textId="287E345D" w:rsidR="00B07455" w:rsidRDefault="00B07455" w:rsidP="000D08B2">
      <w:pPr>
        <w:pStyle w:val="Titre2"/>
      </w:pPr>
      <w:bookmarkStart w:id="82" w:name="_Toc72413076"/>
      <w:r w:rsidRPr="004F7119">
        <w:t xml:space="preserve">G – </w:t>
      </w:r>
      <w:r w:rsidRPr="00324B6B">
        <w:t>Commissions</w:t>
      </w:r>
      <w:r>
        <w:t xml:space="preserve"> CB / Visa &amp; Mastercard</w:t>
      </w:r>
      <w:bookmarkEnd w:id="81"/>
      <w:bookmarkEnd w:id="82"/>
    </w:p>
    <w:p w14:paraId="2772D34A" w14:textId="77777777" w:rsidR="00B07455" w:rsidRDefault="00B07455" w:rsidP="00B07455">
      <w:pPr>
        <w:pStyle w:val="Corpsdetexte"/>
      </w:pPr>
      <w:r w:rsidRPr="00A46C0D">
        <w:rPr>
          <w:noProof/>
        </w:rPr>
        <w:drawing>
          <wp:anchor distT="0" distB="0" distL="114300" distR="114300" simplePos="0" relativeHeight="252034048" behindDoc="1" locked="0" layoutInCell="1" allowOverlap="1" wp14:anchorId="4C09E18B" wp14:editId="321E5FB9">
            <wp:simplePos x="0" y="0"/>
            <wp:positionH relativeFrom="margin">
              <wp:posOffset>-5715</wp:posOffset>
            </wp:positionH>
            <wp:positionV relativeFrom="paragraph">
              <wp:posOffset>247650</wp:posOffset>
            </wp:positionV>
            <wp:extent cx="6845935" cy="135890"/>
            <wp:effectExtent l="0" t="0" r="0" b="0"/>
            <wp:wrapTight wrapText="bothSides">
              <wp:wrapPolygon edited="0">
                <wp:start x="0" y="0"/>
                <wp:lineTo x="0" y="18168"/>
                <wp:lineTo x="21518" y="18168"/>
                <wp:lineTo x="21518" y="0"/>
                <wp:lineTo x="0" y="0"/>
              </wp:wrapPolygon>
            </wp:wrapTight>
            <wp:docPr id="469" name="Image 4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5935" cy="1358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7B208CA1" w14:textId="77777777" w:rsidR="00B07455" w:rsidRPr="00A46C0D" w:rsidRDefault="00B07455" w:rsidP="00B07455">
      <w:pPr>
        <w:pStyle w:val="Corpsdetexte"/>
      </w:pPr>
      <w:r w:rsidRPr="00A46C0D">
        <w:rPr>
          <w:noProof/>
        </w:rPr>
        <mc:AlternateContent>
          <mc:Choice Requires="wps">
            <w:drawing>
              <wp:anchor distT="0" distB="0" distL="114300" distR="114300" simplePos="0" relativeHeight="252035072" behindDoc="0" locked="0" layoutInCell="1" allowOverlap="1" wp14:anchorId="524B07F5" wp14:editId="237D3459">
                <wp:simplePos x="0" y="0"/>
                <wp:positionH relativeFrom="margin">
                  <wp:posOffset>4730357</wp:posOffset>
                </wp:positionH>
                <wp:positionV relativeFrom="paragraph">
                  <wp:posOffset>240874</wp:posOffset>
                </wp:positionV>
                <wp:extent cx="1193800" cy="304800"/>
                <wp:effectExtent l="685800" t="114300" r="25400" b="19050"/>
                <wp:wrapNone/>
                <wp:docPr id="459" name="Légende encadrée avec une bordure 1 4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93800" cy="304800"/>
                        </a:xfrm>
                        <a:prstGeom prst="accentBorderCallout1">
                          <a:avLst>
                            <a:gd name="adj1" fmla="val 73706"/>
                            <a:gd name="adj2" fmla="val -3820"/>
                            <a:gd name="adj3" fmla="val -33258"/>
                            <a:gd name="adj4" fmla="val -56288"/>
                          </a:avLst>
                        </a:prstGeom>
                        <a:noFill/>
                        <a:ln w="9525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FAAF81D" w14:textId="77777777" w:rsidR="0001798B" w:rsidRPr="0052335F" w:rsidRDefault="0001798B" w:rsidP="00B07455">
                            <w:pPr>
                              <w:jc w:val="center"/>
                              <w:rPr>
                                <w:color w:val="FFFFFF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CFD4B46" wp14:editId="2C3D94FF">
                                  <wp:extent cx="866667" cy="190476"/>
                                  <wp:effectExtent l="0" t="0" r="0" b="635"/>
                                  <wp:docPr id="301" name="Image 30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3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66667" cy="190476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4B07F5" id="Légende encadrée avec une bordure 1 459" o:spid="_x0000_s1096" type="#_x0000_t50" style="position:absolute;left:0;text-align:left;margin-left:372.45pt;margin-top:18.95pt;width:94pt;height:24pt;z-index:252035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" adj="-12158,-7184,-825,15920" filled="f" strokecolor="#ffc83a">
                <v:textbox>
                  <w:txbxContent>
                    <w:p w14:paraId="2FAAF81D" w14:textId="77777777" w:rsidR="0001798B" w:rsidRPr="0052335F" w:rsidRDefault="0001798B" w:rsidP="00B07455">
                      <w:pPr>
                        <w:jc w:val="center"/>
                        <w:rPr>
                          <w:color w:val="FFFFFF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4CFD4B46" wp14:editId="2C3D94FF">
                            <wp:extent cx="866667" cy="190476"/>
                            <wp:effectExtent l="0" t="0" r="0" b="635"/>
                            <wp:docPr id="301" name="Image 30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36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66667" cy="19047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ABFF905" w14:textId="77777777" w:rsidR="00B07455" w:rsidRDefault="00B07455" w:rsidP="00B07455">
      <w:pPr>
        <w:pStyle w:val="Corpsdetexte"/>
        <w:ind w:firstLine="0"/>
      </w:pPr>
    </w:p>
    <w:p w14:paraId="21C10A76" w14:textId="77777777" w:rsidR="00B07455" w:rsidRDefault="00B07455" w:rsidP="00B07455">
      <w:pPr>
        <w:pStyle w:val="Corpsdetexte"/>
        <w:ind w:firstLine="0"/>
      </w:pPr>
    </w:p>
    <w:p w14:paraId="05BB1BF3" w14:textId="77777777" w:rsidR="00B07455" w:rsidRDefault="00B07455" w:rsidP="00B07455">
      <w:pPr>
        <w:pStyle w:val="Corpsdetexte"/>
        <w:ind w:firstLine="0"/>
      </w:pPr>
    </w:p>
    <w:p w14:paraId="762BECE6" w14:textId="77777777" w:rsidR="00B07455" w:rsidRPr="004F7119" w:rsidRDefault="00B07455" w:rsidP="00B07455">
      <w:pPr>
        <w:pStyle w:val="Corpsdetexte"/>
        <w:ind w:firstLine="0"/>
      </w:pPr>
      <w:r w:rsidRPr="004F7119">
        <w:t>La fenêtre suivante s’affiche :</w:t>
      </w:r>
    </w:p>
    <w:p w14:paraId="0E2C3988" w14:textId="77777777" w:rsidR="00B07455" w:rsidRDefault="00B07455" w:rsidP="00B07455">
      <w:pPr>
        <w:pStyle w:val="Corpsdetexte"/>
        <w:ind w:firstLine="0"/>
      </w:pPr>
      <w:r w:rsidRPr="00D0508E">
        <w:rPr>
          <w:noProof/>
        </w:rPr>
        <mc:AlternateContent>
          <mc:Choice Requires="wps">
            <w:drawing>
              <wp:anchor distT="0" distB="0" distL="114300" distR="114300" simplePos="0" relativeHeight="252039168" behindDoc="0" locked="0" layoutInCell="1" allowOverlap="1" wp14:anchorId="154DF4DB" wp14:editId="6AB723B6">
                <wp:simplePos x="0" y="0"/>
                <wp:positionH relativeFrom="column">
                  <wp:posOffset>4745117</wp:posOffset>
                </wp:positionH>
                <wp:positionV relativeFrom="paragraph">
                  <wp:posOffset>1372888</wp:posOffset>
                </wp:positionV>
                <wp:extent cx="171450" cy="165100"/>
                <wp:effectExtent l="0" t="0" r="19050" b="25400"/>
                <wp:wrapNone/>
                <wp:docPr id="360" name="Ellipse 3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189C8F0" w14:textId="77777777" w:rsidR="0001798B" w:rsidRPr="00C6191A" w:rsidRDefault="0001798B" w:rsidP="00B07455">
                            <w:pPr>
                              <w:jc w:val="center"/>
                              <w:rPr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>
                              <w:rPr>
                                <w:color w:val="38444B"/>
                                <w:sz w:val="12"/>
                                <w:szCs w:val="12"/>
                              </w:rPr>
                              <w:t>c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54DF4DB" id="Ellipse 360" o:spid="_x0000_s1097" style="position:absolute;left:0;text-align:left;margin-left:373.65pt;margin-top:108.1pt;width:13.5pt;height:13pt;z-index:252039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" strokecolor="#ffc83a" strokeweight="1pt">
                <v:textbox inset="0,0,0,0">
                  <w:txbxContent>
                    <w:p w14:paraId="5189C8F0" w14:textId="77777777" w:rsidR="0001798B" w:rsidRPr="00C6191A" w:rsidRDefault="0001798B" w:rsidP="00B07455">
                      <w:pPr>
                        <w:jc w:val="center"/>
                        <w:rPr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>
                        <w:rPr>
                          <w:color w:val="38444B"/>
                          <w:sz w:val="12"/>
                          <w:szCs w:val="12"/>
                        </w:rPr>
                        <w:t>c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D0508E">
        <w:rPr>
          <w:noProof/>
        </w:rPr>
        <mc:AlternateContent>
          <mc:Choice Requires="wps">
            <w:drawing>
              <wp:anchor distT="0" distB="0" distL="114300" distR="114300" simplePos="0" relativeHeight="252038144" behindDoc="0" locked="0" layoutInCell="1" allowOverlap="1" wp14:anchorId="0EE1F920" wp14:editId="0E1F0BB5">
                <wp:simplePos x="0" y="0"/>
                <wp:positionH relativeFrom="column">
                  <wp:posOffset>4224098</wp:posOffset>
                </wp:positionH>
                <wp:positionV relativeFrom="paragraph">
                  <wp:posOffset>1372664</wp:posOffset>
                </wp:positionV>
                <wp:extent cx="171450" cy="165100"/>
                <wp:effectExtent l="0" t="0" r="19050" b="25400"/>
                <wp:wrapNone/>
                <wp:docPr id="359" name="Ellipse 3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DEE71E9" w14:textId="77777777" w:rsidR="0001798B" w:rsidRPr="00C6191A" w:rsidRDefault="0001798B" w:rsidP="00B07455">
                            <w:pPr>
                              <w:jc w:val="center"/>
                              <w:rPr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>
                              <w:rPr>
                                <w:color w:val="38444B"/>
                                <w:sz w:val="12"/>
                                <w:szCs w:val="12"/>
                              </w:rPr>
                              <w:t>b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EE1F920" id="Ellipse 359" o:spid="_x0000_s1098" style="position:absolute;left:0;text-align:left;margin-left:332.6pt;margin-top:108.1pt;width:13.5pt;height:13pt;z-index:252038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" strokecolor="#ffc83a" strokeweight="1pt">
                <v:textbox inset="0,0,0,0">
                  <w:txbxContent>
                    <w:p w14:paraId="2DEE71E9" w14:textId="77777777" w:rsidR="0001798B" w:rsidRPr="00C6191A" w:rsidRDefault="0001798B" w:rsidP="00B07455">
                      <w:pPr>
                        <w:jc w:val="center"/>
                        <w:rPr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>
                        <w:rPr>
                          <w:color w:val="38444B"/>
                          <w:sz w:val="12"/>
                          <w:szCs w:val="12"/>
                        </w:rPr>
                        <w:t>b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D0508E">
        <w:rPr>
          <w:noProof/>
        </w:rPr>
        <mc:AlternateContent>
          <mc:Choice Requires="wps">
            <w:drawing>
              <wp:anchor distT="0" distB="0" distL="114300" distR="114300" simplePos="0" relativeHeight="252037120" behindDoc="0" locked="0" layoutInCell="1" allowOverlap="1" wp14:anchorId="5810D261" wp14:editId="1863B2D9">
                <wp:simplePos x="0" y="0"/>
                <wp:positionH relativeFrom="column">
                  <wp:posOffset>3692525</wp:posOffset>
                </wp:positionH>
                <wp:positionV relativeFrom="paragraph">
                  <wp:posOffset>1388745</wp:posOffset>
                </wp:positionV>
                <wp:extent cx="171450" cy="165100"/>
                <wp:effectExtent l="0" t="0" r="19050" b="25400"/>
                <wp:wrapNone/>
                <wp:docPr id="358" name="Ellipse 3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F94BF81" w14:textId="77777777" w:rsidR="0001798B" w:rsidRPr="00C6191A" w:rsidRDefault="0001798B" w:rsidP="00B07455">
                            <w:pPr>
                              <w:jc w:val="center"/>
                              <w:rPr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 w:rsidRPr="00C6191A">
                              <w:rPr>
                                <w:color w:val="38444B"/>
                                <w:sz w:val="12"/>
                                <w:szCs w:val="12"/>
                              </w:rPr>
                              <w:t>a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810D261" id="Ellipse 358" o:spid="_x0000_s1099" style="position:absolute;left:0;text-align:left;margin-left:290.75pt;margin-top:109.35pt;width:13.5pt;height:13pt;z-index:252037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" strokecolor="#ffc83a" strokeweight="1pt">
                <v:textbox inset="0,0,0,0">
                  <w:txbxContent>
                    <w:p w14:paraId="2F94BF81" w14:textId="77777777" w:rsidR="0001798B" w:rsidRPr="00C6191A" w:rsidRDefault="0001798B" w:rsidP="00B07455">
                      <w:pPr>
                        <w:jc w:val="center"/>
                        <w:rPr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 w:rsidRPr="00C6191A">
                        <w:rPr>
                          <w:color w:val="38444B"/>
                          <w:sz w:val="12"/>
                          <w:szCs w:val="12"/>
                        </w:rPr>
                        <w:t>a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D0508E">
        <w:rPr>
          <w:noProof/>
        </w:rPr>
        <mc:AlternateContent>
          <mc:Choice Requires="wps">
            <w:drawing>
              <wp:anchor distT="45720" distB="45720" distL="114300" distR="114300" simplePos="0" relativeHeight="252036096" behindDoc="0" locked="0" layoutInCell="1" allowOverlap="1" wp14:anchorId="43D0FFFB" wp14:editId="43F90F28">
                <wp:simplePos x="0" y="0"/>
                <wp:positionH relativeFrom="column">
                  <wp:posOffset>1017270</wp:posOffset>
                </wp:positionH>
                <wp:positionV relativeFrom="paragraph">
                  <wp:posOffset>1663065</wp:posOffset>
                </wp:positionV>
                <wp:extent cx="200660" cy="153035"/>
                <wp:effectExtent l="0" t="0" r="27940" b="18415"/>
                <wp:wrapNone/>
                <wp:docPr id="35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660" cy="153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C83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8372C1" w14:textId="77777777" w:rsidR="0001798B" w:rsidRPr="00B03D92" w:rsidRDefault="0001798B" w:rsidP="00B07455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G</w:t>
                            </w:r>
                            <w:r w:rsidRPr="00B03D92">
                              <w:rPr>
                                <w:sz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D0FFFB" id="_x0000_s1100" type="#_x0000_t202" style="position:absolute;left:0;text-align:left;margin-left:80.1pt;margin-top:130.95pt;width:15.8pt;height:12.05pt;z-index:2520360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" strokecolor="#ffc83a">
                <v:textbox inset="0,0,0,0">
                  <w:txbxContent>
                    <w:p w14:paraId="788372C1" w14:textId="77777777" w:rsidR="0001798B" w:rsidRPr="00B03D92" w:rsidRDefault="0001798B" w:rsidP="00B07455">
                      <w:pPr>
                        <w:jc w:val="center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G</w:t>
                      </w:r>
                      <w:r w:rsidRPr="00B03D92">
                        <w:rPr>
                          <w:sz w:val="20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Pr="00D0508E">
        <w:rPr>
          <w:noProof/>
        </w:rPr>
        <mc:AlternateContent>
          <mc:Choice Requires="wps">
            <w:drawing>
              <wp:anchor distT="45720" distB="45720" distL="114300" distR="114300" simplePos="0" relativeHeight="252040192" behindDoc="0" locked="0" layoutInCell="1" allowOverlap="1" wp14:anchorId="44C75C9B" wp14:editId="2F386F71">
                <wp:simplePos x="0" y="0"/>
                <wp:positionH relativeFrom="column">
                  <wp:posOffset>1292654</wp:posOffset>
                </wp:positionH>
                <wp:positionV relativeFrom="paragraph">
                  <wp:posOffset>1663065</wp:posOffset>
                </wp:positionV>
                <wp:extent cx="200660" cy="153035"/>
                <wp:effectExtent l="0" t="0" r="27940" b="18415"/>
                <wp:wrapNone/>
                <wp:docPr id="361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660" cy="153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C83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D64D79" w14:textId="77777777" w:rsidR="0001798B" w:rsidRPr="00B03D92" w:rsidRDefault="0001798B" w:rsidP="00B07455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G2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C75C9B" id="_x0000_s1101" type="#_x0000_t202" style="position:absolute;left:0;text-align:left;margin-left:101.8pt;margin-top:130.95pt;width:15.8pt;height:12.05pt;z-index:25204019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" strokecolor="#ffc83a">
                <v:textbox inset="0,0,0,0">
                  <w:txbxContent>
                    <w:p w14:paraId="65D64D79" w14:textId="77777777" w:rsidR="0001798B" w:rsidRPr="00B03D92" w:rsidRDefault="0001798B" w:rsidP="00B07455">
                      <w:pPr>
                        <w:jc w:val="center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G2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23180051" wp14:editId="6AD0FB17">
            <wp:extent cx="5972810" cy="2155190"/>
            <wp:effectExtent l="0" t="0" r="8890" b="0"/>
            <wp:docPr id="282" name="Image 2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155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A7C131" w14:textId="77777777" w:rsidR="00B07455" w:rsidRDefault="00B07455" w:rsidP="00B07455">
      <w:pPr>
        <w:pStyle w:val="Corpsdetexte"/>
        <w:ind w:firstLine="0"/>
      </w:pPr>
    </w:p>
    <w:p w14:paraId="2BAB43C7" w14:textId="77777777" w:rsidR="00B07455" w:rsidRPr="004F7119" w:rsidRDefault="00B07455" w:rsidP="00B07455">
      <w:r w:rsidRPr="004F7119">
        <w:t>Les contrôles vérifient que :</w:t>
      </w:r>
    </w:p>
    <w:p w14:paraId="6453EE00" w14:textId="77777777" w:rsidR="00B07455" w:rsidRPr="004F7119" w:rsidRDefault="00B07455" w:rsidP="00B07455">
      <w:pPr>
        <w:rPr>
          <w:b/>
          <w:bCs/>
        </w:rPr>
      </w:pPr>
      <w:r>
        <w:rPr>
          <w:b/>
          <w:bCs/>
        </w:rPr>
        <w:t>G1</w:t>
      </w:r>
      <w:r>
        <w:t xml:space="preserve"> [a – c</w:t>
      </w:r>
      <w:r w:rsidRPr="004F7119">
        <w:t xml:space="preserve"> = 0] : Les commissions sont créditées pour leur montant total au compte de fonctionnement</w:t>
      </w:r>
      <w:r>
        <w:t xml:space="preserve"> ARKEA</w:t>
      </w:r>
    </w:p>
    <w:p w14:paraId="02DE657F" w14:textId="77777777" w:rsidR="00B07455" w:rsidRPr="004F7119" w:rsidRDefault="00B07455" w:rsidP="00B07455">
      <w:pPr>
        <w:rPr>
          <w:sz w:val="20"/>
          <w:szCs w:val="18"/>
        </w:rPr>
      </w:pPr>
      <w:r>
        <w:rPr>
          <w:b/>
          <w:bCs/>
        </w:rPr>
        <w:t>G2</w:t>
      </w:r>
      <w:r>
        <w:t xml:space="preserve"> [a + b</w:t>
      </w:r>
      <w:r w:rsidRPr="004F7119">
        <w:t xml:space="preserve"> = 0] : Les commissions sont débitées pour leur montant total des comptes de paiement</w:t>
      </w:r>
    </w:p>
    <w:p w14:paraId="28E87767" w14:textId="77777777" w:rsidR="00B07455" w:rsidRDefault="00B07455" w:rsidP="00B07455">
      <w:pPr>
        <w:spacing w:after="0"/>
      </w:pPr>
    </w:p>
    <w:p w14:paraId="79398215" w14:textId="77777777" w:rsidR="00B07455" w:rsidRDefault="00B07455" w:rsidP="00B07455">
      <w:pPr>
        <w:spacing w:after="0"/>
      </w:pPr>
      <w:r w:rsidRPr="004010E5">
        <w:t>Note : une évolution est prévue pour faire figurer les commissions sur financement des clients ayant opté au paiement manuel (cashout multi IBAN pour un client)</w:t>
      </w:r>
    </w:p>
    <w:p w14:paraId="2E406467" w14:textId="77777777" w:rsidR="00B07455" w:rsidRDefault="00B07455" w:rsidP="00B07455">
      <w:pPr>
        <w:spacing w:after="0"/>
      </w:pPr>
    </w:p>
    <w:p w14:paraId="77589829" w14:textId="77777777" w:rsidR="00B07455" w:rsidRPr="002D78BA" w:rsidRDefault="00B07455" w:rsidP="00B07455">
      <w:pPr>
        <w:spacing w:after="0"/>
      </w:pPr>
      <w:r w:rsidRPr="002D78BA">
        <w:t xml:space="preserve">Si le résultat du contrôle KO, il faut le justifier dans le fichier de synthèse des contrôles effectué sous Excel </w:t>
      </w:r>
      <w:r w:rsidRPr="002D78BA">
        <w:rPr>
          <w:u w:val="single"/>
        </w:rPr>
        <w:t>avant de valider le cashout</w:t>
      </w:r>
      <w:r w:rsidRPr="002D78BA">
        <w:t>.</w:t>
      </w:r>
      <w:r>
        <w:t xml:space="preserve"> </w:t>
      </w:r>
      <w:r w:rsidRPr="002D78BA">
        <w:t>Se rapprocher de l’équipe Service de paiement.</w:t>
      </w:r>
    </w:p>
    <w:p w14:paraId="1CD24772" w14:textId="77777777" w:rsidR="00B07455" w:rsidRDefault="00B07455" w:rsidP="00B07455">
      <w:pPr>
        <w:spacing w:after="0"/>
      </w:pPr>
    </w:p>
    <w:p w14:paraId="51BB0B2A" w14:textId="77777777" w:rsidR="00722C6C" w:rsidRDefault="00722C6C" w:rsidP="004E0B1E"/>
    <w:p w14:paraId="3F69B12B" w14:textId="77777777" w:rsidR="00722C6C" w:rsidRPr="004F7119" w:rsidRDefault="00722C6C" w:rsidP="004E0B1E"/>
    <w:p w14:paraId="4AE0730C" w14:textId="77777777" w:rsidR="00D0508E" w:rsidRDefault="00D0508E" w:rsidP="004E0B1E">
      <w:pPr>
        <w:spacing w:after="0"/>
      </w:pPr>
      <w:bookmarkStart w:id="83" w:name="_Toc63872153"/>
      <w:bookmarkStart w:id="84" w:name="_Toc64296013"/>
      <w:bookmarkStart w:id="85" w:name="_Toc64296150"/>
      <w:bookmarkEnd w:id="83"/>
      <w:bookmarkEnd w:id="84"/>
      <w:bookmarkEnd w:id="85"/>
    </w:p>
    <w:p w14:paraId="6DA5BFB9" w14:textId="77777777" w:rsidR="00722C6C" w:rsidRDefault="00722C6C" w:rsidP="004E0B1E">
      <w:pPr>
        <w:spacing w:after="0"/>
      </w:pPr>
    </w:p>
    <w:p w14:paraId="2E1743C7" w14:textId="2493F9AB" w:rsidR="005943B5" w:rsidRPr="002D78BA" w:rsidRDefault="005943B5" w:rsidP="000D08B2">
      <w:pPr>
        <w:pStyle w:val="Titre2"/>
      </w:pPr>
      <w:bookmarkStart w:id="86" w:name="_Toc64386118"/>
      <w:bookmarkStart w:id="87" w:name="_Toc72413077"/>
      <w:r w:rsidRPr="002D78BA">
        <w:t>L – Contrôles des Frais sur transaction BNP prélevés mensuellement sur BNP</w:t>
      </w:r>
      <w:bookmarkEnd w:id="87"/>
    </w:p>
    <w:p w14:paraId="06C19631" w14:textId="77777777" w:rsidR="005943B5" w:rsidRDefault="005943B5" w:rsidP="00722C6C"/>
    <w:p w14:paraId="07BEC8EF" w14:textId="195AC098" w:rsidR="002D78BA" w:rsidRPr="002D78BA" w:rsidRDefault="002D78BA" w:rsidP="002D78BA">
      <w:pPr>
        <w:spacing w:after="0"/>
      </w:pPr>
      <w:r w:rsidRPr="002D78BA">
        <w:t>C</w:t>
      </w:r>
      <w:r w:rsidR="00B07455">
        <w:t>e c</w:t>
      </w:r>
      <w:r w:rsidRPr="002D78BA">
        <w:t xml:space="preserve">ontrôle en cours de recette </w:t>
      </w:r>
      <w:r w:rsidR="00B07455">
        <w:t>(</w:t>
      </w:r>
      <w:r w:rsidRPr="002D78BA">
        <w:t>à fin avril 2021</w:t>
      </w:r>
      <w:r w:rsidR="00B07455">
        <w:t>).</w:t>
      </w:r>
    </w:p>
    <w:p w14:paraId="7695A727" w14:textId="77777777" w:rsidR="00722C6C" w:rsidRDefault="00722C6C" w:rsidP="00722C6C"/>
    <w:p w14:paraId="2B808EA5" w14:textId="77777777" w:rsidR="00390264" w:rsidRPr="002D78BA" w:rsidRDefault="00390264" w:rsidP="00390264">
      <w:pPr>
        <w:spacing w:after="0"/>
      </w:pPr>
      <w:bookmarkStart w:id="88" w:name="_Toc64386110"/>
      <w:r w:rsidRPr="002D78BA">
        <w:t xml:space="preserve">Si le résultat du contrôle KO, il faut le justifier dans le fichier de synthèse des contrôles effectué sous Excel </w:t>
      </w:r>
      <w:r w:rsidRPr="002D78BA">
        <w:rPr>
          <w:u w:val="single"/>
        </w:rPr>
        <w:t>avant de valider le cashout</w:t>
      </w:r>
      <w:r w:rsidRPr="002D78BA">
        <w:t>.</w:t>
      </w:r>
      <w:r>
        <w:t xml:space="preserve"> </w:t>
      </w:r>
      <w:r w:rsidRPr="002D78BA">
        <w:t>Se rapprocher de l’équipe Service de paiement.</w:t>
      </w:r>
    </w:p>
    <w:p w14:paraId="65FDC757" w14:textId="77777777" w:rsidR="00390264" w:rsidRPr="00191DCC" w:rsidRDefault="00390264" w:rsidP="000D08B2">
      <w:pPr>
        <w:pStyle w:val="Titre2"/>
      </w:pPr>
      <w:bookmarkStart w:id="89" w:name="_Toc72413078"/>
      <w:r w:rsidRPr="00191DCC">
        <w:t>M – Contrôles des Frais d’impayés BNPP</w:t>
      </w:r>
      <w:bookmarkEnd w:id="88"/>
      <w:r w:rsidRPr="00191DCC">
        <w:t xml:space="preserve"> prélevés sur BNP</w:t>
      </w:r>
      <w:bookmarkEnd w:id="89"/>
    </w:p>
    <w:p w14:paraId="53D553AF" w14:textId="77777777" w:rsidR="00390264" w:rsidRDefault="00390264" w:rsidP="00390264">
      <w:pPr>
        <w:pStyle w:val="Corpsdetexte"/>
        <w:ind w:firstLine="0"/>
      </w:pPr>
    </w:p>
    <w:p w14:paraId="64A8BF01" w14:textId="77777777" w:rsidR="00B07455" w:rsidRPr="002D78BA" w:rsidRDefault="00B07455" w:rsidP="00B07455">
      <w:pPr>
        <w:spacing w:after="0"/>
      </w:pPr>
      <w:r w:rsidRPr="002D78BA">
        <w:t>C</w:t>
      </w:r>
      <w:r>
        <w:t>e c</w:t>
      </w:r>
      <w:r w:rsidRPr="002D78BA">
        <w:t xml:space="preserve">ontrôle en cours de recette </w:t>
      </w:r>
      <w:r>
        <w:t>(</w:t>
      </w:r>
      <w:r w:rsidRPr="002D78BA">
        <w:t>à fin avril 2021</w:t>
      </w:r>
      <w:r>
        <w:t>).</w:t>
      </w:r>
    </w:p>
    <w:p w14:paraId="0341C20C" w14:textId="77777777" w:rsidR="00390264" w:rsidRDefault="00390264" w:rsidP="00390264">
      <w:pPr>
        <w:rPr>
          <w:highlight w:val="cyan"/>
        </w:rPr>
      </w:pPr>
    </w:p>
    <w:p w14:paraId="0CBDE89B" w14:textId="77777777" w:rsidR="00390264" w:rsidRPr="00B07455" w:rsidRDefault="00390264" w:rsidP="00390264">
      <w:r w:rsidRPr="00B07455">
        <w:t>On reprendra la notion du (i)-nombre d’impayés dans le calcul du contrôle M – frais impayés prélevés par la BNPP.</w:t>
      </w:r>
    </w:p>
    <w:p w14:paraId="6C913629" w14:textId="77777777" w:rsidR="00390264" w:rsidRDefault="00390264" w:rsidP="00390264">
      <w:pPr>
        <w:rPr>
          <w:highlight w:val="cyan"/>
        </w:rPr>
      </w:pPr>
    </w:p>
    <w:p w14:paraId="7DED1732" w14:textId="77777777" w:rsidR="00390264" w:rsidRPr="002D78BA" w:rsidRDefault="00390264" w:rsidP="00390264">
      <w:pPr>
        <w:spacing w:after="0"/>
      </w:pPr>
      <w:r w:rsidRPr="002D78BA">
        <w:t xml:space="preserve">Si le résultat du contrôle KO, il faut le justifier dans le fichier de synthèse des contrôles effectué sous Excel </w:t>
      </w:r>
      <w:r w:rsidRPr="002D78BA">
        <w:rPr>
          <w:u w:val="single"/>
        </w:rPr>
        <w:t>avant de valider le cashout</w:t>
      </w:r>
      <w:r w:rsidRPr="002D78BA">
        <w:t>.</w:t>
      </w:r>
      <w:r>
        <w:t xml:space="preserve"> </w:t>
      </w:r>
      <w:r w:rsidRPr="002D78BA">
        <w:t>Se rapprocher de l’équipe Service de paiement.</w:t>
      </w:r>
    </w:p>
    <w:p w14:paraId="74E740DD" w14:textId="0DA2C75B" w:rsidR="00B07455" w:rsidRPr="002D78BA" w:rsidRDefault="00B07455" w:rsidP="000D08B2">
      <w:pPr>
        <w:pStyle w:val="Titre2"/>
      </w:pPr>
      <w:bookmarkStart w:id="90" w:name="_Toc72413079"/>
      <w:r w:rsidRPr="002D78BA">
        <w:t>N – Contrôles des ordres de virements manuels</w:t>
      </w:r>
      <w:bookmarkEnd w:id="90"/>
    </w:p>
    <w:p w14:paraId="66B05A11" w14:textId="77777777" w:rsidR="00B07455" w:rsidRPr="002D78BA" w:rsidRDefault="00B07455" w:rsidP="00B07455">
      <w:pPr>
        <w:pStyle w:val="Corpsdetexte"/>
        <w:ind w:firstLine="0"/>
      </w:pPr>
      <w:r w:rsidRPr="002D78BA">
        <w:t>Dans le cadre des cashout manuels</w:t>
      </w:r>
    </w:p>
    <w:p w14:paraId="2A56BF70" w14:textId="77777777" w:rsidR="00D952F5" w:rsidRPr="00653B05" w:rsidRDefault="00D952F5" w:rsidP="00D952F5">
      <w:pPr>
        <w:rPr>
          <w:color w:val="FF0000"/>
        </w:rPr>
      </w:pPr>
      <w:r w:rsidRPr="00653B05">
        <w:rPr>
          <w:color w:val="FF0000"/>
        </w:rPr>
        <w:t>Fonctionnalité en cours de développement (pas d’opération à fin avril 2021)</w:t>
      </w:r>
    </w:p>
    <w:p w14:paraId="01565A95" w14:textId="6CB40580" w:rsidR="00191DCC" w:rsidRDefault="00191DCC">
      <w:pPr>
        <w:spacing w:after="0"/>
        <w:rPr>
          <w:highlight w:val="cyan"/>
        </w:rPr>
      </w:pPr>
    </w:p>
    <w:p w14:paraId="5143EC85" w14:textId="77777777" w:rsidR="00390264" w:rsidRPr="00066856" w:rsidRDefault="00390264" w:rsidP="00390264">
      <w:pPr>
        <w:rPr>
          <w:highlight w:val="cyan"/>
        </w:rPr>
      </w:pPr>
    </w:p>
    <w:p w14:paraId="4BAB8F93" w14:textId="77777777" w:rsidR="005943B5" w:rsidRDefault="005943B5" w:rsidP="00722C6C"/>
    <w:p w14:paraId="663A7A74" w14:textId="77777777" w:rsidR="00722C6C" w:rsidRPr="005943B5" w:rsidRDefault="00722C6C" w:rsidP="00722C6C"/>
    <w:p w14:paraId="4EBAB7DF" w14:textId="77777777" w:rsidR="004B6241" w:rsidRDefault="004B6241">
      <w:pPr>
        <w:spacing w:after="0"/>
        <w:rPr>
          <w:bCs/>
          <w:color w:val="72797F"/>
          <w:sz w:val="24"/>
          <w:szCs w:val="28"/>
        </w:rPr>
      </w:pPr>
      <w:r>
        <w:br w:type="page"/>
      </w:r>
    </w:p>
    <w:p w14:paraId="6746727E" w14:textId="142446BF" w:rsidR="004E0B1E" w:rsidRDefault="00A46C0D" w:rsidP="000D08B2">
      <w:pPr>
        <w:pStyle w:val="Titre2"/>
      </w:pPr>
      <w:bookmarkStart w:id="91" w:name="_Toc72413080"/>
      <w:r w:rsidRPr="00A46C0D">
        <w:rPr>
          <w:noProof/>
        </w:rPr>
        <w:drawing>
          <wp:anchor distT="0" distB="0" distL="114300" distR="114300" simplePos="0" relativeHeight="251918336" behindDoc="1" locked="0" layoutInCell="1" allowOverlap="1" wp14:anchorId="02D22315" wp14:editId="28ED5F96">
            <wp:simplePos x="0" y="0"/>
            <wp:positionH relativeFrom="margin">
              <wp:align>left</wp:align>
            </wp:positionH>
            <wp:positionV relativeFrom="paragraph">
              <wp:posOffset>363855</wp:posOffset>
            </wp:positionV>
            <wp:extent cx="6845935" cy="135890"/>
            <wp:effectExtent l="0" t="0" r="0" b="0"/>
            <wp:wrapTight wrapText="bothSides">
              <wp:wrapPolygon edited="0">
                <wp:start x="0" y="0"/>
                <wp:lineTo x="0" y="18168"/>
                <wp:lineTo x="21518" y="18168"/>
                <wp:lineTo x="21518" y="0"/>
                <wp:lineTo x="0" y="0"/>
              </wp:wrapPolygon>
            </wp:wrapTight>
            <wp:docPr id="472" name="Image 4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5935" cy="1358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4E0B1E" w:rsidRPr="004F7119">
        <w:t>H – Compte de paiement avant vacation financière</w:t>
      </w:r>
      <w:bookmarkEnd w:id="86"/>
      <w:bookmarkEnd w:id="91"/>
    </w:p>
    <w:p w14:paraId="02746D12" w14:textId="303C4D12" w:rsidR="00A46C0D" w:rsidRDefault="00A46C0D" w:rsidP="00A46C0D">
      <w:pPr>
        <w:pStyle w:val="Corpsdetexte"/>
      </w:pPr>
    </w:p>
    <w:p w14:paraId="03A60C09" w14:textId="146580BC" w:rsidR="004E0B1E" w:rsidRDefault="00D27798" w:rsidP="004E0B1E">
      <w:r w:rsidRPr="00A46C0D">
        <w:rPr>
          <w:noProof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 wp14:anchorId="432D7E5A" wp14:editId="150873EE">
                <wp:simplePos x="0" y="0"/>
                <wp:positionH relativeFrom="column">
                  <wp:posOffset>2169160</wp:posOffset>
                </wp:positionH>
                <wp:positionV relativeFrom="paragraph">
                  <wp:posOffset>30480</wp:posOffset>
                </wp:positionV>
                <wp:extent cx="1397000" cy="311150"/>
                <wp:effectExtent l="0" t="323850" r="1060450" b="12700"/>
                <wp:wrapNone/>
                <wp:docPr id="471" name="Légende encadrée avec une bordure 1 4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7000" cy="311150"/>
                        </a:xfrm>
                        <a:prstGeom prst="accentBorderCallout1">
                          <a:avLst>
                            <a:gd name="adj1" fmla="val 87240"/>
                            <a:gd name="adj2" fmla="val 112922"/>
                            <a:gd name="adj3" fmla="val -103443"/>
                            <a:gd name="adj4" fmla="val 175028"/>
                          </a:avLst>
                        </a:prstGeom>
                        <a:noFill/>
                        <a:ln w="9525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FC595F1" w14:textId="1CC55A0F" w:rsidR="0001798B" w:rsidRPr="0052335F" w:rsidRDefault="0001798B" w:rsidP="00A46C0D">
                            <w:pPr>
                              <w:jc w:val="center"/>
                              <w:rPr>
                                <w:color w:val="FFFFFF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5A1CBF4C" wp14:editId="215A7113">
                                  <wp:extent cx="1205230" cy="171450"/>
                                  <wp:effectExtent l="0" t="0" r="0" b="0"/>
                                  <wp:docPr id="302" name="Image 30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3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05230" cy="1714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2D7E5A" id="Légende encadrée avec une bordure 1 471" o:spid="_x0000_s1102" type="#_x0000_t50" style="position:absolute;margin-left:170.8pt;margin-top:2.4pt;width:110pt;height:24.5pt;z-index:25191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" adj="37806,-22344,24391,18844" filled="f" strokecolor="#ffc83a">
                <v:textbox>
                  <w:txbxContent>
                    <w:p w14:paraId="6FC595F1" w14:textId="1CC55A0F" w:rsidR="0001798B" w:rsidRPr="0052335F" w:rsidRDefault="0001798B" w:rsidP="00A46C0D">
                      <w:pPr>
                        <w:jc w:val="center"/>
                        <w:rPr>
                          <w:color w:val="FFFFFF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5A1CBF4C" wp14:editId="215A7113">
                            <wp:extent cx="1205230" cy="171450"/>
                            <wp:effectExtent l="0" t="0" r="0" b="0"/>
                            <wp:docPr id="302" name="Image 30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38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205230" cy="17145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o:callout v:ext="edit" minusx="t"/>
              </v:shape>
            </w:pict>
          </mc:Fallback>
        </mc:AlternateContent>
      </w:r>
      <w:r w:rsidR="004E0B1E" w:rsidRPr="004F7119">
        <w:t>La fenêtre suivante s’affiche :</w:t>
      </w:r>
    </w:p>
    <w:p w14:paraId="3DF7F044" w14:textId="77777777" w:rsidR="00D27798" w:rsidRDefault="00D27798" w:rsidP="004E0B1E"/>
    <w:p w14:paraId="1F765396" w14:textId="77777777" w:rsidR="00D27798" w:rsidRPr="004F7119" w:rsidRDefault="00D27798" w:rsidP="004E0B1E"/>
    <w:p w14:paraId="14285EEF" w14:textId="41CC1F27" w:rsidR="004E0B1E" w:rsidRPr="004F7119" w:rsidRDefault="00D27798" w:rsidP="004E0B1E">
      <w:pPr>
        <w:pStyle w:val="Corpsdetexte"/>
        <w:ind w:firstLine="0"/>
      </w:pPr>
      <w:r w:rsidRPr="00722C6C">
        <w:rPr>
          <w:noProof/>
        </w:rPr>
        <mc:AlternateContent>
          <mc:Choice Requires="wps">
            <w:drawing>
              <wp:anchor distT="0" distB="0" distL="114300" distR="114300" simplePos="0" relativeHeight="251983872" behindDoc="0" locked="0" layoutInCell="1" allowOverlap="1" wp14:anchorId="26E94050" wp14:editId="4ED3EEF0">
                <wp:simplePos x="0" y="0"/>
                <wp:positionH relativeFrom="column">
                  <wp:posOffset>5459730</wp:posOffset>
                </wp:positionH>
                <wp:positionV relativeFrom="paragraph">
                  <wp:posOffset>116840</wp:posOffset>
                </wp:positionV>
                <wp:extent cx="171450" cy="165100"/>
                <wp:effectExtent l="0" t="0" r="19050" b="25400"/>
                <wp:wrapNone/>
                <wp:docPr id="395" name="Ellipse 3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577968F" w14:textId="4C874213" w:rsidR="0001798B" w:rsidRPr="00722C6C" w:rsidRDefault="0001798B" w:rsidP="00722C6C">
                            <w:pPr>
                              <w:jc w:val="center"/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 w:rsidRPr="00722C6C"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  <w:t>e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6E94050" id="Ellipse 395" o:spid="_x0000_s1103" style="position:absolute;left:0;text-align:left;margin-left:429.9pt;margin-top:9.2pt;width:13.5pt;height:13pt;z-index:25198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" strokecolor="#ffc83a" strokeweight="1pt">
                <v:textbox inset="0,0,0,0">
                  <w:txbxContent>
                    <w:p w14:paraId="2577968F" w14:textId="4C874213" w:rsidR="0001798B" w:rsidRPr="00722C6C" w:rsidRDefault="0001798B" w:rsidP="00722C6C">
                      <w:pPr>
                        <w:jc w:val="center"/>
                        <w:rPr>
                          <w:b/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 w:rsidRPr="00722C6C">
                        <w:rPr>
                          <w:b/>
                          <w:color w:val="38444B"/>
                          <w:sz w:val="12"/>
                          <w:szCs w:val="12"/>
                        </w:rPr>
                        <w:t>e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722C6C">
        <w:rPr>
          <w:noProof/>
        </w:rPr>
        <mc:AlternateContent>
          <mc:Choice Requires="wps">
            <w:drawing>
              <wp:anchor distT="0" distB="0" distL="114300" distR="114300" simplePos="0" relativeHeight="251981824" behindDoc="0" locked="0" layoutInCell="1" allowOverlap="1" wp14:anchorId="48E02E65" wp14:editId="5B81E1C6">
                <wp:simplePos x="0" y="0"/>
                <wp:positionH relativeFrom="column">
                  <wp:posOffset>4276725</wp:posOffset>
                </wp:positionH>
                <wp:positionV relativeFrom="paragraph">
                  <wp:posOffset>669290</wp:posOffset>
                </wp:positionV>
                <wp:extent cx="171450" cy="165100"/>
                <wp:effectExtent l="0" t="0" r="19050" b="25400"/>
                <wp:wrapNone/>
                <wp:docPr id="394" name="Ellipse 3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392BE76" w14:textId="02D3B535" w:rsidR="0001798B" w:rsidRPr="00722C6C" w:rsidRDefault="0001798B" w:rsidP="00722C6C">
                            <w:pPr>
                              <w:jc w:val="center"/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 w:rsidRPr="00722C6C"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  <w:t>d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8E02E65" id="Ellipse 394" o:spid="_x0000_s1104" style="position:absolute;left:0;text-align:left;margin-left:336.75pt;margin-top:52.7pt;width:13.5pt;height:13pt;z-index:25198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" strokecolor="#ffc83a" strokeweight="1pt">
                <v:textbox inset="0,0,0,0">
                  <w:txbxContent>
                    <w:p w14:paraId="6392BE76" w14:textId="02D3B535" w:rsidR="0001798B" w:rsidRPr="00722C6C" w:rsidRDefault="0001798B" w:rsidP="00722C6C">
                      <w:pPr>
                        <w:jc w:val="center"/>
                        <w:rPr>
                          <w:b/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 w:rsidRPr="00722C6C">
                        <w:rPr>
                          <w:b/>
                          <w:color w:val="38444B"/>
                          <w:sz w:val="12"/>
                          <w:szCs w:val="12"/>
                        </w:rPr>
                        <w:t>d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722C6C">
        <w:rPr>
          <w:noProof/>
        </w:rPr>
        <mc:AlternateContent>
          <mc:Choice Requires="wps">
            <w:drawing>
              <wp:anchor distT="0" distB="0" distL="114300" distR="114300" simplePos="0" relativeHeight="251979776" behindDoc="0" locked="0" layoutInCell="1" allowOverlap="1" wp14:anchorId="5EF130C7" wp14:editId="622152DF">
                <wp:simplePos x="0" y="0"/>
                <wp:positionH relativeFrom="column">
                  <wp:posOffset>3303270</wp:posOffset>
                </wp:positionH>
                <wp:positionV relativeFrom="paragraph">
                  <wp:posOffset>664845</wp:posOffset>
                </wp:positionV>
                <wp:extent cx="171450" cy="165100"/>
                <wp:effectExtent l="0" t="0" r="19050" b="25400"/>
                <wp:wrapNone/>
                <wp:docPr id="393" name="Ellipse 3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53561FA" w14:textId="77777777" w:rsidR="0001798B" w:rsidRPr="00722C6C" w:rsidRDefault="0001798B" w:rsidP="00722C6C">
                            <w:pPr>
                              <w:jc w:val="center"/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 w:rsidRPr="00722C6C"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  <w:t>c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EF130C7" id="Ellipse 393" o:spid="_x0000_s1105" style="position:absolute;left:0;text-align:left;margin-left:260.1pt;margin-top:52.35pt;width:13.5pt;height:13pt;z-index:25197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" strokecolor="#ffc83a" strokeweight="1pt">
                <v:textbox inset="0,0,0,0">
                  <w:txbxContent>
                    <w:p w14:paraId="053561FA" w14:textId="77777777" w:rsidR="0001798B" w:rsidRPr="00722C6C" w:rsidRDefault="0001798B" w:rsidP="00722C6C">
                      <w:pPr>
                        <w:jc w:val="center"/>
                        <w:rPr>
                          <w:b/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 w:rsidRPr="00722C6C">
                        <w:rPr>
                          <w:b/>
                          <w:color w:val="38444B"/>
                          <w:sz w:val="12"/>
                          <w:szCs w:val="12"/>
                        </w:rPr>
                        <w:t>c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722C6C">
        <w:rPr>
          <w:noProof/>
        </w:rPr>
        <mc:AlternateContent>
          <mc:Choice Requires="wps">
            <w:drawing>
              <wp:anchor distT="0" distB="0" distL="114300" distR="114300" simplePos="0" relativeHeight="251978752" behindDoc="0" locked="0" layoutInCell="1" allowOverlap="1" wp14:anchorId="187B5569" wp14:editId="2EBEC7A1">
                <wp:simplePos x="0" y="0"/>
                <wp:positionH relativeFrom="column">
                  <wp:posOffset>2799080</wp:posOffset>
                </wp:positionH>
                <wp:positionV relativeFrom="paragraph">
                  <wp:posOffset>680720</wp:posOffset>
                </wp:positionV>
                <wp:extent cx="171450" cy="165100"/>
                <wp:effectExtent l="0" t="0" r="19050" b="25400"/>
                <wp:wrapNone/>
                <wp:docPr id="387" name="Ellipse 3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2D374D3" w14:textId="77777777" w:rsidR="0001798B" w:rsidRPr="00722C6C" w:rsidRDefault="0001798B" w:rsidP="00722C6C">
                            <w:pPr>
                              <w:jc w:val="center"/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 w:rsidRPr="00722C6C"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  <w:t>b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87B5569" id="Ellipse 387" o:spid="_x0000_s1106" style="position:absolute;left:0;text-align:left;margin-left:220.4pt;margin-top:53.6pt;width:13.5pt;height:13pt;z-index:25197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" strokecolor="#ffc83a" strokeweight="1pt">
                <v:textbox inset="0,0,0,0">
                  <w:txbxContent>
                    <w:p w14:paraId="02D374D3" w14:textId="77777777" w:rsidR="0001798B" w:rsidRPr="00722C6C" w:rsidRDefault="0001798B" w:rsidP="00722C6C">
                      <w:pPr>
                        <w:jc w:val="center"/>
                        <w:rPr>
                          <w:b/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 w:rsidRPr="00722C6C">
                        <w:rPr>
                          <w:b/>
                          <w:color w:val="38444B"/>
                          <w:sz w:val="12"/>
                          <w:szCs w:val="12"/>
                        </w:rPr>
                        <w:t>b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722C6C">
        <w:rPr>
          <w:noProof/>
        </w:rPr>
        <mc:AlternateContent>
          <mc:Choice Requires="wps">
            <w:drawing>
              <wp:anchor distT="0" distB="0" distL="114300" distR="114300" simplePos="0" relativeHeight="251977728" behindDoc="0" locked="0" layoutInCell="1" allowOverlap="1" wp14:anchorId="09C8B380" wp14:editId="4D8CC0C4">
                <wp:simplePos x="0" y="0"/>
                <wp:positionH relativeFrom="column">
                  <wp:posOffset>1943100</wp:posOffset>
                </wp:positionH>
                <wp:positionV relativeFrom="paragraph">
                  <wp:posOffset>674370</wp:posOffset>
                </wp:positionV>
                <wp:extent cx="171450" cy="165100"/>
                <wp:effectExtent l="0" t="0" r="19050" b="25400"/>
                <wp:wrapNone/>
                <wp:docPr id="380" name="Ellipse 3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2416BDA" w14:textId="77777777" w:rsidR="0001798B" w:rsidRPr="00722C6C" w:rsidRDefault="0001798B" w:rsidP="00722C6C">
                            <w:pPr>
                              <w:jc w:val="center"/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 w:rsidRPr="00722C6C"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  <w:t>a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9C8B380" id="Ellipse 380" o:spid="_x0000_s1107" style="position:absolute;left:0;text-align:left;margin-left:153pt;margin-top:53.1pt;width:13.5pt;height:13pt;z-index:25197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" strokecolor="#ffc83a" strokeweight="1pt">
                <v:textbox inset="0,0,0,0">
                  <w:txbxContent>
                    <w:p w14:paraId="62416BDA" w14:textId="77777777" w:rsidR="0001798B" w:rsidRPr="00722C6C" w:rsidRDefault="0001798B" w:rsidP="00722C6C">
                      <w:pPr>
                        <w:jc w:val="center"/>
                        <w:rPr>
                          <w:b/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 w:rsidRPr="00722C6C">
                        <w:rPr>
                          <w:b/>
                          <w:color w:val="38444B"/>
                          <w:sz w:val="12"/>
                          <w:szCs w:val="12"/>
                        </w:rPr>
                        <w:t>a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722C6C">
        <w:rPr>
          <w:noProof/>
        </w:rPr>
        <mc:AlternateContent>
          <mc:Choice Requires="wps">
            <w:drawing>
              <wp:anchor distT="45720" distB="45720" distL="114300" distR="114300" simplePos="0" relativeHeight="251976704" behindDoc="0" locked="0" layoutInCell="1" allowOverlap="1" wp14:anchorId="4CA67C30" wp14:editId="1F97FFD3">
                <wp:simplePos x="0" y="0"/>
                <wp:positionH relativeFrom="column">
                  <wp:posOffset>664845</wp:posOffset>
                </wp:positionH>
                <wp:positionV relativeFrom="paragraph">
                  <wp:posOffset>831850</wp:posOffset>
                </wp:positionV>
                <wp:extent cx="200660" cy="153035"/>
                <wp:effectExtent l="0" t="0" r="27940" b="18415"/>
                <wp:wrapNone/>
                <wp:docPr id="37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660" cy="153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C83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F63C9CB" w14:textId="0636C4D7" w:rsidR="0001798B" w:rsidRPr="00B03D92" w:rsidRDefault="0001798B" w:rsidP="00722C6C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H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A67C30" id="_x0000_s1108" type="#_x0000_t202" style="position:absolute;left:0;text-align:left;margin-left:52.35pt;margin-top:65.5pt;width:15.8pt;height:12.05pt;z-index:2519767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" strokecolor="#ffc83a">
                <v:textbox inset="0,0,0,0">
                  <w:txbxContent>
                    <w:p w14:paraId="6F63C9CB" w14:textId="0636C4D7" w:rsidR="0001798B" w:rsidRPr="00B03D92" w:rsidRDefault="0001798B" w:rsidP="00722C6C">
                      <w:pPr>
                        <w:jc w:val="center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H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0D909005" wp14:editId="7DF1BD4B">
            <wp:extent cx="5972810" cy="1287145"/>
            <wp:effectExtent l="0" t="0" r="8890" b="8255"/>
            <wp:docPr id="290" name="Image 2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1287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055324" w14:textId="77777777" w:rsidR="00722C6C" w:rsidRDefault="00722C6C" w:rsidP="004E0B1E"/>
    <w:p w14:paraId="6BCEA9FF" w14:textId="07BC423A" w:rsidR="004E0B1E" w:rsidRPr="004F7119" w:rsidRDefault="003D1C94" w:rsidP="004E0B1E">
      <w:r>
        <w:t>Le contrôle vérifie</w:t>
      </w:r>
      <w:r w:rsidR="004E0B1E" w:rsidRPr="004F7119">
        <w:t xml:space="preserve"> </w:t>
      </w:r>
      <w:r>
        <w:t xml:space="preserve">l’égalité fondamentale </w:t>
      </w:r>
      <w:r w:rsidR="004E0B1E" w:rsidRPr="004F7119">
        <w:t>:</w:t>
      </w:r>
    </w:p>
    <w:p w14:paraId="2044B8F8" w14:textId="77777777" w:rsidR="003D1C94" w:rsidRDefault="004E0B1E" w:rsidP="004E0B1E">
      <w:r>
        <w:rPr>
          <w:b/>
          <w:bCs/>
        </w:rPr>
        <w:t>H</w:t>
      </w:r>
      <w:r w:rsidR="003D1C94">
        <w:rPr>
          <w:b/>
          <w:bCs/>
        </w:rPr>
        <w:t xml:space="preserve"> – </w:t>
      </w:r>
      <w:proofErr w:type="spellStart"/>
      <w:r w:rsidR="003D1C94">
        <w:rPr>
          <w:b/>
          <w:bCs/>
        </w:rPr>
        <w:t>Resultat</w:t>
      </w:r>
      <w:proofErr w:type="spellEnd"/>
      <w:r w:rsidR="003D1C94">
        <w:rPr>
          <w:b/>
          <w:bCs/>
        </w:rPr>
        <w:t xml:space="preserve"> CP - CR - CC</w:t>
      </w:r>
      <w:r w:rsidRPr="004F7119">
        <w:t xml:space="preserve"> </w:t>
      </w:r>
    </w:p>
    <w:p w14:paraId="725C9E29" w14:textId="7A949317" w:rsidR="004E0B1E" w:rsidRPr="004010E5" w:rsidRDefault="004E0B1E" w:rsidP="004E0B1E">
      <w:pPr>
        <w:rPr>
          <w:bCs/>
          <w:color w:val="000000" w:themeColor="text1"/>
        </w:rPr>
      </w:pPr>
      <w:bookmarkStart w:id="92" w:name="OLE_LINK3"/>
      <w:r w:rsidRPr="004010E5">
        <w:rPr>
          <w:color w:val="000000" w:themeColor="text1"/>
        </w:rPr>
        <w:t>[</w:t>
      </w:r>
      <w:proofErr w:type="gramStart"/>
      <w:r w:rsidRPr="004010E5">
        <w:rPr>
          <w:color w:val="000000" w:themeColor="text1"/>
        </w:rPr>
        <w:t>a</w:t>
      </w:r>
      <w:proofErr w:type="gramEnd"/>
      <w:r w:rsidRPr="004010E5">
        <w:rPr>
          <w:color w:val="000000" w:themeColor="text1"/>
        </w:rPr>
        <w:t xml:space="preserve"> – (b</w:t>
      </w:r>
      <w:r w:rsidR="009D3D9E" w:rsidRPr="004010E5">
        <w:rPr>
          <w:color w:val="000000" w:themeColor="text1"/>
        </w:rPr>
        <w:t xml:space="preserve"> </w:t>
      </w:r>
      <w:r w:rsidRPr="004010E5">
        <w:rPr>
          <w:color w:val="000000" w:themeColor="text1"/>
        </w:rPr>
        <w:t>+</w:t>
      </w:r>
      <w:r w:rsidR="009D3D9E" w:rsidRPr="004010E5">
        <w:rPr>
          <w:color w:val="000000" w:themeColor="text1"/>
        </w:rPr>
        <w:t xml:space="preserve"> </w:t>
      </w:r>
      <w:r w:rsidRPr="004010E5">
        <w:rPr>
          <w:color w:val="000000" w:themeColor="text1"/>
        </w:rPr>
        <w:t xml:space="preserve">c) </w:t>
      </w:r>
      <w:r w:rsidR="0045586D" w:rsidRPr="00D27798">
        <w:rPr>
          <w:color w:val="000000" w:themeColor="text1"/>
        </w:rPr>
        <w:t>+</w:t>
      </w:r>
      <w:r w:rsidRPr="00D27798">
        <w:rPr>
          <w:color w:val="000000" w:themeColor="text1"/>
        </w:rPr>
        <w:t xml:space="preserve"> d </w:t>
      </w:r>
      <w:r w:rsidR="0045586D" w:rsidRPr="00D27798">
        <w:rPr>
          <w:color w:val="000000" w:themeColor="text1"/>
        </w:rPr>
        <w:t>-</w:t>
      </w:r>
      <w:r w:rsidRPr="00D27798">
        <w:rPr>
          <w:color w:val="000000" w:themeColor="text1"/>
        </w:rPr>
        <w:t xml:space="preserve"> e</w:t>
      </w:r>
      <w:r w:rsidRPr="004010E5">
        <w:rPr>
          <w:color w:val="000000" w:themeColor="text1"/>
        </w:rPr>
        <w:t xml:space="preserve"> </w:t>
      </w:r>
      <w:r w:rsidR="00722C6C" w:rsidRPr="004010E5">
        <w:rPr>
          <w:color w:val="000000" w:themeColor="text1"/>
        </w:rPr>
        <w:t>=</w:t>
      </w:r>
      <w:r w:rsidRPr="004010E5">
        <w:rPr>
          <w:color w:val="000000" w:themeColor="text1"/>
        </w:rPr>
        <w:t xml:space="preserve"> 0] : </w:t>
      </w:r>
      <w:r w:rsidR="00177C47" w:rsidRPr="004010E5">
        <w:rPr>
          <w:color w:val="000000" w:themeColor="text1"/>
        </w:rPr>
        <w:t xml:space="preserve">La somme des soldes de tous les comptes de paiement (CP) =  la somme des soldes des comptes de règlement ARKEA (CMR) &amp; BNP (BNR) +  le solde du compte de cantonnement Arkea (CMC) </w:t>
      </w:r>
      <w:r w:rsidR="004010E5">
        <w:rPr>
          <w:color w:val="000000" w:themeColor="text1"/>
        </w:rPr>
        <w:t>– montant du</w:t>
      </w:r>
      <w:r w:rsidR="00177C47" w:rsidRPr="004010E5">
        <w:rPr>
          <w:color w:val="000000" w:themeColor="text1"/>
        </w:rPr>
        <w:t xml:space="preserve"> surcantonnement</w:t>
      </w:r>
      <w:r w:rsidRPr="004010E5">
        <w:rPr>
          <w:bCs/>
          <w:color w:val="000000" w:themeColor="text1"/>
        </w:rPr>
        <w:t xml:space="preserve">. </w:t>
      </w:r>
    </w:p>
    <w:bookmarkEnd w:id="92"/>
    <w:p w14:paraId="6C789492" w14:textId="77777777" w:rsidR="00722C6C" w:rsidRDefault="00722C6C" w:rsidP="004E0B1E">
      <w:pPr>
        <w:rPr>
          <w:bCs/>
        </w:rPr>
      </w:pPr>
    </w:p>
    <w:p w14:paraId="0BBA8084" w14:textId="77777777" w:rsidR="004B6241" w:rsidRPr="002D78BA" w:rsidRDefault="004B6241" w:rsidP="004B6241">
      <w:pPr>
        <w:spacing w:after="0"/>
      </w:pPr>
      <w:r w:rsidRPr="002D78BA">
        <w:t xml:space="preserve">Si le résultat du contrôle KO, il faut le justifier dans le fichier de synthèse des contrôles effectué sous Excel </w:t>
      </w:r>
      <w:r w:rsidRPr="002D78BA">
        <w:rPr>
          <w:u w:val="single"/>
        </w:rPr>
        <w:t>avant de valider le cashout</w:t>
      </w:r>
      <w:r w:rsidRPr="002D78BA">
        <w:t>.</w:t>
      </w:r>
      <w:r>
        <w:t xml:space="preserve"> </w:t>
      </w:r>
      <w:r w:rsidRPr="002D78BA">
        <w:t>Se rapprocher de l’équipe Service de paiement.</w:t>
      </w:r>
    </w:p>
    <w:p w14:paraId="68E89C79" w14:textId="67C9BFB3" w:rsidR="00722C6C" w:rsidRPr="00177C47" w:rsidRDefault="00722C6C" w:rsidP="004E0B1E">
      <w:pPr>
        <w:rPr>
          <w:highlight w:val="yellow"/>
        </w:rPr>
      </w:pPr>
    </w:p>
    <w:p w14:paraId="662C74EB" w14:textId="77777777" w:rsidR="004E0B1E" w:rsidRPr="004F7119" w:rsidRDefault="004E0B1E" w:rsidP="004E0B1E"/>
    <w:p w14:paraId="312299B7" w14:textId="77777777" w:rsidR="004B6241" w:rsidRDefault="004B6241">
      <w:pPr>
        <w:spacing w:after="0"/>
        <w:rPr>
          <w:bCs/>
          <w:color w:val="72797F"/>
          <w:sz w:val="24"/>
          <w:szCs w:val="28"/>
        </w:rPr>
      </w:pPr>
      <w:bookmarkStart w:id="93" w:name="_Toc64386119"/>
      <w:r>
        <w:br w:type="page"/>
      </w:r>
    </w:p>
    <w:p w14:paraId="413DDC43" w14:textId="0CE10FAA" w:rsidR="004E0B1E" w:rsidRDefault="004E0B1E" w:rsidP="000D08B2">
      <w:pPr>
        <w:pStyle w:val="Titre2"/>
      </w:pPr>
      <w:bookmarkStart w:id="94" w:name="_Toc72413081"/>
      <w:r w:rsidRPr="004F7119">
        <w:t>I – Virement</w:t>
      </w:r>
      <w:r>
        <w:t>s</w:t>
      </w:r>
      <w:r w:rsidRPr="004F7119">
        <w:t xml:space="preserve"> externe</w:t>
      </w:r>
      <w:r>
        <w:t>s</w:t>
      </w:r>
      <w:bookmarkEnd w:id="93"/>
      <w:bookmarkEnd w:id="94"/>
    </w:p>
    <w:p w14:paraId="33514426" w14:textId="5E0F9932" w:rsidR="00A46C0D" w:rsidRDefault="00A46C0D" w:rsidP="00A46C0D">
      <w:pPr>
        <w:pStyle w:val="Corpsdetexte"/>
      </w:pPr>
      <w:r w:rsidRPr="00A46C0D">
        <w:rPr>
          <w:noProof/>
        </w:rPr>
        <w:drawing>
          <wp:anchor distT="0" distB="0" distL="114300" distR="114300" simplePos="0" relativeHeight="251921408" behindDoc="1" locked="0" layoutInCell="1" allowOverlap="1" wp14:anchorId="0CE74891" wp14:editId="7F8F04AC">
            <wp:simplePos x="0" y="0"/>
            <wp:positionH relativeFrom="margin">
              <wp:posOffset>-5715</wp:posOffset>
            </wp:positionH>
            <wp:positionV relativeFrom="paragraph">
              <wp:posOffset>247015</wp:posOffset>
            </wp:positionV>
            <wp:extent cx="6845935" cy="135890"/>
            <wp:effectExtent l="0" t="0" r="0" b="0"/>
            <wp:wrapTight wrapText="bothSides">
              <wp:wrapPolygon edited="0">
                <wp:start x="0" y="0"/>
                <wp:lineTo x="0" y="18168"/>
                <wp:lineTo x="21518" y="18168"/>
                <wp:lineTo x="21518" y="0"/>
                <wp:lineTo x="0" y="0"/>
              </wp:wrapPolygon>
            </wp:wrapTight>
            <wp:docPr id="268" name="Image 2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5935" cy="1358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1B29B0B4" w14:textId="177506B5" w:rsidR="00A46C0D" w:rsidRDefault="00B70436" w:rsidP="00A46C0D">
      <w:pPr>
        <w:pStyle w:val="Corpsdetexte"/>
      </w:pPr>
      <w:r w:rsidRPr="00A46C0D">
        <w:rPr>
          <w:noProof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 wp14:anchorId="2CFB8417" wp14:editId="6831FE63">
                <wp:simplePos x="0" y="0"/>
                <wp:positionH relativeFrom="column">
                  <wp:posOffset>3078722</wp:posOffset>
                </wp:positionH>
                <wp:positionV relativeFrom="paragraph">
                  <wp:posOffset>350450</wp:posOffset>
                </wp:positionV>
                <wp:extent cx="1403350" cy="422275"/>
                <wp:effectExtent l="0" t="171450" r="768350" b="15875"/>
                <wp:wrapNone/>
                <wp:docPr id="475" name="Légende encadrée avec une bordure 1 4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03350" cy="422275"/>
                        </a:xfrm>
                        <a:prstGeom prst="accentBorderCallout1">
                          <a:avLst>
                            <a:gd name="adj1" fmla="val 75210"/>
                            <a:gd name="adj2" fmla="val 120614"/>
                            <a:gd name="adj3" fmla="val -40777"/>
                            <a:gd name="adj4" fmla="val 152761"/>
                          </a:avLst>
                        </a:prstGeom>
                        <a:noFill/>
                        <a:ln w="9525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707F44E" w14:textId="52FA2CC6" w:rsidR="0001798B" w:rsidRPr="0052335F" w:rsidRDefault="0001798B" w:rsidP="00A46C0D">
                            <w:pPr>
                              <w:jc w:val="center"/>
                              <w:rPr>
                                <w:color w:val="FFFFFF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62947A20" wp14:editId="751E016D">
                                  <wp:extent cx="1095238" cy="219048"/>
                                  <wp:effectExtent l="0" t="0" r="0" b="0"/>
                                  <wp:docPr id="303" name="Image 30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4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95238" cy="219048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FB8417" id="Légende encadrée avec une bordure 1 475" o:spid="_x0000_s1109" type="#_x0000_t50" style="position:absolute;left:0;text-align:left;margin-left:242.4pt;margin-top:27.6pt;width:110.5pt;height:33.25pt;z-index:25192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" adj="32996,-8808,26053,16245" filled="f" strokecolor="#ffc83a">
                <v:textbox>
                  <w:txbxContent>
                    <w:p w14:paraId="3707F44E" w14:textId="52FA2CC6" w:rsidR="0001798B" w:rsidRPr="0052335F" w:rsidRDefault="0001798B" w:rsidP="00A46C0D">
                      <w:pPr>
                        <w:jc w:val="center"/>
                        <w:rPr>
                          <w:color w:val="FFFFFF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62947A20" wp14:editId="751E016D">
                            <wp:extent cx="1095238" cy="219048"/>
                            <wp:effectExtent l="0" t="0" r="0" b="0"/>
                            <wp:docPr id="303" name="Image 30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40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095238" cy="219048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o:callout v:ext="edit" minusx="t"/>
              </v:shape>
            </w:pict>
          </mc:Fallback>
        </mc:AlternateContent>
      </w:r>
    </w:p>
    <w:p w14:paraId="4FB03C59" w14:textId="4A9D7EF6" w:rsidR="00A46C0D" w:rsidRDefault="00A46C0D" w:rsidP="00A46C0D">
      <w:pPr>
        <w:pStyle w:val="Corpsdetexte"/>
      </w:pPr>
    </w:p>
    <w:p w14:paraId="189711DF" w14:textId="77777777" w:rsidR="00722C6C" w:rsidRDefault="00722C6C" w:rsidP="004E0B1E"/>
    <w:p w14:paraId="60CD0B4C" w14:textId="77777777" w:rsidR="004E0B1E" w:rsidRPr="004F7119" w:rsidRDefault="004E0B1E" w:rsidP="004E0B1E">
      <w:r w:rsidRPr="004F7119">
        <w:t>La fenêtre suivante s’affiche :</w:t>
      </w:r>
    </w:p>
    <w:p w14:paraId="35373F26" w14:textId="647D857F" w:rsidR="004E0B1E" w:rsidRPr="004F7119" w:rsidRDefault="00B70436" w:rsidP="004E0B1E">
      <w:pPr>
        <w:pStyle w:val="Corpsdetexte"/>
      </w:pPr>
      <w:r w:rsidRPr="00B70436">
        <w:rPr>
          <w:noProof/>
        </w:rPr>
        <mc:AlternateContent>
          <mc:Choice Requires="wps">
            <w:drawing>
              <wp:anchor distT="0" distB="0" distL="114300" distR="114300" simplePos="0" relativeHeight="251987968" behindDoc="0" locked="0" layoutInCell="1" allowOverlap="1" wp14:anchorId="1FF75E52" wp14:editId="0F632299">
                <wp:simplePos x="0" y="0"/>
                <wp:positionH relativeFrom="column">
                  <wp:posOffset>3785907</wp:posOffset>
                </wp:positionH>
                <wp:positionV relativeFrom="paragraph">
                  <wp:posOffset>2051498</wp:posOffset>
                </wp:positionV>
                <wp:extent cx="171450" cy="165100"/>
                <wp:effectExtent l="0" t="0" r="19050" b="25400"/>
                <wp:wrapNone/>
                <wp:docPr id="399" name="Ellipse 3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9043F7C" w14:textId="77777777" w:rsidR="0001798B" w:rsidRPr="00722C6C" w:rsidRDefault="0001798B" w:rsidP="00B70436">
                            <w:pPr>
                              <w:jc w:val="center"/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 w:rsidRPr="00722C6C"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  <w:t>b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FF75E52" id="Ellipse 399" o:spid="_x0000_s1110" style="position:absolute;left:0;text-align:left;margin-left:298.1pt;margin-top:161.55pt;width:13.5pt;height:13pt;z-index:25198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" strokecolor="#ffc83a" strokeweight="1pt">
                <v:textbox inset="0,0,0,0">
                  <w:txbxContent>
                    <w:p w14:paraId="39043F7C" w14:textId="77777777" w:rsidR="0001798B" w:rsidRPr="00722C6C" w:rsidRDefault="0001798B" w:rsidP="00B70436">
                      <w:pPr>
                        <w:jc w:val="center"/>
                        <w:rPr>
                          <w:b/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 w:rsidRPr="00722C6C">
                        <w:rPr>
                          <w:b/>
                          <w:color w:val="38444B"/>
                          <w:sz w:val="12"/>
                          <w:szCs w:val="12"/>
                        </w:rPr>
                        <w:t>b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B70436">
        <w:rPr>
          <w:noProof/>
        </w:rPr>
        <mc:AlternateContent>
          <mc:Choice Requires="wps">
            <w:drawing>
              <wp:anchor distT="0" distB="0" distL="114300" distR="114300" simplePos="0" relativeHeight="251986944" behindDoc="0" locked="0" layoutInCell="1" allowOverlap="1" wp14:anchorId="668271A4" wp14:editId="3E7750CC">
                <wp:simplePos x="0" y="0"/>
                <wp:positionH relativeFrom="column">
                  <wp:posOffset>3524001</wp:posOffset>
                </wp:positionH>
                <wp:positionV relativeFrom="paragraph">
                  <wp:posOffset>2052562</wp:posOffset>
                </wp:positionV>
                <wp:extent cx="171450" cy="165100"/>
                <wp:effectExtent l="0" t="0" r="19050" b="25400"/>
                <wp:wrapNone/>
                <wp:docPr id="398" name="Ellipse 3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A52E411" w14:textId="77777777" w:rsidR="0001798B" w:rsidRPr="00722C6C" w:rsidRDefault="0001798B" w:rsidP="00B70436">
                            <w:pPr>
                              <w:jc w:val="center"/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 w:rsidRPr="00722C6C"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  <w:t>a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68271A4" id="Ellipse 398" o:spid="_x0000_s1111" style="position:absolute;left:0;text-align:left;margin-left:277.5pt;margin-top:161.6pt;width:13.5pt;height:13pt;z-index:25198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" strokecolor="#ffc83a" strokeweight="1pt">
                <v:textbox inset="0,0,0,0">
                  <w:txbxContent>
                    <w:p w14:paraId="5A52E411" w14:textId="77777777" w:rsidR="0001798B" w:rsidRPr="00722C6C" w:rsidRDefault="0001798B" w:rsidP="00B70436">
                      <w:pPr>
                        <w:jc w:val="center"/>
                        <w:rPr>
                          <w:b/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 w:rsidRPr="00722C6C">
                        <w:rPr>
                          <w:b/>
                          <w:color w:val="38444B"/>
                          <w:sz w:val="12"/>
                          <w:szCs w:val="12"/>
                        </w:rPr>
                        <w:t>a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B70436">
        <w:rPr>
          <w:noProof/>
        </w:rPr>
        <mc:AlternateContent>
          <mc:Choice Requires="wps">
            <w:drawing>
              <wp:anchor distT="45720" distB="45720" distL="114300" distR="114300" simplePos="0" relativeHeight="251985920" behindDoc="0" locked="0" layoutInCell="1" allowOverlap="1" wp14:anchorId="080B4009" wp14:editId="15AF5765">
                <wp:simplePos x="0" y="0"/>
                <wp:positionH relativeFrom="column">
                  <wp:posOffset>1013552</wp:posOffset>
                </wp:positionH>
                <wp:positionV relativeFrom="paragraph">
                  <wp:posOffset>2258141</wp:posOffset>
                </wp:positionV>
                <wp:extent cx="200660" cy="153035"/>
                <wp:effectExtent l="0" t="0" r="27940" b="18415"/>
                <wp:wrapNone/>
                <wp:docPr id="39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660" cy="153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C83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A72568" w14:textId="1CA3D7CC" w:rsidR="0001798B" w:rsidRPr="00B03D92" w:rsidRDefault="0001798B" w:rsidP="00B70436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0B4009" id="_x0000_s1112" type="#_x0000_t202" style="position:absolute;left:0;text-align:left;margin-left:79.8pt;margin-top:177.8pt;width:15.8pt;height:12.05pt;z-index:2519859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" strokecolor="#ffc83a">
                <v:textbox inset="0,0,0,0">
                  <w:txbxContent>
                    <w:p w14:paraId="4FA72568" w14:textId="1CA3D7CC" w:rsidR="0001798B" w:rsidRPr="00B03D92" w:rsidRDefault="0001798B" w:rsidP="00B70436">
                      <w:pPr>
                        <w:jc w:val="center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I</w:t>
                      </w:r>
                    </w:p>
                  </w:txbxContent>
                </v:textbox>
              </v:shape>
            </w:pict>
          </mc:Fallback>
        </mc:AlternateContent>
      </w:r>
      <w:r w:rsidR="004E0B1E" w:rsidRPr="004F7119">
        <w:rPr>
          <w:noProof/>
        </w:rPr>
        <w:drawing>
          <wp:inline distT="0" distB="0" distL="0" distR="0" wp14:anchorId="4CA95D41" wp14:editId="4054DF5B">
            <wp:extent cx="5427133" cy="3135890"/>
            <wp:effectExtent l="0" t="0" r="2540" b="7620"/>
            <wp:docPr id="453" name="Image 4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41" r:link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7739" cy="3142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3307A5" w14:textId="77777777" w:rsidR="00B70436" w:rsidRDefault="00B70436" w:rsidP="004E0B1E"/>
    <w:p w14:paraId="237E54CC" w14:textId="77777777" w:rsidR="004E0B1E" w:rsidRPr="004F7119" w:rsidRDefault="004E0B1E" w:rsidP="004E0B1E">
      <w:r w:rsidRPr="004F7119">
        <w:t>Les contrôles vérifient que :</w:t>
      </w:r>
    </w:p>
    <w:p w14:paraId="4087CE3B" w14:textId="283B4E2D" w:rsidR="004E0B1E" w:rsidRDefault="004E0B1E" w:rsidP="004E0B1E">
      <w:r>
        <w:rPr>
          <w:b/>
          <w:bCs/>
        </w:rPr>
        <w:t>I</w:t>
      </w:r>
      <w:r w:rsidRPr="004F7119">
        <w:t xml:space="preserve"> </w:t>
      </w:r>
      <w:proofErr w:type="gramStart"/>
      <w:r w:rsidRPr="004F7119">
        <w:t>[ a</w:t>
      </w:r>
      <w:proofErr w:type="gramEnd"/>
      <w:r w:rsidRPr="004F7119">
        <w:t xml:space="preserve"> – b = 0 ] : Le montant total des virements externes calculés (théoriques) est bien égal au montant total des virements externes inscrits sur le fichier de virement (SCT)</w:t>
      </w:r>
      <w:r w:rsidR="00B70436">
        <w:t xml:space="preserve"> et soumis à la validation dans CAMUNDA</w:t>
      </w:r>
      <w:r>
        <w:t>.</w:t>
      </w:r>
    </w:p>
    <w:p w14:paraId="34FF8926" w14:textId="77777777" w:rsidR="004E0B1E" w:rsidRDefault="004E0B1E" w:rsidP="004E0B1E"/>
    <w:p w14:paraId="3926AB7F" w14:textId="77777777" w:rsidR="004B6241" w:rsidRPr="002D78BA" w:rsidRDefault="004B6241" w:rsidP="004B6241">
      <w:pPr>
        <w:spacing w:after="0"/>
      </w:pPr>
      <w:r w:rsidRPr="002D78BA">
        <w:t xml:space="preserve">Si le résultat du contrôle KO, il faut le justifier dans le fichier de synthèse des contrôles effectué sous Excel </w:t>
      </w:r>
      <w:r w:rsidRPr="002D78BA">
        <w:rPr>
          <w:u w:val="single"/>
        </w:rPr>
        <w:t>avant de valider le cashout</w:t>
      </w:r>
      <w:r w:rsidRPr="002D78BA">
        <w:t>.</w:t>
      </w:r>
      <w:r>
        <w:t xml:space="preserve"> </w:t>
      </w:r>
      <w:r w:rsidRPr="002D78BA">
        <w:t>Se rapprocher de l’équipe Service de paiement.</w:t>
      </w:r>
    </w:p>
    <w:p w14:paraId="27474445" w14:textId="77777777" w:rsidR="009265B2" w:rsidRDefault="009265B2" w:rsidP="004E0B1E"/>
    <w:p w14:paraId="296EC81A" w14:textId="77777777" w:rsidR="004E0B1E" w:rsidRPr="001D0D9C" w:rsidRDefault="004E0B1E" w:rsidP="004E0B1E">
      <w:pPr>
        <w:rPr>
          <w:sz w:val="24"/>
        </w:rPr>
      </w:pPr>
      <w:r w:rsidRPr="001D0D9C">
        <w:rPr>
          <w:b/>
          <w:sz w:val="24"/>
          <w:u w:val="single"/>
        </w:rPr>
        <w:t xml:space="preserve">Note : </w:t>
      </w:r>
    </w:p>
    <w:p w14:paraId="19FF650A" w14:textId="77777777" w:rsidR="004E0B1E" w:rsidRPr="004F7119" w:rsidRDefault="004E0B1E" w:rsidP="004E0B1E">
      <w:r>
        <w:t>L</w:t>
      </w:r>
      <w:r w:rsidRPr="004F7119">
        <w:t>es virements externes calculés (théoriques) répondent aux règles suivantes :</w:t>
      </w:r>
    </w:p>
    <w:p w14:paraId="75D3F111" w14:textId="77777777" w:rsidR="004E0B1E" w:rsidRDefault="004E0B1E" w:rsidP="00DC4AB5">
      <w:pPr>
        <w:pStyle w:val="Paragraphedeliste"/>
        <w:numPr>
          <w:ilvl w:val="3"/>
          <w:numId w:val="14"/>
        </w:numPr>
        <w:spacing w:before="120" w:after="120"/>
        <w:ind w:left="709"/>
        <w:contextualSpacing w:val="0"/>
        <w:jc w:val="both"/>
      </w:pPr>
      <w:r w:rsidRPr="004F7119">
        <w:t>Si Solde CP &gt; RR théorique, alors virement externe théorique = Solde CP – RR théorique</w:t>
      </w:r>
    </w:p>
    <w:p w14:paraId="5ED42178" w14:textId="77777777" w:rsidR="004E0B1E" w:rsidRPr="004F7119" w:rsidRDefault="004E0B1E" w:rsidP="00DC4AB5">
      <w:pPr>
        <w:pStyle w:val="Paragraphedeliste"/>
        <w:numPr>
          <w:ilvl w:val="3"/>
          <w:numId w:val="14"/>
        </w:numPr>
        <w:spacing w:before="120" w:after="120"/>
        <w:ind w:left="709"/>
        <w:contextualSpacing w:val="0"/>
        <w:jc w:val="both"/>
      </w:pPr>
      <w:r w:rsidRPr="004F7119">
        <w:t>Si Solde CP ≤ RR théorique, alors virement externe théorique = 0</w:t>
      </w:r>
    </w:p>
    <w:p w14:paraId="3B2FA319" w14:textId="77777777" w:rsidR="004E0B1E" w:rsidRPr="000D08B2" w:rsidRDefault="004E0B1E" w:rsidP="000D08B2">
      <w:pPr>
        <w:pStyle w:val="Titre2"/>
      </w:pPr>
      <w:bookmarkStart w:id="95" w:name="_Toc72413082"/>
      <w:r w:rsidRPr="000D08B2">
        <w:t xml:space="preserve">Validation dans </w:t>
      </w:r>
      <w:proofErr w:type="spellStart"/>
      <w:r w:rsidRPr="000D08B2">
        <w:t>Camunda</w:t>
      </w:r>
      <w:bookmarkEnd w:id="95"/>
      <w:proofErr w:type="spellEnd"/>
    </w:p>
    <w:p w14:paraId="2D90C249" w14:textId="77777777" w:rsidR="004E0B1E" w:rsidRPr="004F7119" w:rsidRDefault="004E0B1E" w:rsidP="004E0B1E"/>
    <w:p w14:paraId="5D0DC112" w14:textId="7E497FFB" w:rsidR="004E0B1E" w:rsidRDefault="004E0B1E" w:rsidP="004E0B1E">
      <w:pPr>
        <w:rPr>
          <w:rStyle w:val="Lienhypertexte"/>
          <w:rFonts w:ascii="Calibri" w:hAnsi="Calibri"/>
        </w:rPr>
      </w:pPr>
      <w:r w:rsidRPr="004F7119">
        <w:t>Si</w:t>
      </w:r>
      <w:r w:rsidR="00D952F5">
        <w:t xml:space="preserve"> les contrôles ci-dessus sont validés</w:t>
      </w:r>
      <w:r w:rsidRPr="004F7119">
        <w:t xml:space="preserve">, alors se connecter à </w:t>
      </w:r>
      <w:proofErr w:type="spellStart"/>
      <w:r w:rsidRPr="004F7119">
        <w:t>Camunda</w:t>
      </w:r>
      <w:proofErr w:type="spellEnd"/>
      <w:r w:rsidRPr="004F7119">
        <w:t xml:space="preserve"> et effe</w:t>
      </w:r>
      <w:r w:rsidR="00D952F5">
        <w:t xml:space="preserve">ctuer les opérations suivantes via le lien : </w:t>
      </w:r>
      <w:hyperlink r:id="rId43" w:anchor="/login" w:history="1">
        <w:r w:rsidRPr="005208C9">
          <w:rPr>
            <w:rStyle w:val="Lienhypertexte"/>
            <w:rFonts w:ascii="Calibri" w:hAnsi="Calibri"/>
          </w:rPr>
          <w:t>https://ep-bpm.intra.monext.fr/app/tasklist/default/#/login</w:t>
        </w:r>
      </w:hyperlink>
    </w:p>
    <w:p w14:paraId="64BFC58E" w14:textId="77777777" w:rsidR="00D952F5" w:rsidRDefault="00D952F5" w:rsidP="004E0B1E">
      <w:pPr>
        <w:rPr>
          <w:rStyle w:val="Lienhypertexte"/>
          <w:rFonts w:ascii="Calibri" w:hAnsi="Calibri"/>
        </w:rPr>
      </w:pPr>
    </w:p>
    <w:p w14:paraId="2C0ABEB7" w14:textId="52E40C92" w:rsidR="00D952F5" w:rsidRDefault="00D952F5" w:rsidP="004E0B1E">
      <w:pPr>
        <w:rPr>
          <w:rStyle w:val="Lienhypertexte"/>
          <w:rFonts w:ascii="Calibri" w:hAnsi="Calibri"/>
        </w:rPr>
      </w:pPr>
      <w:r>
        <w:rPr>
          <w:rStyle w:val="Lienhypertexte"/>
          <w:rFonts w:ascii="Calibri" w:hAnsi="Calibri"/>
        </w:rPr>
        <w:t>Exemple ci-dessous</w:t>
      </w:r>
    </w:p>
    <w:p w14:paraId="5E03CD33" w14:textId="77777777" w:rsidR="00D952F5" w:rsidRDefault="00D952F5" w:rsidP="004E0B1E"/>
    <w:p w14:paraId="73B4A64E" w14:textId="2FE1C660" w:rsidR="004E0B1E" w:rsidRPr="004F7119" w:rsidRDefault="009265B2" w:rsidP="004E0B1E">
      <w:r>
        <w:rPr>
          <w:noProof/>
        </w:rPr>
        <mc:AlternateContent>
          <mc:Choice Requires="wps">
            <w:drawing>
              <wp:anchor distT="0" distB="0" distL="114300" distR="114300" simplePos="0" relativeHeight="251990016" behindDoc="0" locked="0" layoutInCell="1" allowOverlap="1" wp14:anchorId="0384265F" wp14:editId="1BFE6BFA">
                <wp:simplePos x="0" y="0"/>
                <wp:positionH relativeFrom="column">
                  <wp:posOffset>611868</wp:posOffset>
                </wp:positionH>
                <wp:positionV relativeFrom="paragraph">
                  <wp:posOffset>627934</wp:posOffset>
                </wp:positionV>
                <wp:extent cx="1194534" cy="147995"/>
                <wp:effectExtent l="0" t="0" r="24765" b="23495"/>
                <wp:wrapNone/>
                <wp:docPr id="400" name="Ellipse 4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94534" cy="14799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oval w14:anchorId="4F41579A" id="Ellipse 400" o:spid="_x0000_s1026" style="position:absolute;margin-left:48.2pt;margin-top:49.45pt;width:94.05pt;height:11.65pt;z-index:2519900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" filled="f" strokecolor="#ffc83a" strokeweight="2pt"/>
            </w:pict>
          </mc:Fallback>
        </mc:AlternateContent>
      </w:r>
      <w:r w:rsidR="004E0B1E">
        <w:rPr>
          <w:noProof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 wp14:anchorId="6A8E11BE" wp14:editId="68C2F7F8">
                <wp:simplePos x="0" y="0"/>
                <wp:positionH relativeFrom="column">
                  <wp:posOffset>5431170</wp:posOffset>
                </wp:positionH>
                <wp:positionV relativeFrom="paragraph">
                  <wp:posOffset>1274702</wp:posOffset>
                </wp:positionV>
                <wp:extent cx="380559" cy="147995"/>
                <wp:effectExtent l="0" t="0" r="19685" b="23495"/>
                <wp:wrapNone/>
                <wp:docPr id="5" name="Ellips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0559" cy="14799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3AF93FED" id="Ellipse 5" o:spid="_x0000_s1026" style="position:absolute;margin-left:427.65pt;margin-top:100.35pt;width:29.95pt;height:11.65pt;z-index:251808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" filled="f" strokecolor="#ffc83a" strokeweight="2pt"/>
            </w:pict>
          </mc:Fallback>
        </mc:AlternateContent>
      </w:r>
      <w:r w:rsidR="004E0B1E"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 wp14:anchorId="5801C11C" wp14:editId="3E128D49">
                <wp:simplePos x="0" y="0"/>
                <wp:positionH relativeFrom="column">
                  <wp:posOffset>5474574</wp:posOffset>
                </wp:positionH>
                <wp:positionV relativeFrom="paragraph">
                  <wp:posOffset>430152</wp:posOffset>
                </wp:positionV>
                <wp:extent cx="380559" cy="147995"/>
                <wp:effectExtent l="0" t="0" r="19685" b="23495"/>
                <wp:wrapNone/>
                <wp:docPr id="2" name="Ellips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0559" cy="14799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4E1824A" id="Ellipse 2" o:spid="_x0000_s1026" style="position:absolute;margin-left:431.05pt;margin-top:33.85pt;width:29.95pt;height:11.65pt;z-index:251807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" filled="f" strokecolor="#ffc83a" strokeweight="2pt"/>
            </w:pict>
          </mc:Fallback>
        </mc:AlternateContent>
      </w:r>
      <w:r w:rsidR="004E0B1E" w:rsidRPr="004F7119">
        <w:rPr>
          <w:noProof/>
        </w:rPr>
        <w:drawing>
          <wp:inline distT="0" distB="0" distL="0" distR="0" wp14:anchorId="5CD59EE6" wp14:editId="0A3DB60C">
            <wp:extent cx="5760720" cy="1512570"/>
            <wp:effectExtent l="0" t="0" r="0" b="0"/>
            <wp:docPr id="455" name="Image 4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512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895D6B" w14:textId="77777777" w:rsidR="009265B2" w:rsidRDefault="009265B2" w:rsidP="004E0B1E"/>
    <w:p w14:paraId="4C2B2981" w14:textId="77777777" w:rsidR="009265B2" w:rsidRDefault="004E0B1E" w:rsidP="004E0B1E">
      <w:r w:rsidRPr="004F7119">
        <w:t xml:space="preserve">Cliquer sur </w:t>
      </w:r>
      <w:r w:rsidR="009265B2">
        <w:t xml:space="preserve">« Due in an </w:t>
      </w:r>
      <w:proofErr w:type="spellStart"/>
      <w:r w:rsidR="009265B2">
        <w:t>hour</w:t>
      </w:r>
      <w:proofErr w:type="spellEnd"/>
      <w:r w:rsidR="009265B2">
        <w:t xml:space="preserve">, </w:t>
      </w:r>
      <w:proofErr w:type="spellStart"/>
      <w:r w:rsidR="009265B2">
        <w:t>Created</w:t>
      </w:r>
      <w:proofErr w:type="spellEnd"/>
      <w:r w:rsidR="009265B2">
        <w:t xml:space="preserve">… » </w:t>
      </w:r>
      <w:proofErr w:type="gramStart"/>
      <w:r w:rsidR="009265B2">
        <w:t>pour</w:t>
      </w:r>
      <w:proofErr w:type="gramEnd"/>
      <w:r w:rsidR="009265B2">
        <w:t xml:space="preserve"> faire apparaitre l’ordre de virement</w:t>
      </w:r>
    </w:p>
    <w:p w14:paraId="5FE84D32" w14:textId="77777777" w:rsidR="009265B2" w:rsidRPr="009265B2" w:rsidRDefault="009265B2" w:rsidP="009265B2">
      <w:pPr>
        <w:rPr>
          <w:b/>
        </w:rPr>
      </w:pPr>
      <w:r w:rsidRPr="009265B2">
        <w:rPr>
          <w:b/>
        </w:rPr>
        <w:t>Vérifier que le montant à virer correspond bien au cashout du contrôle « I »</w:t>
      </w:r>
    </w:p>
    <w:p w14:paraId="3EEE881B" w14:textId="77777777" w:rsidR="009265B2" w:rsidRDefault="009265B2" w:rsidP="004E0B1E"/>
    <w:p w14:paraId="4F2FFB9D" w14:textId="6B158663" w:rsidR="009265B2" w:rsidRDefault="009265B2" w:rsidP="004E0B1E">
      <w:r>
        <w:t xml:space="preserve">Afin d’avoir accès à la validation du cashout, cliquez sur </w:t>
      </w:r>
      <w:r w:rsidR="004E0B1E" w:rsidRPr="004F7119">
        <w:t xml:space="preserve">« claim » </w:t>
      </w:r>
    </w:p>
    <w:p w14:paraId="745CE536" w14:textId="6DE66BC0" w:rsidR="004E0B1E" w:rsidRDefault="004E0B1E" w:rsidP="004E0B1E">
      <w:proofErr w:type="gramStart"/>
      <w:r w:rsidRPr="004F7119">
        <w:t>puis</w:t>
      </w:r>
      <w:proofErr w:type="gramEnd"/>
      <w:r w:rsidRPr="004F7119">
        <w:t xml:space="preserve"> sur « </w:t>
      </w:r>
      <w:proofErr w:type="spellStart"/>
      <w:r w:rsidRPr="004F7119">
        <w:t>complete</w:t>
      </w:r>
      <w:proofErr w:type="spellEnd"/>
      <w:r w:rsidRPr="004F7119">
        <w:t> » une fois dégrisé.</w:t>
      </w:r>
    </w:p>
    <w:p w14:paraId="15CE18FC" w14:textId="77777777" w:rsidR="000D08B2" w:rsidRDefault="000D08B2" w:rsidP="004E0B1E"/>
    <w:p w14:paraId="6FE80963" w14:textId="5074691D" w:rsidR="00D952F5" w:rsidRDefault="00D952F5" w:rsidP="00D952F5">
      <w:pPr>
        <w:spacing w:after="0"/>
      </w:pPr>
      <w:r>
        <w:t>A l’issue de la validation, u</w:t>
      </w:r>
      <w:r w:rsidR="004E0B1E" w:rsidRPr="004F7119">
        <w:t xml:space="preserve">n </w:t>
      </w:r>
      <w:r w:rsidR="004E0B1E">
        <w:t>mail arrive sur la boîte mail ‘C</w:t>
      </w:r>
      <w:r w:rsidR="004E0B1E" w:rsidRPr="004F7119">
        <w:t>ash EP’.</w:t>
      </w:r>
      <w:r>
        <w:t xml:space="preserve"> Les accès sont à demander à l’Administration Financière.</w:t>
      </w:r>
    </w:p>
    <w:p w14:paraId="7C224399" w14:textId="77777777" w:rsidR="00D952F5" w:rsidRDefault="00D952F5" w:rsidP="00D952F5">
      <w:pPr>
        <w:spacing w:after="0"/>
      </w:pPr>
    </w:p>
    <w:p w14:paraId="2516EED2" w14:textId="08414E68" w:rsidR="003251A2" w:rsidRDefault="003251A2" w:rsidP="004E0B1E">
      <w:r>
        <w:t>Exemple</w:t>
      </w:r>
      <w:r w:rsidR="00D952F5">
        <w:t xml:space="preserve"> de mail </w:t>
      </w:r>
    </w:p>
    <w:p w14:paraId="1A1F6986" w14:textId="77777777" w:rsidR="004E0B1E" w:rsidRDefault="004E0B1E" w:rsidP="004E0B1E">
      <w:r>
        <w:rPr>
          <w:noProof/>
        </w:rPr>
        <w:drawing>
          <wp:inline distT="0" distB="0" distL="0" distR="0" wp14:anchorId="7C7DB1B0" wp14:editId="4CAA1F1F">
            <wp:extent cx="3640095" cy="1916410"/>
            <wp:effectExtent l="0" t="0" r="0" b="8255"/>
            <wp:docPr id="466" name="Image 4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3650409" cy="1921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422002BC" w14:textId="77777777" w:rsidR="004E0B1E" w:rsidRDefault="004E0B1E" w:rsidP="004E0B1E">
      <w:r>
        <w:t>Ce mail est à envoyer à caisse services centraux ARKEA en mettant en copie à minima les signataires autorisés sur le compte de règlement :</w:t>
      </w:r>
    </w:p>
    <w:p w14:paraId="6115C3F5" w14:textId="77777777" w:rsidR="004E0B1E" w:rsidRDefault="004E0B1E" w:rsidP="004E0B1E"/>
    <w:p w14:paraId="1B0B69CB" w14:textId="77777777" w:rsidR="004E0B1E" w:rsidRDefault="004E0B1E" w:rsidP="004E0B1E">
      <w:r>
        <w:t xml:space="preserve">A : </w:t>
      </w:r>
      <w:hyperlink r:id="rId46" w:history="1">
        <w:r w:rsidRPr="005208C9">
          <w:rPr>
            <w:rStyle w:val="Lienhypertexte"/>
            <w:rFonts w:ascii="Calibri" w:hAnsi="Calibri"/>
          </w:rPr>
          <w:t>lydie.bessane@arkea.com</w:t>
        </w:r>
      </w:hyperlink>
      <w:r w:rsidRPr="00786AFF">
        <w:t>;</w:t>
      </w:r>
      <w:r>
        <w:t xml:space="preserve"> </w:t>
      </w:r>
      <w:hyperlink r:id="rId47" w:history="1">
        <w:r w:rsidRPr="005208C9">
          <w:rPr>
            <w:rStyle w:val="Lienhypertexte"/>
            <w:rFonts w:ascii="Calibri" w:hAnsi="Calibri"/>
          </w:rPr>
          <w:t>christine.le-gall@arkea.com</w:t>
        </w:r>
      </w:hyperlink>
      <w:r w:rsidRPr="00786AFF">
        <w:t>;</w:t>
      </w:r>
      <w:r>
        <w:t xml:space="preserve"> </w:t>
      </w:r>
      <w:hyperlink r:id="rId48" w:history="1">
        <w:r w:rsidRPr="005208C9">
          <w:rPr>
            <w:rStyle w:val="Lienhypertexte"/>
            <w:rFonts w:ascii="Calibri" w:hAnsi="Calibri"/>
          </w:rPr>
          <w:t>caisses.servicescentraux@arkea.com</w:t>
        </w:r>
      </w:hyperlink>
      <w:r>
        <w:t xml:space="preserve"> </w:t>
      </w:r>
    </w:p>
    <w:p w14:paraId="1FE657C8" w14:textId="6BE24908" w:rsidR="004E0B1E" w:rsidRDefault="004E0B1E" w:rsidP="004E0B1E">
      <w:r>
        <w:t xml:space="preserve">CC : </w:t>
      </w:r>
      <w:hyperlink r:id="rId49" w:history="1">
        <w:r w:rsidR="004010E5" w:rsidRPr="0031067D">
          <w:rPr>
            <w:rStyle w:val="Lienhypertexte"/>
            <w:rFonts w:ascii="Calibri" w:hAnsi="Calibri"/>
          </w:rPr>
          <w:t>CashEP@monext.net; Audrey.LEVY@monext.net; martine.caradonna@monext.net; Guillaume.PRIN@monext.net; baptiste.BAUDELET@monext.net; Damien.PINEDRE@monext.net; Sebastien.COHIDON@monext.net</w:t>
        </w:r>
      </w:hyperlink>
    </w:p>
    <w:p w14:paraId="1EF49196" w14:textId="77777777" w:rsidR="002E4BBF" w:rsidRDefault="002E4BBF" w:rsidP="004E0B1E">
      <w:pPr>
        <w:rPr>
          <w:u w:val="single"/>
        </w:rPr>
      </w:pPr>
    </w:p>
    <w:p w14:paraId="62C24E9F" w14:textId="77777777" w:rsidR="004E0B1E" w:rsidRDefault="004E0B1E" w:rsidP="004E0B1E">
      <w:pPr>
        <w:rPr>
          <w:u w:val="single"/>
        </w:rPr>
      </w:pPr>
      <w:r w:rsidRPr="00580889">
        <w:rPr>
          <w:u w:val="single"/>
        </w:rPr>
        <w:t>Exemple ci-dessous</w:t>
      </w:r>
    </w:p>
    <w:p w14:paraId="2E497313" w14:textId="34D9DA3B" w:rsidR="00035CE7" w:rsidRPr="00580889" w:rsidRDefault="00035CE7" w:rsidP="004E0B1E">
      <w:pPr>
        <w:rPr>
          <w:u w:val="single"/>
        </w:rPr>
      </w:pPr>
      <w:r>
        <w:rPr>
          <w:noProof/>
        </w:rPr>
        <w:drawing>
          <wp:inline distT="0" distB="0" distL="0" distR="0" wp14:anchorId="2495D7F6" wp14:editId="1557BBA4">
            <wp:extent cx="3809590" cy="2101228"/>
            <wp:effectExtent l="0" t="0" r="635" b="0"/>
            <wp:docPr id="284" name="Image 2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3817483" cy="21055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4F2817" w14:textId="62FEC7D7" w:rsidR="004E0B1E" w:rsidRDefault="004E0B1E" w:rsidP="004E0B1E">
      <w:pPr>
        <w:rPr>
          <w:b/>
        </w:rPr>
      </w:pPr>
    </w:p>
    <w:p w14:paraId="7B552D50" w14:textId="77777777" w:rsidR="000D08B2" w:rsidRDefault="000D08B2" w:rsidP="000D08B2">
      <w:pPr>
        <w:pStyle w:val="Titre3"/>
      </w:pPr>
      <w:bookmarkStart w:id="96" w:name="_Toc72413083"/>
      <w:r w:rsidRPr="000D08B2">
        <w:t>Refus de Cashout</w:t>
      </w:r>
      <w:bookmarkEnd w:id="96"/>
    </w:p>
    <w:p w14:paraId="0DB84B8E" w14:textId="77777777" w:rsidR="000D08B2" w:rsidRPr="000D08B2" w:rsidRDefault="000D08B2" w:rsidP="000D08B2">
      <w:pPr>
        <w:pStyle w:val="Corpsdetexte"/>
      </w:pPr>
    </w:p>
    <w:p w14:paraId="723732DE" w14:textId="77777777" w:rsidR="000D08B2" w:rsidRDefault="000D08B2" w:rsidP="000D08B2">
      <w:r>
        <w:t xml:space="preserve">Pour refuser le cashout, il faut décocher la case </w:t>
      </w:r>
      <w:r w:rsidRPr="000D08B2">
        <w:rPr>
          <w:noProof/>
        </w:rPr>
        <w:drawing>
          <wp:inline distT="0" distB="0" distL="0" distR="0" wp14:anchorId="15358A31" wp14:editId="4203361E">
            <wp:extent cx="1333686" cy="285790"/>
            <wp:effectExtent l="0" t="0" r="0" b="0"/>
            <wp:docPr id="27" name="Imag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1333686" cy="285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puis valider avec le bouton « Complete »</w:t>
      </w:r>
    </w:p>
    <w:p w14:paraId="4AA755E6" w14:textId="77777777" w:rsidR="000D08B2" w:rsidRDefault="000D08B2" w:rsidP="000D08B2"/>
    <w:p w14:paraId="10973E16" w14:textId="022E53B9" w:rsidR="000D08B2" w:rsidRPr="000D08B2" w:rsidRDefault="000D08B2" w:rsidP="000D08B2">
      <w:pPr>
        <w:rPr>
          <w:b/>
          <w:color w:val="FF0000"/>
        </w:rPr>
      </w:pPr>
      <w:r w:rsidRPr="000D08B2">
        <w:rPr>
          <w:b/>
          <w:color w:val="FF0000"/>
        </w:rPr>
        <w:t>NOTE : La veille d</w:t>
      </w:r>
      <w:r>
        <w:rPr>
          <w:b/>
          <w:color w:val="FF0000"/>
        </w:rPr>
        <w:t>’un jour férié</w:t>
      </w:r>
      <w:r w:rsidRPr="000D08B2">
        <w:rPr>
          <w:b/>
          <w:color w:val="FF0000"/>
        </w:rPr>
        <w:t xml:space="preserve">, il faut faire tourner une vacation financière après le traitement des flux VISA &amp; Mastercard </w:t>
      </w:r>
      <w:r>
        <w:rPr>
          <w:b/>
          <w:color w:val="FF0000"/>
        </w:rPr>
        <w:t xml:space="preserve">(14h) </w:t>
      </w:r>
      <w:r w:rsidRPr="000D08B2">
        <w:rPr>
          <w:b/>
          <w:color w:val="FF0000"/>
        </w:rPr>
        <w:t xml:space="preserve">afin de de refuser le cashout et </w:t>
      </w:r>
      <w:r>
        <w:rPr>
          <w:b/>
          <w:color w:val="FF0000"/>
        </w:rPr>
        <w:t xml:space="preserve">pouvoir </w:t>
      </w:r>
      <w:r w:rsidRPr="000D08B2">
        <w:rPr>
          <w:b/>
          <w:color w:val="FF0000"/>
        </w:rPr>
        <w:t>cantonner les fonds</w:t>
      </w:r>
    </w:p>
    <w:p w14:paraId="03FBE5E2" w14:textId="77777777" w:rsidR="000D08B2" w:rsidRDefault="000D08B2" w:rsidP="004E0B1E">
      <w:pPr>
        <w:rPr>
          <w:b/>
        </w:rPr>
      </w:pPr>
    </w:p>
    <w:p w14:paraId="0E60838B" w14:textId="77777777" w:rsidR="004E0B1E" w:rsidRPr="004F7119" w:rsidRDefault="004E0B1E" w:rsidP="004E0B1E"/>
    <w:p w14:paraId="3A82EA20" w14:textId="77777777" w:rsidR="004E0B1E" w:rsidRDefault="004E0B1E" w:rsidP="000D08B2">
      <w:pPr>
        <w:pStyle w:val="Titre2"/>
      </w:pPr>
      <w:bookmarkStart w:id="97" w:name="_Toc64385389"/>
      <w:bookmarkStart w:id="98" w:name="_Toc64385455"/>
      <w:bookmarkStart w:id="99" w:name="_Toc64386120"/>
      <w:bookmarkStart w:id="100" w:name="_Toc64385390"/>
      <w:bookmarkStart w:id="101" w:name="_Toc64385456"/>
      <w:bookmarkStart w:id="102" w:name="_Toc64386121"/>
      <w:bookmarkStart w:id="103" w:name="_Toc64385391"/>
      <w:bookmarkStart w:id="104" w:name="_Toc64385457"/>
      <w:bookmarkStart w:id="105" w:name="_Toc64386122"/>
      <w:bookmarkStart w:id="106" w:name="_Toc64385392"/>
      <w:bookmarkStart w:id="107" w:name="_Toc64385458"/>
      <w:bookmarkStart w:id="108" w:name="_Toc64386123"/>
      <w:bookmarkStart w:id="109" w:name="_Toc64385393"/>
      <w:bookmarkStart w:id="110" w:name="_Toc64385459"/>
      <w:bookmarkStart w:id="111" w:name="_Toc64386124"/>
      <w:bookmarkStart w:id="112" w:name="_Toc64385394"/>
      <w:bookmarkStart w:id="113" w:name="_Toc64385460"/>
      <w:bookmarkStart w:id="114" w:name="_Toc64386125"/>
      <w:bookmarkStart w:id="115" w:name="_Toc64385395"/>
      <w:bookmarkStart w:id="116" w:name="_Toc64385461"/>
      <w:bookmarkStart w:id="117" w:name="_Toc64386126"/>
      <w:bookmarkStart w:id="118" w:name="_Toc64385396"/>
      <w:bookmarkStart w:id="119" w:name="_Toc64385462"/>
      <w:bookmarkStart w:id="120" w:name="_Toc64386127"/>
      <w:bookmarkStart w:id="121" w:name="_Toc64386129"/>
      <w:bookmarkStart w:id="122" w:name="_Toc72413084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r w:rsidRPr="004F7119">
        <w:t xml:space="preserve">J – </w:t>
      </w:r>
      <w:r w:rsidRPr="00324B6B">
        <w:t>Positions</w:t>
      </w:r>
      <w:r w:rsidRPr="004F7119">
        <w:t xml:space="preserve"> bancaires post-virement externe</w:t>
      </w:r>
      <w:bookmarkEnd w:id="121"/>
      <w:bookmarkEnd w:id="122"/>
    </w:p>
    <w:p w14:paraId="587BB83E" w14:textId="0E557ED0" w:rsidR="00A46C0D" w:rsidRDefault="00A46C0D" w:rsidP="00A46C0D">
      <w:pPr>
        <w:pStyle w:val="Corpsdetexte"/>
      </w:pPr>
    </w:p>
    <w:p w14:paraId="1D57FB3E" w14:textId="3FD7BABD" w:rsidR="00A46C0D" w:rsidRPr="00A46C0D" w:rsidRDefault="00035CE7" w:rsidP="00035CE7">
      <w:pPr>
        <w:pStyle w:val="Corpsdetexte"/>
        <w:ind w:firstLine="0"/>
      </w:pPr>
      <w:r>
        <w:rPr>
          <w:noProof/>
        </w:rPr>
        <w:drawing>
          <wp:inline distT="0" distB="0" distL="0" distR="0" wp14:anchorId="53853074" wp14:editId="164861B8">
            <wp:extent cx="6841475" cy="210258"/>
            <wp:effectExtent l="0" t="0" r="0" b="0"/>
            <wp:docPr id="285" name="Image 2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6883137" cy="2115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1D70D3" w14:textId="5223B967" w:rsidR="00A46C0D" w:rsidRDefault="00035CE7" w:rsidP="004E0B1E">
      <w:pPr>
        <w:pStyle w:val="Corpsdetexte"/>
      </w:pPr>
      <w:r w:rsidRPr="00A46C0D">
        <w:rPr>
          <w:noProof/>
        </w:rPr>
        <mc:AlternateContent>
          <mc:Choice Requires="wps">
            <w:drawing>
              <wp:anchor distT="0" distB="0" distL="114300" distR="114300" simplePos="0" relativeHeight="251925504" behindDoc="0" locked="0" layoutInCell="1" allowOverlap="1" wp14:anchorId="37D35377" wp14:editId="3F8C8EF7">
                <wp:simplePos x="0" y="0"/>
                <wp:positionH relativeFrom="column">
                  <wp:posOffset>3311525</wp:posOffset>
                </wp:positionH>
                <wp:positionV relativeFrom="paragraph">
                  <wp:posOffset>106680</wp:posOffset>
                </wp:positionV>
                <wp:extent cx="1403350" cy="422275"/>
                <wp:effectExtent l="0" t="266700" r="577850" b="15875"/>
                <wp:wrapNone/>
                <wp:docPr id="270" name="Légende encadrée avec une bordure 1 2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03350" cy="422275"/>
                        </a:xfrm>
                        <a:prstGeom prst="accentBorderCallout1">
                          <a:avLst>
                            <a:gd name="adj1" fmla="val 75210"/>
                            <a:gd name="adj2" fmla="val 112470"/>
                            <a:gd name="adj3" fmla="val -61829"/>
                            <a:gd name="adj4" fmla="val 138282"/>
                          </a:avLst>
                        </a:prstGeom>
                        <a:noFill/>
                        <a:ln w="9525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34E2F65" w14:textId="05BBC512" w:rsidR="0001798B" w:rsidRPr="0052335F" w:rsidRDefault="0001798B" w:rsidP="00A46C0D">
                            <w:pPr>
                              <w:jc w:val="center"/>
                              <w:rPr>
                                <w:color w:val="FFFFFF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F83E410" wp14:editId="18FEBC9C">
                                  <wp:extent cx="1211580" cy="207645"/>
                                  <wp:effectExtent l="0" t="0" r="7620" b="1905"/>
                                  <wp:docPr id="274" name="Image 27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5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11580" cy="2076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D35377" id="Légende encadrée avec une bordure 1 270" o:spid="_x0000_s1113" type="#_x0000_t50" style="position:absolute;left:0;text-align:left;margin-left:260.75pt;margin-top:8.4pt;width:110.5pt;height:33.25pt;z-index:25192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" adj="29869,-13355,24294,16245" filled="f" strokecolor="#ffc83a">
                <v:textbox>
                  <w:txbxContent>
                    <w:p w14:paraId="534E2F65" w14:textId="05BBC512" w:rsidR="0001798B" w:rsidRPr="0052335F" w:rsidRDefault="0001798B" w:rsidP="00A46C0D">
                      <w:pPr>
                        <w:jc w:val="center"/>
                        <w:rPr>
                          <w:color w:val="FFFFFF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0F83E410" wp14:editId="18FEBC9C">
                            <wp:extent cx="1211580" cy="207645"/>
                            <wp:effectExtent l="0" t="0" r="7620" b="1905"/>
                            <wp:docPr id="274" name="Image 27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53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211580" cy="20764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o:callout v:ext="edit" minusx="t"/>
              </v:shape>
            </w:pict>
          </mc:Fallback>
        </mc:AlternateContent>
      </w:r>
    </w:p>
    <w:p w14:paraId="2C7E2D5D" w14:textId="77777777" w:rsidR="00A46C0D" w:rsidRDefault="00A46C0D" w:rsidP="004E0B1E">
      <w:pPr>
        <w:pStyle w:val="Corpsdetexte"/>
      </w:pPr>
    </w:p>
    <w:p w14:paraId="103FFF35" w14:textId="77777777" w:rsidR="000D08B2" w:rsidRDefault="000D08B2" w:rsidP="004E0B1E">
      <w:pPr>
        <w:pStyle w:val="Corpsdetexte"/>
      </w:pPr>
    </w:p>
    <w:p w14:paraId="3D091FD2" w14:textId="77777777" w:rsidR="004E0B1E" w:rsidRDefault="004E0B1E" w:rsidP="004E0B1E">
      <w:r w:rsidRPr="004F7119">
        <w:t>La fenêtre suivante s’affiche :</w:t>
      </w:r>
    </w:p>
    <w:p w14:paraId="7D84981D" w14:textId="338B3706" w:rsidR="004E0B1E" w:rsidRDefault="0012017F" w:rsidP="004E0B1E">
      <w:r w:rsidRPr="000D08B2">
        <w:rPr>
          <w:noProof/>
        </w:rPr>
        <mc:AlternateContent>
          <mc:Choice Requires="wps">
            <w:drawing>
              <wp:anchor distT="0" distB="0" distL="114300" distR="114300" simplePos="0" relativeHeight="252056576" behindDoc="0" locked="0" layoutInCell="1" allowOverlap="1" wp14:anchorId="7ECAB0C0" wp14:editId="2E526B6D">
                <wp:simplePos x="0" y="0"/>
                <wp:positionH relativeFrom="column">
                  <wp:posOffset>4463815</wp:posOffset>
                </wp:positionH>
                <wp:positionV relativeFrom="paragraph">
                  <wp:posOffset>1162850</wp:posOffset>
                </wp:positionV>
                <wp:extent cx="171450" cy="165100"/>
                <wp:effectExtent l="0" t="0" r="19050" b="25400"/>
                <wp:wrapNone/>
                <wp:docPr id="312" name="Ellipse 3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21966D7" w14:textId="77777777" w:rsidR="0001798B" w:rsidRPr="00722C6C" w:rsidRDefault="0001798B" w:rsidP="0012017F">
                            <w:pPr>
                              <w:jc w:val="center"/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 w:rsidRPr="00722C6C"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  <w:t>a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ECAB0C0" id="Ellipse 312" o:spid="_x0000_s1114" style="position:absolute;margin-left:351.5pt;margin-top:91.55pt;width:13.5pt;height:13pt;z-index:252056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" strokecolor="#ffc83a" strokeweight="1pt">
                <v:textbox inset="0,0,0,0">
                  <w:txbxContent>
                    <w:p w14:paraId="521966D7" w14:textId="77777777" w:rsidR="0001798B" w:rsidRPr="00722C6C" w:rsidRDefault="0001798B" w:rsidP="0012017F">
                      <w:pPr>
                        <w:jc w:val="center"/>
                        <w:rPr>
                          <w:b/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 w:rsidRPr="00722C6C">
                        <w:rPr>
                          <w:b/>
                          <w:color w:val="38444B"/>
                          <w:sz w:val="12"/>
                          <w:szCs w:val="12"/>
                        </w:rPr>
                        <w:t>a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0D08B2">
        <w:rPr>
          <w:noProof/>
        </w:rPr>
        <mc:AlternateContent>
          <mc:Choice Requires="wps">
            <w:drawing>
              <wp:anchor distT="0" distB="0" distL="114300" distR="114300" simplePos="0" relativeHeight="252052480" behindDoc="0" locked="0" layoutInCell="1" allowOverlap="1" wp14:anchorId="78CAEE84" wp14:editId="36F01711">
                <wp:simplePos x="0" y="0"/>
                <wp:positionH relativeFrom="column">
                  <wp:posOffset>3527425</wp:posOffset>
                </wp:positionH>
                <wp:positionV relativeFrom="paragraph">
                  <wp:posOffset>1162256</wp:posOffset>
                </wp:positionV>
                <wp:extent cx="171450" cy="165100"/>
                <wp:effectExtent l="0" t="0" r="19050" b="25400"/>
                <wp:wrapNone/>
                <wp:docPr id="306" name="Ellipse 3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EB20163" w14:textId="77777777" w:rsidR="0001798B" w:rsidRPr="00722C6C" w:rsidRDefault="0001798B" w:rsidP="000D08B2">
                            <w:pPr>
                              <w:jc w:val="center"/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 w:rsidRPr="00722C6C"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  <w:t>b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8CAEE84" id="Ellipse 306" o:spid="_x0000_s1115" style="position:absolute;margin-left:277.75pt;margin-top:91.5pt;width:13.5pt;height:13pt;z-index:252052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" strokecolor="#ffc83a" strokeweight="1pt">
                <v:textbox inset="0,0,0,0">
                  <w:txbxContent>
                    <w:p w14:paraId="2EB20163" w14:textId="77777777" w:rsidR="0001798B" w:rsidRPr="00722C6C" w:rsidRDefault="0001798B" w:rsidP="000D08B2">
                      <w:pPr>
                        <w:jc w:val="center"/>
                        <w:rPr>
                          <w:b/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 w:rsidRPr="00722C6C">
                        <w:rPr>
                          <w:b/>
                          <w:color w:val="38444B"/>
                          <w:sz w:val="12"/>
                          <w:szCs w:val="12"/>
                        </w:rPr>
                        <w:t>b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0D08B2">
        <w:rPr>
          <w:noProof/>
        </w:rPr>
        <mc:AlternateContent>
          <mc:Choice Requires="wps">
            <w:drawing>
              <wp:anchor distT="0" distB="0" distL="114300" distR="114300" simplePos="0" relativeHeight="252054528" behindDoc="0" locked="0" layoutInCell="1" allowOverlap="1" wp14:anchorId="6327BB48" wp14:editId="12C28F87">
                <wp:simplePos x="0" y="0"/>
                <wp:positionH relativeFrom="column">
                  <wp:posOffset>4857999</wp:posOffset>
                </wp:positionH>
                <wp:positionV relativeFrom="paragraph">
                  <wp:posOffset>1184393</wp:posOffset>
                </wp:positionV>
                <wp:extent cx="171450" cy="165100"/>
                <wp:effectExtent l="0" t="0" r="19050" b="25400"/>
                <wp:wrapNone/>
                <wp:docPr id="311" name="Ellipse 3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57AA32E" w14:textId="77777777" w:rsidR="0001798B" w:rsidRPr="00722C6C" w:rsidRDefault="0001798B" w:rsidP="000D08B2">
                            <w:pPr>
                              <w:jc w:val="center"/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 w:rsidRPr="00722C6C"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  <w:t>d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327BB48" id="Ellipse 311" o:spid="_x0000_s1116" style="position:absolute;margin-left:382.5pt;margin-top:93.25pt;width:13.5pt;height:13pt;z-index:252054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" strokecolor="#ffc83a" strokeweight="1pt">
                <v:textbox inset="0,0,0,0">
                  <w:txbxContent>
                    <w:p w14:paraId="557AA32E" w14:textId="77777777" w:rsidR="0001798B" w:rsidRPr="00722C6C" w:rsidRDefault="0001798B" w:rsidP="000D08B2">
                      <w:pPr>
                        <w:jc w:val="center"/>
                        <w:rPr>
                          <w:b/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 w:rsidRPr="00722C6C">
                        <w:rPr>
                          <w:b/>
                          <w:color w:val="38444B"/>
                          <w:sz w:val="12"/>
                          <w:szCs w:val="12"/>
                        </w:rPr>
                        <w:t>d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0D08B2">
        <w:rPr>
          <w:noProof/>
        </w:rPr>
        <mc:AlternateContent>
          <mc:Choice Requires="wps">
            <w:drawing>
              <wp:anchor distT="0" distB="0" distL="114300" distR="114300" simplePos="0" relativeHeight="252053504" behindDoc="0" locked="0" layoutInCell="1" allowOverlap="1" wp14:anchorId="0E51BABC" wp14:editId="74509A9C">
                <wp:simplePos x="0" y="0"/>
                <wp:positionH relativeFrom="column">
                  <wp:posOffset>3984970</wp:posOffset>
                </wp:positionH>
                <wp:positionV relativeFrom="paragraph">
                  <wp:posOffset>1174662</wp:posOffset>
                </wp:positionV>
                <wp:extent cx="171450" cy="165100"/>
                <wp:effectExtent l="0" t="0" r="19050" b="25400"/>
                <wp:wrapNone/>
                <wp:docPr id="310" name="Ellipse 3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FB4BA8C" w14:textId="77777777" w:rsidR="0001798B" w:rsidRPr="00722C6C" w:rsidRDefault="0001798B" w:rsidP="000D08B2">
                            <w:pPr>
                              <w:jc w:val="center"/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 w:rsidRPr="00722C6C"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  <w:t>c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E51BABC" id="Ellipse 310" o:spid="_x0000_s1117" style="position:absolute;margin-left:313.8pt;margin-top:92.5pt;width:13.5pt;height:13pt;z-index:252053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" strokecolor="#ffc83a" strokeweight="1pt">
                <v:textbox inset="0,0,0,0">
                  <w:txbxContent>
                    <w:p w14:paraId="5FB4BA8C" w14:textId="77777777" w:rsidR="0001798B" w:rsidRPr="00722C6C" w:rsidRDefault="0001798B" w:rsidP="000D08B2">
                      <w:pPr>
                        <w:jc w:val="center"/>
                        <w:rPr>
                          <w:b/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 w:rsidRPr="00722C6C">
                        <w:rPr>
                          <w:b/>
                          <w:color w:val="38444B"/>
                          <w:sz w:val="12"/>
                          <w:szCs w:val="12"/>
                        </w:rPr>
                        <w:t>c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Pr="000D08B2">
        <w:rPr>
          <w:noProof/>
        </w:rPr>
        <mc:AlternateContent>
          <mc:Choice Requires="wps">
            <w:drawing>
              <wp:anchor distT="0" distB="0" distL="114300" distR="114300" simplePos="0" relativeHeight="252051456" behindDoc="0" locked="0" layoutInCell="1" allowOverlap="1" wp14:anchorId="44E49269" wp14:editId="4E73DF89">
                <wp:simplePos x="0" y="0"/>
                <wp:positionH relativeFrom="column">
                  <wp:posOffset>3010645</wp:posOffset>
                </wp:positionH>
                <wp:positionV relativeFrom="paragraph">
                  <wp:posOffset>1152474</wp:posOffset>
                </wp:positionV>
                <wp:extent cx="171450" cy="165100"/>
                <wp:effectExtent l="0" t="0" r="19050" b="25400"/>
                <wp:wrapNone/>
                <wp:docPr id="286" name="Ellipse 2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51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FFC83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C38C416" w14:textId="77777777" w:rsidR="0001798B" w:rsidRPr="00722C6C" w:rsidRDefault="0001798B" w:rsidP="000D08B2">
                            <w:pPr>
                              <w:jc w:val="center"/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</w:pPr>
                            <w:proofErr w:type="gramStart"/>
                            <w:r w:rsidRPr="00722C6C">
                              <w:rPr>
                                <w:b/>
                                <w:color w:val="38444B"/>
                                <w:sz w:val="12"/>
                                <w:szCs w:val="12"/>
                              </w:rPr>
                              <w:t>a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4E49269" id="Ellipse 286" o:spid="_x0000_s1118" style="position:absolute;margin-left:237.05pt;margin-top:90.75pt;width:13.5pt;height:13pt;z-index:252051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" strokecolor="#ffc83a" strokeweight="1pt">
                <v:textbox inset="0,0,0,0">
                  <w:txbxContent>
                    <w:p w14:paraId="2C38C416" w14:textId="77777777" w:rsidR="0001798B" w:rsidRPr="00722C6C" w:rsidRDefault="0001798B" w:rsidP="000D08B2">
                      <w:pPr>
                        <w:jc w:val="center"/>
                        <w:rPr>
                          <w:b/>
                          <w:color w:val="38444B"/>
                          <w:sz w:val="12"/>
                          <w:szCs w:val="12"/>
                        </w:rPr>
                      </w:pPr>
                      <w:proofErr w:type="gramStart"/>
                      <w:r w:rsidRPr="00722C6C">
                        <w:rPr>
                          <w:b/>
                          <w:color w:val="38444B"/>
                          <w:sz w:val="12"/>
                          <w:szCs w:val="12"/>
                        </w:rPr>
                        <w:t>a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="000D08B2" w:rsidRPr="000D08B2">
        <w:rPr>
          <w:noProof/>
        </w:rPr>
        <mc:AlternateContent>
          <mc:Choice Requires="wps">
            <w:drawing>
              <wp:anchor distT="45720" distB="45720" distL="114300" distR="114300" simplePos="0" relativeHeight="252050432" behindDoc="0" locked="0" layoutInCell="1" allowOverlap="1" wp14:anchorId="75B4201C" wp14:editId="39CDAA85">
                <wp:simplePos x="0" y="0"/>
                <wp:positionH relativeFrom="column">
                  <wp:posOffset>982477</wp:posOffset>
                </wp:positionH>
                <wp:positionV relativeFrom="paragraph">
                  <wp:posOffset>1399807</wp:posOffset>
                </wp:positionV>
                <wp:extent cx="200660" cy="153035"/>
                <wp:effectExtent l="0" t="0" r="27940" b="18415"/>
                <wp:wrapNone/>
                <wp:docPr id="461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660" cy="153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C83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B24812" w14:textId="616600B0" w:rsidR="0001798B" w:rsidRPr="00B03D92" w:rsidRDefault="0001798B" w:rsidP="000D08B2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J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B4201C" id="_x0000_s1119" type="#_x0000_t202" style="position:absolute;margin-left:77.35pt;margin-top:110.2pt;width:15.8pt;height:12.05pt;z-index:252050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" strokecolor="#ffc83a">
                <v:textbox inset="0,0,0,0">
                  <w:txbxContent>
                    <w:p w14:paraId="33B24812" w14:textId="616600B0" w:rsidR="0001798B" w:rsidRPr="00B03D92" w:rsidRDefault="0001798B" w:rsidP="000D08B2">
                      <w:pPr>
                        <w:jc w:val="center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J</w:t>
                      </w:r>
                    </w:p>
                  </w:txbxContent>
                </v:textbox>
              </v:shape>
            </w:pict>
          </mc:Fallback>
        </mc:AlternateContent>
      </w:r>
      <w:r w:rsidR="004E0B1E">
        <w:rPr>
          <w:noProof/>
        </w:rPr>
        <w:drawing>
          <wp:inline distT="0" distB="0" distL="0" distR="0" wp14:anchorId="10004FCB" wp14:editId="7584708D">
            <wp:extent cx="5972810" cy="1727835"/>
            <wp:effectExtent l="0" t="0" r="8890" b="5715"/>
            <wp:docPr id="456" name="Image 4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1727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CC9A8D" w14:textId="6C7B98AB" w:rsidR="004E0B1E" w:rsidRPr="004F7119" w:rsidRDefault="002E4BBF" w:rsidP="004E0B1E">
      <w:r>
        <w:t>Le</w:t>
      </w:r>
      <w:r w:rsidR="004E0B1E" w:rsidRPr="004F7119">
        <w:t xml:space="preserve"> contrôle vérifie</w:t>
      </w:r>
      <w:r>
        <w:t xml:space="preserve"> l’égalité fondamentale</w:t>
      </w:r>
      <w:r w:rsidR="004E0B1E" w:rsidRPr="004F7119">
        <w:t> :</w:t>
      </w:r>
    </w:p>
    <w:p w14:paraId="5E52038A" w14:textId="542AAA18" w:rsidR="004E0B1E" w:rsidRPr="002E4BBF" w:rsidRDefault="004E0B1E" w:rsidP="00177C47">
      <w:pPr>
        <w:rPr>
          <w:color w:val="000000" w:themeColor="text1"/>
        </w:rPr>
      </w:pPr>
      <w:r w:rsidRPr="002E4BBF">
        <w:rPr>
          <w:b/>
          <w:bCs/>
          <w:color w:val="000000" w:themeColor="text1"/>
        </w:rPr>
        <w:t>J</w:t>
      </w:r>
      <w:r w:rsidRPr="002E4BBF">
        <w:rPr>
          <w:color w:val="000000" w:themeColor="text1"/>
        </w:rPr>
        <w:t xml:space="preserve"> [c – a – b + d </w:t>
      </w:r>
      <w:r w:rsidR="0012017F">
        <w:rPr>
          <w:color w:val="000000" w:themeColor="text1"/>
        </w:rPr>
        <w:t>=</w:t>
      </w:r>
      <w:r w:rsidRPr="002E4BBF">
        <w:rPr>
          <w:color w:val="000000" w:themeColor="text1"/>
        </w:rPr>
        <w:t xml:space="preserve"> 0] : </w:t>
      </w:r>
      <w:r w:rsidR="00177C47" w:rsidRPr="002E4BBF">
        <w:rPr>
          <w:color w:val="000000" w:themeColor="text1"/>
        </w:rPr>
        <w:t>La somme des soldes de tous les comptes de paiement (CP) =  la somme des soldes des comptes de règlement ARKEA (CMR) &amp; BNP (BNR) +  le solde du compte de cantonnement Arkea (CMC) moins le surcantonnement</w:t>
      </w:r>
      <w:r w:rsidRPr="002E4BBF">
        <w:rPr>
          <w:bCs/>
          <w:color w:val="000000" w:themeColor="text1"/>
        </w:rPr>
        <w:t xml:space="preserve">. </w:t>
      </w:r>
    </w:p>
    <w:p w14:paraId="04C280E8" w14:textId="77777777" w:rsidR="002E4BBF" w:rsidRDefault="002E4BBF" w:rsidP="00414F72">
      <w:pPr>
        <w:jc w:val="both"/>
        <w:rPr>
          <w:bCs/>
          <w:highlight w:val="yellow"/>
        </w:rPr>
      </w:pPr>
    </w:p>
    <w:p w14:paraId="1F510749" w14:textId="77777777" w:rsidR="00D952F5" w:rsidRPr="002D78BA" w:rsidRDefault="00D952F5" w:rsidP="00D952F5">
      <w:pPr>
        <w:spacing w:after="0"/>
      </w:pPr>
      <w:r w:rsidRPr="002D78BA">
        <w:t xml:space="preserve">Si le résultat du contrôle KO, il faut le justifier dans le fichier de synthèse des contrôles effectué sous Excel </w:t>
      </w:r>
      <w:r w:rsidRPr="002D78BA">
        <w:rPr>
          <w:u w:val="single"/>
        </w:rPr>
        <w:t>avant de valider le cashout</w:t>
      </w:r>
      <w:r w:rsidRPr="002D78BA">
        <w:t>.</w:t>
      </w:r>
      <w:r>
        <w:t xml:space="preserve"> </w:t>
      </w:r>
      <w:r w:rsidRPr="002D78BA">
        <w:t>Se rapprocher de l’équipe Service de paiement.</w:t>
      </w:r>
    </w:p>
    <w:p w14:paraId="2F534FCC" w14:textId="77777777" w:rsidR="002E4BBF" w:rsidRDefault="002E4BBF" w:rsidP="00414F72">
      <w:pPr>
        <w:jc w:val="both"/>
        <w:rPr>
          <w:bCs/>
          <w:highlight w:val="yellow"/>
        </w:rPr>
      </w:pPr>
    </w:p>
    <w:p w14:paraId="591C2EB6" w14:textId="77777777" w:rsidR="002E4BBF" w:rsidRPr="002E4BBF" w:rsidRDefault="00732DCB" w:rsidP="00414F72">
      <w:pPr>
        <w:jc w:val="both"/>
        <w:rPr>
          <w:bCs/>
        </w:rPr>
      </w:pPr>
      <w:r w:rsidRPr="002E4BBF">
        <w:rPr>
          <w:bCs/>
        </w:rPr>
        <w:t>Si</w:t>
      </w:r>
      <w:r w:rsidR="00414F72" w:rsidRPr="002E4BBF">
        <w:rPr>
          <w:bCs/>
        </w:rPr>
        <w:t xml:space="preserve"> le</w:t>
      </w:r>
      <w:r w:rsidR="002E4BBF" w:rsidRPr="002E4BBF">
        <w:rPr>
          <w:bCs/>
        </w:rPr>
        <w:t xml:space="preserve"> contrôle n’est pas à 0, il peut y avoir plusieurs explications :</w:t>
      </w:r>
    </w:p>
    <w:p w14:paraId="2C96BD7E" w14:textId="6F3DEC55" w:rsidR="00414F72" w:rsidRPr="002E4BBF" w:rsidRDefault="002E4BBF" w:rsidP="00DC4AB5">
      <w:pPr>
        <w:pStyle w:val="Paragraphedeliste"/>
        <w:numPr>
          <w:ilvl w:val="3"/>
          <w:numId w:val="14"/>
        </w:numPr>
        <w:ind w:left="567"/>
        <w:jc w:val="both"/>
        <w:rPr>
          <w:bCs/>
        </w:rPr>
      </w:pPr>
      <w:r w:rsidRPr="002E4BBF">
        <w:rPr>
          <w:bCs/>
        </w:rPr>
        <w:t xml:space="preserve">Les </w:t>
      </w:r>
      <w:r w:rsidR="00414F72" w:rsidRPr="002E4BBF">
        <w:rPr>
          <w:bCs/>
        </w:rPr>
        <w:t>transactions Visa et/ou Mastercard n</w:t>
      </w:r>
      <w:r w:rsidR="00732DCB" w:rsidRPr="002E4BBF">
        <w:rPr>
          <w:bCs/>
        </w:rPr>
        <w:t>’</w:t>
      </w:r>
      <w:r w:rsidR="00414F72" w:rsidRPr="002E4BBF">
        <w:rPr>
          <w:bCs/>
        </w:rPr>
        <w:t>on</w:t>
      </w:r>
      <w:r w:rsidR="00732DCB" w:rsidRPr="002E4BBF">
        <w:rPr>
          <w:bCs/>
        </w:rPr>
        <w:t xml:space="preserve">t </w:t>
      </w:r>
      <w:r w:rsidR="003251A2">
        <w:rPr>
          <w:bCs/>
        </w:rPr>
        <w:t xml:space="preserve">pas </w:t>
      </w:r>
      <w:r w:rsidRPr="002E4BBF">
        <w:rPr>
          <w:bCs/>
        </w:rPr>
        <w:t xml:space="preserve">encore été </w:t>
      </w:r>
      <w:r w:rsidR="00732DCB" w:rsidRPr="002E4BBF">
        <w:rPr>
          <w:bCs/>
        </w:rPr>
        <w:t xml:space="preserve">processées. Ces transactions </w:t>
      </w:r>
      <w:r w:rsidRPr="002E4BBF">
        <w:rPr>
          <w:bCs/>
        </w:rPr>
        <w:t xml:space="preserve">le </w:t>
      </w:r>
      <w:r w:rsidR="00414F72" w:rsidRPr="002E4BBF">
        <w:rPr>
          <w:bCs/>
        </w:rPr>
        <w:t>seront à 14h pour le cashout du lendemain.</w:t>
      </w:r>
      <w:r w:rsidRPr="002E4BBF">
        <w:rPr>
          <w:bCs/>
        </w:rPr>
        <w:t xml:space="preserve"> Les montants sont inscrits sur le compte BNP en « opérations à venir »</w:t>
      </w:r>
    </w:p>
    <w:p w14:paraId="2AE3BCE1" w14:textId="13103E09" w:rsidR="002E4BBF" w:rsidRPr="002E4BBF" w:rsidRDefault="002E4BBF" w:rsidP="00DC4AB5">
      <w:pPr>
        <w:pStyle w:val="Paragraphedeliste"/>
        <w:numPr>
          <w:ilvl w:val="3"/>
          <w:numId w:val="14"/>
        </w:numPr>
        <w:ind w:left="567"/>
        <w:jc w:val="both"/>
        <w:rPr>
          <w:bCs/>
        </w:rPr>
      </w:pPr>
      <w:r w:rsidRPr="002E4BBF">
        <w:rPr>
          <w:bCs/>
        </w:rPr>
        <w:t>Des frais de commissions ont été prélevés à tort sur le compte de règlement au lieu du compte de fonctionnement</w:t>
      </w:r>
    </w:p>
    <w:p w14:paraId="711A6386" w14:textId="72BAF41C" w:rsidR="002E4BBF" w:rsidRPr="002E4BBF" w:rsidRDefault="002E4BBF" w:rsidP="00DC4AB5">
      <w:pPr>
        <w:pStyle w:val="Paragraphedeliste"/>
        <w:numPr>
          <w:ilvl w:val="3"/>
          <w:numId w:val="14"/>
        </w:numPr>
        <w:ind w:left="567"/>
        <w:jc w:val="both"/>
        <w:rPr>
          <w:bCs/>
        </w:rPr>
      </w:pPr>
      <w:r w:rsidRPr="002E4BBF">
        <w:rPr>
          <w:bCs/>
        </w:rPr>
        <w:t>Etc.</w:t>
      </w:r>
    </w:p>
    <w:p w14:paraId="04B5CB99" w14:textId="0933CA04" w:rsidR="00414F72" w:rsidRPr="00414F72" w:rsidRDefault="00414F72" w:rsidP="00414F72">
      <w:pPr>
        <w:jc w:val="both"/>
        <w:rPr>
          <w:bCs/>
        </w:rPr>
      </w:pPr>
    </w:p>
    <w:p w14:paraId="25EECA86" w14:textId="75A654D5" w:rsidR="000D1197" w:rsidRDefault="00A84396" w:rsidP="00A84396">
      <w:pPr>
        <w:pStyle w:val="Titre1"/>
      </w:pPr>
      <w:bookmarkStart w:id="123" w:name="_Toc72413085"/>
      <w:r>
        <w:t>En cas de contrôles non disponibles</w:t>
      </w:r>
      <w:bookmarkEnd w:id="123"/>
    </w:p>
    <w:p w14:paraId="6E70BA41" w14:textId="4E3A5F85" w:rsidR="00A84396" w:rsidRDefault="00A84396" w:rsidP="004E0B1E">
      <w:pPr>
        <w:pStyle w:val="Corpsdetexte"/>
        <w:ind w:firstLine="0"/>
      </w:pPr>
      <w:r>
        <w:t>Si les contrôles ne peuvent être mis à disposition pour valider le cashout, les contrôles doivent être effectués manuellement à partir des données</w:t>
      </w:r>
      <w:r w:rsidR="00FD76D2">
        <w:t xml:space="preserve"> du </w:t>
      </w:r>
      <w:r w:rsidR="00E92DBC">
        <w:t>Système d’</w:t>
      </w:r>
      <w:r w:rsidR="00FD76D2">
        <w:t>I</w:t>
      </w:r>
      <w:r w:rsidR="00E92DBC">
        <w:t>nformation de l’</w:t>
      </w:r>
      <w:r w:rsidR="00FD76D2">
        <w:t>E</w:t>
      </w:r>
      <w:r w:rsidR="00E92DBC">
        <w:t xml:space="preserve">tablissement de </w:t>
      </w:r>
      <w:r w:rsidR="00FD76D2">
        <w:t>P</w:t>
      </w:r>
      <w:r w:rsidR="00E92DBC">
        <w:t>aiement</w:t>
      </w:r>
      <w:r w:rsidR="00121C0F">
        <w:t>.</w:t>
      </w:r>
      <w:r w:rsidR="0031388F">
        <w:t xml:space="preserve"> </w:t>
      </w:r>
    </w:p>
    <w:p w14:paraId="52101675" w14:textId="7125A19C" w:rsidR="0031388F" w:rsidRDefault="0031388F" w:rsidP="004E0B1E">
      <w:pPr>
        <w:pStyle w:val="Corpsdetexte"/>
        <w:ind w:firstLine="0"/>
      </w:pPr>
      <w:r>
        <w:t>Tous les contrôles effectués manuellement doivent être documentés et archivés dans le fichier de synthèse des contrôles afin de justifier la validation en mode dégradé.</w:t>
      </w:r>
    </w:p>
    <w:p w14:paraId="22E47C33" w14:textId="77777777" w:rsidR="00E92DBC" w:rsidRDefault="00E92DBC" w:rsidP="00E92DBC">
      <w:pPr>
        <w:pStyle w:val="Titre2"/>
      </w:pPr>
      <w:bookmarkStart w:id="124" w:name="_Toc72413086"/>
      <w:r>
        <w:t>Contrôler les financements :</w:t>
      </w:r>
      <w:bookmarkEnd w:id="124"/>
    </w:p>
    <w:p w14:paraId="2C2C1E2E" w14:textId="37737E64" w:rsidR="0027545C" w:rsidRDefault="00E92DBC" w:rsidP="0027545C">
      <w:pPr>
        <w:pStyle w:val="Corpsdetexte"/>
        <w:numPr>
          <w:ilvl w:val="0"/>
          <w:numId w:val="39"/>
        </w:numPr>
      </w:pPr>
      <w:r>
        <w:t xml:space="preserve">Valider le montant des financements </w:t>
      </w:r>
      <w:r w:rsidR="00CE1935">
        <w:t>à partir des CRE (disponible sous Excel)</w:t>
      </w:r>
      <w:r>
        <w:t xml:space="preserve"> </w:t>
      </w:r>
      <w:r w:rsidR="00CE1935">
        <w:t xml:space="preserve">chiffres du </w:t>
      </w:r>
      <w:proofErr w:type="spellStart"/>
      <w:r w:rsidR="00CE1935">
        <w:t>cre</w:t>
      </w:r>
      <w:proofErr w:type="spellEnd"/>
      <w:r w:rsidR="00CE1935">
        <w:t xml:space="preserve"> = chiffres sur le compte bancaire ; traiter séparément les chiffres VMC &amp; Arkea</w:t>
      </w:r>
    </w:p>
    <w:p w14:paraId="7F8D55E8" w14:textId="46DF84DE" w:rsidR="00CE1935" w:rsidRPr="00CE1935" w:rsidRDefault="00CE1935" w:rsidP="00CE1935">
      <w:pPr>
        <w:pStyle w:val="Corpsdetexte"/>
        <w:ind w:left="720" w:firstLine="0"/>
        <w:rPr>
          <w:color w:val="FF0000"/>
        </w:rPr>
      </w:pPr>
      <w:r w:rsidRPr="00CE1935">
        <w:rPr>
          <w:color w:val="FF0000"/>
        </w:rPr>
        <w:t>Pas de détail client A et M</w:t>
      </w:r>
    </w:p>
    <w:p w14:paraId="7376FE09" w14:textId="0D2585A0" w:rsidR="00FD76D2" w:rsidRDefault="00FD76D2" w:rsidP="00E92DBC">
      <w:pPr>
        <w:pStyle w:val="Titre2"/>
      </w:pPr>
      <w:bookmarkStart w:id="125" w:name="_Toc72413087"/>
      <w:r>
        <w:t>C</w:t>
      </w:r>
      <w:r w:rsidR="00E92DBC">
        <w:t>ontrôler les c</w:t>
      </w:r>
      <w:r>
        <w:t>ommissions</w:t>
      </w:r>
      <w:r w:rsidR="00E92DBC">
        <w:t> :</w:t>
      </w:r>
      <w:bookmarkEnd w:id="125"/>
    </w:p>
    <w:p w14:paraId="348EA781" w14:textId="7A0D8FBE" w:rsidR="0027545C" w:rsidRDefault="00E92DBC" w:rsidP="0027545C">
      <w:pPr>
        <w:pStyle w:val="Corpsdetexte"/>
        <w:numPr>
          <w:ilvl w:val="0"/>
          <w:numId w:val="38"/>
        </w:numPr>
      </w:pPr>
      <w:r>
        <w:t>Valider le montant des commissions</w:t>
      </w:r>
      <w:r w:rsidR="00CE1935">
        <w:t xml:space="preserve"> du CRE </w:t>
      </w:r>
      <w:proofErr w:type="gramStart"/>
      <w:r w:rsidR="00CE1935">
        <w:t>sont</w:t>
      </w:r>
      <w:proofErr w:type="gramEnd"/>
      <w:r w:rsidR="00CE1935">
        <w:t xml:space="preserve"> bien inscrites sur les comptes bancaires de règlement et de fonctionnement</w:t>
      </w:r>
    </w:p>
    <w:p w14:paraId="7B73116C" w14:textId="0B0A2760" w:rsidR="004B2CF2" w:rsidRDefault="004B2CF2" w:rsidP="004B2CF2">
      <w:pPr>
        <w:pStyle w:val="Titre2"/>
      </w:pPr>
      <w:bookmarkStart w:id="126" w:name="_Toc72413088"/>
      <w:r>
        <w:t>Contrôler s’il y a eu des impayés et/ ou des créances créées</w:t>
      </w:r>
      <w:bookmarkEnd w:id="126"/>
    </w:p>
    <w:p w14:paraId="0BEFD6A5" w14:textId="4F858564" w:rsidR="004B2CF2" w:rsidRDefault="00CB6C84" w:rsidP="00CB6C84">
      <w:pPr>
        <w:pStyle w:val="Paragraphedeliste"/>
        <w:numPr>
          <w:ilvl w:val="0"/>
          <w:numId w:val="37"/>
        </w:numPr>
      </w:pPr>
      <w:r>
        <w:t xml:space="preserve">Valider que les </w:t>
      </w:r>
      <w:r w:rsidR="00CE1935">
        <w:t xml:space="preserve">fichiers CRE </w:t>
      </w:r>
      <w:r>
        <w:t xml:space="preserve">impayés </w:t>
      </w:r>
      <w:proofErr w:type="gramStart"/>
      <w:r>
        <w:t>sont</w:t>
      </w:r>
      <w:proofErr w:type="gramEnd"/>
      <w:r>
        <w:t xml:space="preserve"> bien imputés sur les comptes </w:t>
      </w:r>
      <w:r w:rsidR="005F68C0">
        <w:t>bancaires</w:t>
      </w:r>
    </w:p>
    <w:p w14:paraId="1C42F389" w14:textId="77777777" w:rsidR="005F68C0" w:rsidRDefault="005F68C0" w:rsidP="005F68C0">
      <w:pPr>
        <w:pStyle w:val="Paragraphedeliste"/>
      </w:pPr>
    </w:p>
    <w:p w14:paraId="3D2CAF4F" w14:textId="6802490E" w:rsidR="005F68C0" w:rsidRDefault="005F68C0" w:rsidP="00CB6C84">
      <w:pPr>
        <w:pStyle w:val="Paragraphedeliste"/>
        <w:numPr>
          <w:ilvl w:val="0"/>
          <w:numId w:val="37"/>
        </w:numPr>
      </w:pPr>
      <w:r>
        <w:t xml:space="preserve">Identifier les clients qui ont des créances en cours pour valider qu’ils ne font pas partie des clients cashout </w:t>
      </w:r>
      <w:r>
        <w:t xml:space="preserve">à partir de la base de données MREP « marchand </w:t>
      </w:r>
      <w:proofErr w:type="spellStart"/>
      <w:r>
        <w:t>debt</w:t>
      </w:r>
      <w:proofErr w:type="spellEnd"/>
      <w:r>
        <w:t> »</w:t>
      </w:r>
      <w:r>
        <w:t>.</w:t>
      </w:r>
    </w:p>
    <w:p w14:paraId="6A9D6865" w14:textId="58AABAD8" w:rsidR="00E92DBC" w:rsidRDefault="00E92DBC" w:rsidP="00E92DBC">
      <w:pPr>
        <w:pStyle w:val="Titre2"/>
      </w:pPr>
      <w:bookmarkStart w:id="127" w:name="_Toc72413089"/>
      <w:r>
        <w:t>Contrôler les comptes de paiement</w:t>
      </w:r>
      <w:bookmarkEnd w:id="127"/>
    </w:p>
    <w:p w14:paraId="4F3B8456" w14:textId="71CF4162" w:rsidR="005F68C0" w:rsidRDefault="005F68C0" w:rsidP="00E92DBC">
      <w:r>
        <w:t>Contrôler l’égalité fondamentale avant cashout :</w:t>
      </w:r>
    </w:p>
    <w:p w14:paraId="19F9D0A3" w14:textId="77777777" w:rsidR="00770395" w:rsidRDefault="00770395" w:rsidP="00770395">
      <w:r>
        <w:t>Somme des CP – solde des comptes de règlement – solde du compte de cantonnement + surcantonnement = 0</w:t>
      </w:r>
    </w:p>
    <w:p w14:paraId="370C3BCC" w14:textId="541E9A4C" w:rsidR="005F68C0" w:rsidRPr="00770395" w:rsidRDefault="005F68C0" w:rsidP="00E92DBC">
      <w:pPr>
        <w:rPr>
          <w:color w:val="FF0000"/>
        </w:rPr>
      </w:pPr>
      <w:r w:rsidRPr="00770395">
        <w:rPr>
          <w:color w:val="FF0000"/>
        </w:rPr>
        <w:t xml:space="preserve">Voir s’il est possible de récupérer le total CP </w:t>
      </w:r>
    </w:p>
    <w:p w14:paraId="2368CDD4" w14:textId="2553B10F" w:rsidR="004B2CF2" w:rsidRDefault="004B2CF2" w:rsidP="004B2CF2">
      <w:pPr>
        <w:pStyle w:val="Titre2"/>
      </w:pPr>
      <w:bookmarkStart w:id="128" w:name="_Toc72413090"/>
      <w:r>
        <w:t>Contrôler le montant proposé en cashout</w:t>
      </w:r>
      <w:bookmarkEnd w:id="128"/>
      <w:r>
        <w:t xml:space="preserve"> </w:t>
      </w:r>
    </w:p>
    <w:p w14:paraId="733CBFCA" w14:textId="12C75677" w:rsidR="000D35D4" w:rsidRDefault="000D35D4" w:rsidP="004B2CF2">
      <w:pPr>
        <w:rPr>
          <w:color w:val="FF0000"/>
        </w:rPr>
      </w:pPr>
      <w:r w:rsidRPr="00770395">
        <w:rPr>
          <w:color w:val="FF0000"/>
        </w:rPr>
        <w:t xml:space="preserve">Voir s’il est possible de disposer du solde </w:t>
      </w:r>
      <w:r w:rsidR="0006394D" w:rsidRPr="00770395">
        <w:rPr>
          <w:color w:val="FF0000"/>
        </w:rPr>
        <w:t>CP</w:t>
      </w:r>
      <w:r w:rsidR="00770395">
        <w:rPr>
          <w:color w:val="FF0000"/>
        </w:rPr>
        <w:t xml:space="preserve"> par commerçant (avec ordre de virement manuels ou non)</w:t>
      </w:r>
      <w:r w:rsidRPr="00770395">
        <w:rPr>
          <w:color w:val="FF0000"/>
        </w:rPr>
        <w:t>, de la RR et le montant du cashout proposé</w:t>
      </w:r>
      <w:r w:rsidR="0006394D" w:rsidRPr="00770395">
        <w:rPr>
          <w:color w:val="FF0000"/>
        </w:rPr>
        <w:t xml:space="preserve"> afin de valider le disponible avant le cashout</w:t>
      </w:r>
      <w:r w:rsidR="00770395">
        <w:rPr>
          <w:color w:val="FF0000"/>
        </w:rPr>
        <w:t xml:space="preserve"> sous format Excel</w:t>
      </w:r>
      <w:r w:rsidR="0006394D" w:rsidRPr="00770395">
        <w:rPr>
          <w:color w:val="FF0000"/>
        </w:rPr>
        <w:t>.</w:t>
      </w:r>
      <w:r w:rsidR="00770395">
        <w:rPr>
          <w:color w:val="FF0000"/>
        </w:rPr>
        <w:t xml:space="preserve"> La somme du fichier doit correspondre au montant proposé dans </w:t>
      </w:r>
      <w:proofErr w:type="spellStart"/>
      <w:r w:rsidR="00770395">
        <w:rPr>
          <w:color w:val="FF0000"/>
        </w:rPr>
        <w:t>Camunda</w:t>
      </w:r>
      <w:proofErr w:type="spellEnd"/>
      <w:r w:rsidR="00770395">
        <w:rPr>
          <w:color w:val="FF0000"/>
        </w:rPr>
        <w:t>.</w:t>
      </w:r>
    </w:p>
    <w:p w14:paraId="661C139F" w14:textId="20A09B4F" w:rsidR="00770395" w:rsidRPr="00770395" w:rsidRDefault="00770395" w:rsidP="004B2CF2">
      <w:pPr>
        <w:rPr>
          <w:color w:val="FF0000"/>
        </w:rPr>
      </w:pPr>
      <w:r>
        <w:rPr>
          <w:color w:val="FF0000"/>
        </w:rPr>
        <w:t>Comment récupérer cette information de MREP.</w:t>
      </w:r>
    </w:p>
    <w:p w14:paraId="0BF03019" w14:textId="68A6068C" w:rsidR="00E92DBC" w:rsidRPr="00E92DBC" w:rsidRDefault="004B2CF2" w:rsidP="004B2CF2">
      <w:pPr>
        <w:pStyle w:val="Titre2"/>
      </w:pPr>
      <w:bookmarkStart w:id="129" w:name="_Toc72413091"/>
      <w:r>
        <w:t>Contrôler l</w:t>
      </w:r>
      <w:r w:rsidR="0031388F">
        <w:t>e virement cashout sur le compte de règlement</w:t>
      </w:r>
      <w:bookmarkEnd w:id="129"/>
    </w:p>
    <w:p w14:paraId="72642B66" w14:textId="278AFC50" w:rsidR="00CB6C84" w:rsidRDefault="0031388F" w:rsidP="00E92DBC">
      <w:r>
        <w:t>S’assurer que le montant cashout est bien parti du compte de règlement/</w:t>
      </w:r>
    </w:p>
    <w:p w14:paraId="4E3C3411" w14:textId="1F7AEC4C" w:rsidR="0031388F" w:rsidRDefault="0031388F" w:rsidP="0031388F">
      <w:pPr>
        <w:pStyle w:val="Titre2"/>
      </w:pPr>
      <w:r>
        <w:t>Lorsque les outils sont à nouveau disponibles</w:t>
      </w:r>
    </w:p>
    <w:p w14:paraId="3628DD4F" w14:textId="196E6565" w:rsidR="0031388F" w:rsidRDefault="0031388F" w:rsidP="00E92DBC">
      <w:r>
        <w:t xml:space="preserve">Refaire tourner les contrôles et mettre à jour la fiche de contrôles. Les contrôles automatiques </w:t>
      </w:r>
      <w:proofErr w:type="spellStart"/>
      <w:r>
        <w:t>re</w:t>
      </w:r>
      <w:proofErr w:type="spellEnd"/>
      <w:r>
        <w:t xml:space="preserve"> </w:t>
      </w:r>
      <w:bookmarkStart w:id="130" w:name="_GoBack"/>
      <w:bookmarkEnd w:id="130"/>
      <w:r>
        <w:t xml:space="preserve">générés venant </w:t>
      </w:r>
      <w:r w:rsidRPr="0031388F">
        <w:rPr>
          <w:b/>
          <w:u w:val="single"/>
        </w:rPr>
        <w:t>en plus</w:t>
      </w:r>
      <w:r>
        <w:t xml:space="preserve"> des contrôles manuels formalisés qui doivent également justifier du montant du cashout.</w:t>
      </w:r>
    </w:p>
    <w:p w14:paraId="73AC46CF" w14:textId="77777777" w:rsidR="0031388F" w:rsidRDefault="0031388F" w:rsidP="00E92DBC"/>
    <w:p w14:paraId="332560BF" w14:textId="77777777" w:rsidR="0031388F" w:rsidRDefault="0031388F" w:rsidP="00E92DBC"/>
    <w:p w14:paraId="07E1D3CE" w14:textId="77777777" w:rsidR="00CB6C84" w:rsidRDefault="00CB6C84" w:rsidP="00E92DBC"/>
    <w:p w14:paraId="0EF6F60F" w14:textId="77777777" w:rsidR="00121C0F" w:rsidRPr="004F7119" w:rsidRDefault="00121C0F" w:rsidP="00E92DBC"/>
    <w:p w14:paraId="0B5EA9B1" w14:textId="77777777" w:rsidR="004E0B1E" w:rsidRPr="004F7119" w:rsidRDefault="004E0B1E" w:rsidP="00E92DBC"/>
    <w:p w14:paraId="390A0850" w14:textId="77777777" w:rsidR="00760FB9" w:rsidRDefault="00760FB9">
      <w:pPr>
        <w:spacing w:after="0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43693C71" w14:textId="77777777" w:rsidR="00633810" w:rsidRDefault="0008163E" w:rsidP="00633810">
      <w:pPr>
        <w:pStyle w:val="Titre"/>
      </w:pPr>
      <w:bookmarkStart w:id="131" w:name="_Toc72413092"/>
      <w:r>
        <w:t xml:space="preserve">ANNEXE </w:t>
      </w:r>
      <w:r w:rsidR="002E4BBF">
        <w:t xml:space="preserve">- </w:t>
      </w:r>
      <w:r w:rsidR="002E4BBF" w:rsidRPr="002E4BBF">
        <w:t xml:space="preserve">Détail </w:t>
      </w:r>
      <w:r w:rsidR="00633810">
        <w:t xml:space="preserve">affichage des </w:t>
      </w:r>
      <w:r w:rsidR="002E4BBF" w:rsidRPr="002E4BBF">
        <w:t>contrôles</w:t>
      </w:r>
      <w:bookmarkEnd w:id="131"/>
    </w:p>
    <w:p w14:paraId="3E6AD611" w14:textId="77777777" w:rsidR="00633810" w:rsidRDefault="00633810" w:rsidP="00633810"/>
    <w:p w14:paraId="4B908DF9" w14:textId="1794B184" w:rsidR="0008163E" w:rsidRPr="002E4BBF" w:rsidRDefault="00633810" w:rsidP="00633810">
      <w:r>
        <w:t>E</w:t>
      </w:r>
      <w:r w:rsidR="002E4BBF" w:rsidRPr="002E4BBF">
        <w:t xml:space="preserve">xemple </w:t>
      </w:r>
      <w:r w:rsidR="0008163E" w:rsidRPr="002E4BBF">
        <w:t>Contrôle A – Impayés pris en charge par Monext</w:t>
      </w:r>
    </w:p>
    <w:p w14:paraId="33D5506C" w14:textId="77777777" w:rsidR="0008163E" w:rsidRPr="004F7119" w:rsidRDefault="0008163E" w:rsidP="0008163E">
      <w:pPr>
        <w:pStyle w:val="Corpsdetexte"/>
        <w:ind w:firstLine="0"/>
      </w:pPr>
      <w:r w:rsidRPr="004F7119">
        <w:t>La fenêtre suivante s’affiche :</w:t>
      </w:r>
    </w:p>
    <w:p w14:paraId="197AFD81" w14:textId="77777777" w:rsidR="0008163E" w:rsidRPr="004F7119" w:rsidRDefault="0008163E" w:rsidP="0008163E">
      <w:r w:rsidRPr="004F7119">
        <w:rPr>
          <w:noProof/>
        </w:rPr>
        <mc:AlternateContent>
          <mc:Choice Requires="wps">
            <w:drawing>
              <wp:anchor distT="45720" distB="45720" distL="114300" distR="114300" simplePos="0" relativeHeight="251865088" behindDoc="0" locked="0" layoutInCell="1" allowOverlap="1" wp14:anchorId="337268E8" wp14:editId="472F60BA">
                <wp:simplePos x="0" y="0"/>
                <wp:positionH relativeFrom="column">
                  <wp:posOffset>474444</wp:posOffset>
                </wp:positionH>
                <wp:positionV relativeFrom="paragraph">
                  <wp:posOffset>1939958</wp:posOffset>
                </wp:positionV>
                <wp:extent cx="206137" cy="158526"/>
                <wp:effectExtent l="0" t="0" r="22860" b="13335"/>
                <wp:wrapNone/>
                <wp:docPr id="234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137" cy="15852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64742E" w14:textId="77777777" w:rsidR="0001798B" w:rsidRPr="00A750CA" w:rsidRDefault="0001798B" w:rsidP="0008163E">
                            <w:pPr>
                              <w:pStyle w:val="En-tte"/>
                              <w:rPr>
                                <w:sz w:val="20"/>
                              </w:rPr>
                            </w:pPr>
                            <w:r>
                              <w:t>A1</w:t>
                            </w:r>
                          </w:p>
                        </w:txbxContent>
                      </wps:txbx>
                      <wps:bodyPr rot="0" vert="horz" wrap="square" lIns="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7268E8" id="_x0000_s1120" type="#_x0000_t202" style="position:absolute;margin-left:37.35pt;margin-top:152.75pt;width:16.25pt;height:12.5pt;z-index:2518650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" strokecolor="#c00000">
                <v:textbox inset="0,0,0,0">
                  <w:txbxContent>
                    <w:p w14:paraId="4E64742E" w14:textId="77777777" w:rsidR="0001798B" w:rsidRPr="00A750CA" w:rsidRDefault="0001798B" w:rsidP="0008163E">
                      <w:pPr>
                        <w:pStyle w:val="En-tte"/>
                        <w:rPr>
                          <w:sz w:val="20"/>
                        </w:rPr>
                      </w:pPr>
                      <w:r>
                        <w:t>A1</w:t>
                      </w:r>
                    </w:p>
                  </w:txbxContent>
                </v:textbox>
              </v:shape>
            </w:pict>
          </mc:Fallback>
        </mc:AlternateContent>
      </w:r>
      <w:r w:rsidRPr="004F7119">
        <w:rPr>
          <w:noProof/>
        </w:rPr>
        <mc:AlternateContent>
          <mc:Choice Requires="wps">
            <w:drawing>
              <wp:anchor distT="45720" distB="45720" distL="114300" distR="114300" simplePos="0" relativeHeight="251866112" behindDoc="0" locked="0" layoutInCell="1" allowOverlap="1" wp14:anchorId="7F9E8E3E" wp14:editId="00C3D617">
                <wp:simplePos x="0" y="0"/>
                <wp:positionH relativeFrom="column">
                  <wp:posOffset>775720</wp:posOffset>
                </wp:positionH>
                <wp:positionV relativeFrom="paragraph">
                  <wp:posOffset>1945244</wp:posOffset>
                </wp:positionV>
                <wp:extent cx="174424" cy="179708"/>
                <wp:effectExtent l="0" t="0" r="16510" b="10795"/>
                <wp:wrapNone/>
                <wp:docPr id="235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4424" cy="17970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C9F8A6" w14:textId="77777777" w:rsidR="0001798B" w:rsidRPr="00A750CA" w:rsidRDefault="0001798B" w:rsidP="0008163E">
                            <w:pPr>
                              <w:pStyle w:val="En-tte"/>
                              <w:rPr>
                                <w:sz w:val="20"/>
                              </w:rPr>
                            </w:pPr>
                            <w:r>
                              <w:t>A2</w:t>
                            </w:r>
                          </w:p>
                        </w:txbxContent>
                      </wps:txbx>
                      <wps:bodyPr rot="0" vert="horz" wrap="square" lIns="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9E8E3E" id="_x0000_s1121" type="#_x0000_t202" style="position:absolute;margin-left:61.1pt;margin-top:153.15pt;width:13.75pt;height:14.15pt;z-index:2518661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" strokecolor="#c00000">
                <v:textbox inset="0,0,0,0">
                  <w:txbxContent>
                    <w:p w14:paraId="7EC9F8A6" w14:textId="77777777" w:rsidR="0001798B" w:rsidRPr="00A750CA" w:rsidRDefault="0001798B" w:rsidP="0008163E">
                      <w:pPr>
                        <w:pStyle w:val="En-tte"/>
                        <w:rPr>
                          <w:sz w:val="20"/>
                        </w:rPr>
                      </w:pPr>
                      <w:r>
                        <w:t>A2</w:t>
                      </w:r>
                    </w:p>
                  </w:txbxContent>
                </v:textbox>
              </v:shape>
            </w:pict>
          </mc:Fallback>
        </mc:AlternateContent>
      </w:r>
      <w:r w:rsidRPr="004F7119">
        <w:rPr>
          <w:noProof/>
        </w:rPr>
        <mc:AlternateContent>
          <mc:Choice Requires="wps">
            <w:drawing>
              <wp:anchor distT="45720" distB="45720" distL="114300" distR="114300" simplePos="0" relativeHeight="251867136" behindDoc="0" locked="0" layoutInCell="1" allowOverlap="1" wp14:anchorId="73F8E3AE" wp14:editId="2E437450">
                <wp:simplePos x="0" y="0"/>
                <wp:positionH relativeFrom="column">
                  <wp:posOffset>1066426</wp:posOffset>
                </wp:positionH>
                <wp:positionV relativeFrom="paragraph">
                  <wp:posOffset>1945244</wp:posOffset>
                </wp:positionV>
                <wp:extent cx="216707" cy="153240"/>
                <wp:effectExtent l="0" t="0" r="12065" b="18415"/>
                <wp:wrapNone/>
                <wp:docPr id="238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6707" cy="153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5506BF" w14:textId="77777777" w:rsidR="0001798B" w:rsidRPr="00A750CA" w:rsidRDefault="0001798B" w:rsidP="0008163E">
                            <w:pPr>
                              <w:pStyle w:val="En-tte"/>
                              <w:rPr>
                                <w:sz w:val="20"/>
                              </w:rPr>
                            </w:pPr>
                            <w:r>
                              <w:t>A3</w:t>
                            </w:r>
                          </w:p>
                        </w:txbxContent>
                      </wps:txbx>
                      <wps:bodyPr rot="0" vert="horz" wrap="square" lIns="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F8E3AE" id="_x0000_s1122" type="#_x0000_t202" style="position:absolute;margin-left:83.95pt;margin-top:153.15pt;width:17.05pt;height:12.05pt;z-index:2518671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" strokecolor="#c00000">
                <v:textbox inset="0,0,0,0">
                  <w:txbxContent>
                    <w:p w14:paraId="255506BF" w14:textId="77777777" w:rsidR="0001798B" w:rsidRPr="00A750CA" w:rsidRDefault="0001798B" w:rsidP="0008163E">
                      <w:pPr>
                        <w:pStyle w:val="En-tte"/>
                        <w:rPr>
                          <w:sz w:val="20"/>
                        </w:rPr>
                      </w:pPr>
                      <w:r>
                        <w:t>A3</w:t>
                      </w:r>
                    </w:p>
                  </w:txbxContent>
                </v:textbox>
              </v:shape>
            </w:pict>
          </mc:Fallback>
        </mc:AlternateContent>
      </w:r>
      <w:r w:rsidRPr="004F7119">
        <w:rPr>
          <w:noProof/>
        </w:rPr>
        <mc:AlternateContent>
          <mc:Choice Requires="wps">
            <w:drawing>
              <wp:anchor distT="45720" distB="45720" distL="114300" distR="114300" simplePos="0" relativeHeight="251868160" behindDoc="0" locked="0" layoutInCell="1" allowOverlap="1" wp14:anchorId="6CD1E7DE" wp14:editId="4BB92270">
                <wp:simplePos x="0" y="0"/>
                <wp:positionH relativeFrom="column">
                  <wp:posOffset>1362415</wp:posOffset>
                </wp:positionH>
                <wp:positionV relativeFrom="paragraph">
                  <wp:posOffset>1950529</wp:posOffset>
                </wp:positionV>
                <wp:extent cx="184995" cy="147996"/>
                <wp:effectExtent l="0" t="0" r="24765" b="23495"/>
                <wp:wrapNone/>
                <wp:docPr id="239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4995" cy="14799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F08C67" w14:textId="77777777" w:rsidR="0001798B" w:rsidRPr="00A750CA" w:rsidRDefault="0001798B" w:rsidP="0008163E">
                            <w:pPr>
                              <w:pStyle w:val="En-tte"/>
                              <w:rPr>
                                <w:sz w:val="20"/>
                              </w:rPr>
                            </w:pPr>
                            <w:r>
                              <w:t>A4</w:t>
                            </w:r>
                          </w:p>
                        </w:txbxContent>
                      </wps:txbx>
                      <wps:bodyPr rot="0" vert="horz" wrap="square" lIns="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D1E7DE" id="_x0000_s1123" type="#_x0000_t202" style="position:absolute;margin-left:107.3pt;margin-top:153.6pt;width:14.55pt;height:11.65pt;z-index:2518681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" strokecolor="#c00000">
                <v:textbox inset="0,0,0,0">
                  <w:txbxContent>
                    <w:p w14:paraId="49F08C67" w14:textId="77777777" w:rsidR="0001798B" w:rsidRPr="00A750CA" w:rsidRDefault="0001798B" w:rsidP="0008163E">
                      <w:pPr>
                        <w:pStyle w:val="En-tte"/>
                        <w:rPr>
                          <w:sz w:val="20"/>
                        </w:rPr>
                      </w:pPr>
                      <w:r>
                        <w:t>A4</w:t>
                      </w:r>
                    </w:p>
                  </w:txbxContent>
                </v:textbox>
              </v:shape>
            </w:pict>
          </mc:Fallback>
        </mc:AlternateContent>
      </w:r>
      <w:r w:rsidRPr="004F7119">
        <w:rPr>
          <w:noProof/>
        </w:rPr>
        <mc:AlternateContent>
          <mc:Choice Requires="wps">
            <w:drawing>
              <wp:anchor distT="45720" distB="45720" distL="114300" distR="114300" simplePos="0" relativeHeight="251869184" behindDoc="0" locked="0" layoutInCell="1" allowOverlap="1" wp14:anchorId="186B0705" wp14:editId="5CF9069C">
                <wp:simplePos x="0" y="0"/>
                <wp:positionH relativeFrom="column">
                  <wp:posOffset>1647836</wp:posOffset>
                </wp:positionH>
                <wp:positionV relativeFrom="paragraph">
                  <wp:posOffset>1950528</wp:posOffset>
                </wp:positionV>
                <wp:extent cx="174423" cy="158567"/>
                <wp:effectExtent l="0" t="0" r="16510" b="13335"/>
                <wp:wrapNone/>
                <wp:docPr id="240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4423" cy="15856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471C0B" w14:textId="77777777" w:rsidR="0001798B" w:rsidRPr="00A750CA" w:rsidRDefault="0001798B" w:rsidP="0008163E">
                            <w:pPr>
                              <w:pStyle w:val="En-tte"/>
                              <w:rPr>
                                <w:sz w:val="20"/>
                              </w:rPr>
                            </w:pPr>
                            <w:r>
                              <w:t>A5</w:t>
                            </w:r>
                          </w:p>
                        </w:txbxContent>
                      </wps:txbx>
                      <wps:bodyPr rot="0" vert="horz" wrap="square" lIns="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6B0705" id="_x0000_s1124" type="#_x0000_t202" style="position:absolute;margin-left:129.75pt;margin-top:153.6pt;width:13.75pt;height:12.5pt;z-index:2518691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" strokecolor="#c00000">
                <v:textbox inset="0,0,0,0">
                  <w:txbxContent>
                    <w:p w14:paraId="2C471C0B" w14:textId="77777777" w:rsidR="0001798B" w:rsidRPr="00A750CA" w:rsidRDefault="0001798B" w:rsidP="0008163E">
                      <w:pPr>
                        <w:pStyle w:val="En-tte"/>
                        <w:rPr>
                          <w:sz w:val="20"/>
                        </w:rPr>
                      </w:pPr>
                      <w:r>
                        <w:t>A5</w:t>
                      </w:r>
                    </w:p>
                  </w:txbxContent>
                </v:textbox>
              </v:shape>
            </w:pict>
          </mc:Fallback>
        </mc:AlternateContent>
      </w:r>
      <w:r w:rsidRPr="004F7119">
        <w:rPr>
          <w:noProof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 wp14:anchorId="587F6690" wp14:editId="2A8E7EA0">
                <wp:simplePos x="0" y="0"/>
                <wp:positionH relativeFrom="column">
                  <wp:posOffset>560070</wp:posOffset>
                </wp:positionH>
                <wp:positionV relativeFrom="paragraph">
                  <wp:posOffset>871220</wp:posOffset>
                </wp:positionV>
                <wp:extent cx="111318" cy="230257"/>
                <wp:effectExtent l="38100" t="38100" r="60325" b="55880"/>
                <wp:wrapNone/>
                <wp:docPr id="223" name="Connecteur droit 2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1318" cy="230257"/>
                        </a:xfrm>
                        <a:prstGeom prst="line">
                          <a:avLst/>
                        </a:prstGeom>
                        <a:ln w="15875">
                          <a:solidFill>
                            <a:srgbClr val="C00000"/>
                          </a:solidFill>
                          <a:headEnd type="oval"/>
                          <a:tailEnd type="oval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9594931" id="Connecteur droit 223" o:spid="_x0000_s1026" style="position:absolute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4.1pt,68.6pt" to="52.85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" strokecolor="#c00000" strokeweight="1.25pt">
                <v:stroke startarrow="oval" endarrow="oval"/>
              </v:line>
            </w:pict>
          </mc:Fallback>
        </mc:AlternateContent>
      </w:r>
      <w:r w:rsidRPr="004F7119">
        <w:rPr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 wp14:anchorId="379C9193" wp14:editId="0C8978E4">
                <wp:simplePos x="0" y="0"/>
                <wp:positionH relativeFrom="column">
                  <wp:posOffset>1720960</wp:posOffset>
                </wp:positionH>
                <wp:positionV relativeFrom="paragraph">
                  <wp:posOffset>910977</wp:posOffset>
                </wp:positionV>
                <wp:extent cx="55660" cy="190831"/>
                <wp:effectExtent l="38100" t="38100" r="59055" b="57150"/>
                <wp:wrapNone/>
                <wp:docPr id="224" name="Connecteur droit 2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60" cy="190831"/>
                        </a:xfrm>
                        <a:prstGeom prst="line">
                          <a:avLst/>
                        </a:prstGeom>
                        <a:ln w="15875">
                          <a:solidFill>
                            <a:srgbClr val="C00000"/>
                          </a:solidFill>
                          <a:headEnd type="oval"/>
                          <a:tailEnd type="oval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908875C" id="Connecteur droit 224" o:spid="_x0000_s1026" style="position:absolute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35.5pt,71.75pt" to="139.9pt,8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" strokecolor="#c00000" strokeweight="1.25pt">
                <v:stroke startarrow="oval" endarrow="oval"/>
              </v:line>
            </w:pict>
          </mc:Fallback>
        </mc:AlternateContent>
      </w:r>
      <w:r w:rsidRPr="004F7119">
        <w:rPr>
          <w:noProof/>
        </w:rPr>
        <mc:AlternateContent>
          <mc:Choice Requires="wps">
            <w:drawing>
              <wp:anchor distT="45720" distB="45720" distL="114300" distR="114300" simplePos="0" relativeHeight="251854848" behindDoc="0" locked="0" layoutInCell="1" allowOverlap="1" wp14:anchorId="10EF770E" wp14:editId="4DB71EB7">
                <wp:simplePos x="0" y="0"/>
                <wp:positionH relativeFrom="column">
                  <wp:posOffset>1299541</wp:posOffset>
                </wp:positionH>
                <wp:positionV relativeFrom="paragraph">
                  <wp:posOffset>394142</wp:posOffset>
                </wp:positionV>
                <wp:extent cx="754380" cy="508938"/>
                <wp:effectExtent l="0" t="0" r="26670" b="24765"/>
                <wp:wrapNone/>
                <wp:docPr id="209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4380" cy="50893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F0B968E" w14:textId="77777777" w:rsidR="0001798B" w:rsidRPr="00A750CA" w:rsidRDefault="0001798B" w:rsidP="0008163E">
                            <w:pPr>
                              <w:pStyle w:val="En-tte"/>
                              <w:rPr>
                                <w:sz w:val="20"/>
                              </w:rPr>
                            </w:pPr>
                            <w:r>
                              <w:t>Nombre de contrôles KO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EF770E" id="_x0000_s1125" type="#_x0000_t202" style="position:absolute;margin-left:102.35pt;margin-top:31.05pt;width:59.4pt;height:40.05pt;z-index:2518548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" strokecolor="#c00000">
                <v:textbox>
                  <w:txbxContent>
                    <w:p w14:paraId="3F0B968E" w14:textId="77777777" w:rsidR="0001798B" w:rsidRPr="00A750CA" w:rsidRDefault="0001798B" w:rsidP="0008163E">
                      <w:pPr>
                        <w:pStyle w:val="En-tte"/>
                        <w:rPr>
                          <w:sz w:val="20"/>
                        </w:rPr>
                      </w:pPr>
                      <w:r>
                        <w:t>Nombre de contrôles KO</w:t>
                      </w:r>
                    </w:p>
                  </w:txbxContent>
                </v:textbox>
              </v:shape>
            </w:pict>
          </mc:Fallback>
        </mc:AlternateContent>
      </w:r>
      <w:r w:rsidRPr="004F7119">
        <w:rPr>
          <w:noProof/>
        </w:rPr>
        <mc:AlternateContent>
          <mc:Choice Requires="wps">
            <w:drawing>
              <wp:anchor distT="45720" distB="45720" distL="114300" distR="114300" simplePos="0" relativeHeight="251853824" behindDoc="0" locked="0" layoutInCell="1" allowOverlap="1" wp14:anchorId="05222907" wp14:editId="0A8C9D28">
                <wp:simplePos x="0" y="0"/>
                <wp:positionH relativeFrom="column">
                  <wp:posOffset>194310</wp:posOffset>
                </wp:positionH>
                <wp:positionV relativeFrom="paragraph">
                  <wp:posOffset>449801</wp:posOffset>
                </wp:positionV>
                <wp:extent cx="914400" cy="429426"/>
                <wp:effectExtent l="0" t="0" r="19050" b="27940"/>
                <wp:wrapNone/>
                <wp:docPr id="208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42942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9BA725" w14:textId="77777777" w:rsidR="0001798B" w:rsidRPr="00BF32CC" w:rsidRDefault="0001798B" w:rsidP="0008163E">
                            <w:pPr>
                              <w:pStyle w:val="En-tte"/>
                            </w:pPr>
                            <w:r>
                              <w:t>Nombre total de contrôles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222907" id="_x0000_s1126" type="#_x0000_t202" style="position:absolute;margin-left:15.3pt;margin-top:35.4pt;width:1in;height:33.8pt;z-index:2518538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" strokecolor="#c00000">
                <v:textbox>
                  <w:txbxContent>
                    <w:p w14:paraId="3A9BA725" w14:textId="77777777" w:rsidR="0001798B" w:rsidRPr="00BF32CC" w:rsidRDefault="0001798B" w:rsidP="0008163E">
                      <w:pPr>
                        <w:pStyle w:val="En-tte"/>
                      </w:pPr>
                      <w:r>
                        <w:t>Nombre total de contrôles</w:t>
                      </w:r>
                    </w:p>
                  </w:txbxContent>
                </v:textbox>
              </v:shape>
            </w:pict>
          </mc:Fallback>
        </mc:AlternateContent>
      </w:r>
      <w:r w:rsidRPr="004F7119">
        <w:rPr>
          <w:noProof/>
        </w:rPr>
        <mc:AlternateContent>
          <mc:Choice Requires="wps">
            <w:drawing>
              <wp:anchor distT="45720" distB="45720" distL="114300" distR="114300" simplePos="0" relativeHeight="251864064" behindDoc="0" locked="0" layoutInCell="1" allowOverlap="1" wp14:anchorId="4F75B011" wp14:editId="70F06047">
                <wp:simplePos x="0" y="0"/>
                <wp:positionH relativeFrom="column">
                  <wp:posOffset>4430607</wp:posOffset>
                </wp:positionH>
                <wp:positionV relativeFrom="paragraph">
                  <wp:posOffset>1355090</wp:posOffset>
                </wp:positionV>
                <wp:extent cx="114935" cy="129540"/>
                <wp:effectExtent l="0" t="0" r="18415" b="22860"/>
                <wp:wrapNone/>
                <wp:docPr id="233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935" cy="1295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67FCF4" w14:textId="77777777" w:rsidR="0001798B" w:rsidRPr="00A750CA" w:rsidRDefault="0001798B" w:rsidP="0008163E">
                            <w:pPr>
                              <w:pStyle w:val="En-tte"/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t>e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75B011" id="_x0000_s1127" type="#_x0000_t202" style="position:absolute;margin-left:348.85pt;margin-top:106.7pt;width:9.05pt;height:10.2pt;z-index:2518640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" strokecolor="#c00000">
                <v:textbox inset="0,0,0,0">
                  <w:txbxContent>
                    <w:p w14:paraId="0067FCF4" w14:textId="77777777" w:rsidR="0001798B" w:rsidRPr="00A750CA" w:rsidRDefault="0001798B" w:rsidP="0008163E">
                      <w:pPr>
                        <w:pStyle w:val="En-tte"/>
                        <w:rPr>
                          <w:sz w:val="20"/>
                        </w:rPr>
                      </w:pPr>
                      <w:proofErr w:type="gramStart"/>
                      <w:r>
                        <w:t>e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 w:rsidRPr="004F7119">
        <w:rPr>
          <w:noProof/>
        </w:rPr>
        <mc:AlternateContent>
          <mc:Choice Requires="wps">
            <w:drawing>
              <wp:anchor distT="45720" distB="45720" distL="114300" distR="114300" simplePos="0" relativeHeight="251863040" behindDoc="0" locked="0" layoutInCell="1" allowOverlap="1" wp14:anchorId="50AA7768" wp14:editId="36B3B51C">
                <wp:simplePos x="0" y="0"/>
                <wp:positionH relativeFrom="column">
                  <wp:posOffset>5380355</wp:posOffset>
                </wp:positionH>
                <wp:positionV relativeFrom="paragraph">
                  <wp:posOffset>1355090</wp:posOffset>
                </wp:positionV>
                <wp:extent cx="114300" cy="130810"/>
                <wp:effectExtent l="0" t="0" r="19050" b="21590"/>
                <wp:wrapNone/>
                <wp:docPr id="23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" cy="1308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5FCD32" w14:textId="77777777" w:rsidR="0001798B" w:rsidRPr="00A750CA" w:rsidRDefault="0001798B" w:rsidP="0008163E">
                            <w:pPr>
                              <w:pStyle w:val="En-tte"/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t>g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AA7768" id="_x0000_s1128" type="#_x0000_t202" style="position:absolute;margin-left:423.65pt;margin-top:106.7pt;width:9pt;height:10.3pt;z-index:2518630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" strokecolor="#c00000">
                <v:textbox inset="0,0,0,0">
                  <w:txbxContent>
                    <w:p w14:paraId="305FCD32" w14:textId="77777777" w:rsidR="0001798B" w:rsidRPr="00A750CA" w:rsidRDefault="0001798B" w:rsidP="0008163E">
                      <w:pPr>
                        <w:pStyle w:val="En-tte"/>
                        <w:rPr>
                          <w:sz w:val="20"/>
                        </w:rPr>
                      </w:pPr>
                      <w:proofErr w:type="gramStart"/>
                      <w:r>
                        <w:t>g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 w:rsidRPr="004F7119">
        <w:rPr>
          <w:noProof/>
        </w:rPr>
        <mc:AlternateContent>
          <mc:Choice Requires="wps">
            <w:drawing>
              <wp:anchor distT="45720" distB="45720" distL="114300" distR="114300" simplePos="0" relativeHeight="251862016" behindDoc="0" locked="0" layoutInCell="1" allowOverlap="1" wp14:anchorId="2737D554" wp14:editId="23FFCF69">
                <wp:simplePos x="0" y="0"/>
                <wp:positionH relativeFrom="column">
                  <wp:posOffset>5177367</wp:posOffset>
                </wp:positionH>
                <wp:positionV relativeFrom="paragraph">
                  <wp:posOffset>1352550</wp:posOffset>
                </wp:positionV>
                <wp:extent cx="114935" cy="129540"/>
                <wp:effectExtent l="0" t="0" r="18415" b="22860"/>
                <wp:wrapNone/>
                <wp:docPr id="231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935" cy="1295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64FC59D" w14:textId="77777777" w:rsidR="0001798B" w:rsidRPr="00A750CA" w:rsidRDefault="0001798B" w:rsidP="0008163E">
                            <w:pPr>
                              <w:pStyle w:val="En-tte"/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t>f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37D554" id="_x0000_s1129" type="#_x0000_t202" style="position:absolute;margin-left:407.65pt;margin-top:106.5pt;width:9.05pt;height:10.2pt;z-index:2518620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" strokecolor="#c00000">
                <v:textbox inset="0,0,0,0">
                  <w:txbxContent>
                    <w:p w14:paraId="664FC59D" w14:textId="77777777" w:rsidR="0001798B" w:rsidRPr="00A750CA" w:rsidRDefault="0001798B" w:rsidP="0008163E">
                      <w:pPr>
                        <w:pStyle w:val="En-tte"/>
                        <w:rPr>
                          <w:sz w:val="20"/>
                        </w:rPr>
                      </w:pPr>
                      <w:proofErr w:type="gramStart"/>
                      <w:r>
                        <w:t>f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 w:rsidRPr="004F7119">
        <w:rPr>
          <w:noProof/>
        </w:rPr>
        <mc:AlternateContent>
          <mc:Choice Requires="wps">
            <w:drawing>
              <wp:anchor distT="45720" distB="45720" distL="114300" distR="114300" simplePos="0" relativeHeight="251860992" behindDoc="0" locked="0" layoutInCell="1" allowOverlap="1" wp14:anchorId="27C4A518" wp14:editId="3DFE5B2B">
                <wp:simplePos x="0" y="0"/>
                <wp:positionH relativeFrom="column">
                  <wp:posOffset>4236297</wp:posOffset>
                </wp:positionH>
                <wp:positionV relativeFrom="paragraph">
                  <wp:posOffset>1352550</wp:posOffset>
                </wp:positionV>
                <wp:extent cx="114935" cy="129540"/>
                <wp:effectExtent l="0" t="0" r="18415" b="22860"/>
                <wp:wrapNone/>
                <wp:docPr id="230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935" cy="1295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5D0715" w14:textId="77777777" w:rsidR="0001798B" w:rsidRPr="00A750CA" w:rsidRDefault="0001798B" w:rsidP="0008163E">
                            <w:pPr>
                              <w:pStyle w:val="En-tte"/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t>d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C4A518" id="_x0000_s1130" type="#_x0000_t202" style="position:absolute;margin-left:333.55pt;margin-top:106.5pt;width:9.05pt;height:10.2pt;z-index:25186099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" strokecolor="#c00000">
                <v:textbox inset="0,0,0,0">
                  <w:txbxContent>
                    <w:p w14:paraId="1D5D0715" w14:textId="77777777" w:rsidR="0001798B" w:rsidRPr="00A750CA" w:rsidRDefault="0001798B" w:rsidP="0008163E">
                      <w:pPr>
                        <w:pStyle w:val="En-tte"/>
                        <w:rPr>
                          <w:sz w:val="20"/>
                        </w:rPr>
                      </w:pPr>
                      <w:proofErr w:type="gramStart"/>
                      <w:r>
                        <w:t>d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 w:rsidRPr="004F7119">
        <w:rPr>
          <w:noProof/>
        </w:rPr>
        <mc:AlternateContent>
          <mc:Choice Requires="wps">
            <w:drawing>
              <wp:anchor distT="45720" distB="45720" distL="114300" distR="114300" simplePos="0" relativeHeight="251859968" behindDoc="0" locked="0" layoutInCell="1" allowOverlap="1" wp14:anchorId="61FC451B" wp14:editId="25F3F766">
                <wp:simplePos x="0" y="0"/>
                <wp:positionH relativeFrom="column">
                  <wp:posOffset>3487632</wp:posOffset>
                </wp:positionH>
                <wp:positionV relativeFrom="paragraph">
                  <wp:posOffset>1352550</wp:posOffset>
                </wp:positionV>
                <wp:extent cx="114300" cy="131233"/>
                <wp:effectExtent l="0" t="0" r="19050" b="21590"/>
                <wp:wrapNone/>
                <wp:docPr id="228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" cy="13123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E56B73" w14:textId="77777777" w:rsidR="0001798B" w:rsidRPr="00A750CA" w:rsidRDefault="0001798B" w:rsidP="0008163E">
                            <w:pPr>
                              <w:pStyle w:val="En-tte"/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t>c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FC451B" id="_x0000_s1131" type="#_x0000_t202" style="position:absolute;margin-left:274.6pt;margin-top:106.5pt;width:9pt;height:10.35pt;z-index:2518599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" strokecolor="#c00000">
                <v:textbox inset="0,0,0,0">
                  <w:txbxContent>
                    <w:p w14:paraId="14E56B73" w14:textId="77777777" w:rsidR="0001798B" w:rsidRPr="00A750CA" w:rsidRDefault="0001798B" w:rsidP="0008163E">
                      <w:pPr>
                        <w:pStyle w:val="En-tte"/>
                        <w:rPr>
                          <w:sz w:val="20"/>
                        </w:rPr>
                      </w:pPr>
                      <w:proofErr w:type="gramStart"/>
                      <w:r>
                        <w:t>c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 w:rsidRPr="004F7119">
        <w:rPr>
          <w:noProof/>
        </w:rPr>
        <mc:AlternateContent>
          <mc:Choice Requires="wps">
            <w:drawing>
              <wp:anchor distT="45720" distB="45720" distL="114300" distR="114300" simplePos="0" relativeHeight="251858944" behindDoc="0" locked="0" layoutInCell="1" allowOverlap="1" wp14:anchorId="1B66CEB0" wp14:editId="5213E61E">
                <wp:simplePos x="0" y="0"/>
                <wp:positionH relativeFrom="column">
                  <wp:posOffset>3284643</wp:posOffset>
                </wp:positionH>
                <wp:positionV relativeFrom="paragraph">
                  <wp:posOffset>1350010</wp:posOffset>
                </wp:positionV>
                <wp:extent cx="115200" cy="129600"/>
                <wp:effectExtent l="0" t="0" r="18415" b="22860"/>
                <wp:wrapNone/>
                <wp:docPr id="22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200" cy="129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57E4CF" w14:textId="77777777" w:rsidR="0001798B" w:rsidRPr="00A750CA" w:rsidRDefault="0001798B" w:rsidP="0008163E">
                            <w:pPr>
                              <w:pStyle w:val="En-tte"/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t>b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66CEB0" id="_x0000_s1132" type="#_x0000_t202" style="position:absolute;margin-left:258.65pt;margin-top:106.3pt;width:9.05pt;height:10.2pt;z-index:2518589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" strokecolor="#c00000">
                <v:textbox inset="0,0,0,0">
                  <w:txbxContent>
                    <w:p w14:paraId="4057E4CF" w14:textId="77777777" w:rsidR="0001798B" w:rsidRPr="00A750CA" w:rsidRDefault="0001798B" w:rsidP="0008163E">
                      <w:pPr>
                        <w:pStyle w:val="En-tte"/>
                        <w:rPr>
                          <w:sz w:val="20"/>
                        </w:rPr>
                      </w:pPr>
                      <w:proofErr w:type="gramStart"/>
                      <w:r>
                        <w:t>b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 w:rsidRPr="004F7119">
        <w:rPr>
          <w:noProof/>
        </w:rPr>
        <mc:AlternateContent>
          <mc:Choice Requires="wps">
            <w:drawing>
              <wp:anchor distT="45720" distB="45720" distL="114300" distR="114300" simplePos="0" relativeHeight="251857920" behindDoc="0" locked="0" layoutInCell="1" allowOverlap="1" wp14:anchorId="606FDEDE" wp14:editId="3EC5DFE9">
                <wp:simplePos x="0" y="0"/>
                <wp:positionH relativeFrom="column">
                  <wp:posOffset>2492799</wp:posOffset>
                </wp:positionH>
                <wp:positionV relativeFrom="paragraph">
                  <wp:posOffset>1350010</wp:posOffset>
                </wp:positionV>
                <wp:extent cx="115200" cy="129600"/>
                <wp:effectExtent l="0" t="0" r="18415" b="22860"/>
                <wp:wrapNone/>
                <wp:docPr id="226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200" cy="129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F19E5D" w14:textId="77777777" w:rsidR="0001798B" w:rsidRPr="00A750CA" w:rsidRDefault="0001798B" w:rsidP="0008163E">
                            <w:pPr>
                              <w:pStyle w:val="En-tte"/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t>a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6FDEDE" id="_x0000_s1133" type="#_x0000_t202" style="position:absolute;margin-left:196.3pt;margin-top:106.3pt;width:9.05pt;height:10.2pt;z-index:2518579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" strokecolor="#c00000">
                <v:textbox inset="0,0,0,0">
                  <w:txbxContent>
                    <w:p w14:paraId="06F19E5D" w14:textId="77777777" w:rsidR="0001798B" w:rsidRPr="00A750CA" w:rsidRDefault="0001798B" w:rsidP="0008163E">
                      <w:pPr>
                        <w:pStyle w:val="En-tte"/>
                        <w:rPr>
                          <w:sz w:val="20"/>
                        </w:rPr>
                      </w:pPr>
                      <w:proofErr w:type="gramStart"/>
                      <w:r>
                        <w:t>a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 w:rsidRPr="004F7119">
        <w:rPr>
          <w:noProof/>
        </w:rPr>
        <w:drawing>
          <wp:inline distT="0" distB="0" distL="0" distR="0" wp14:anchorId="482BD1C0" wp14:editId="541A8000">
            <wp:extent cx="5760720" cy="3147695"/>
            <wp:effectExtent l="0" t="0" r="0" b="0"/>
            <wp:docPr id="207" name="Image 2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47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5BEF2B" w14:textId="77777777" w:rsidR="0008163E" w:rsidRPr="004F7119" w:rsidRDefault="0008163E" w:rsidP="0008163E">
      <w:r w:rsidRPr="004F7119">
        <w:t>Les contrôles vérifient que :</w:t>
      </w:r>
    </w:p>
    <w:p w14:paraId="47F30C07" w14:textId="77777777" w:rsidR="0008163E" w:rsidRPr="004F7119" w:rsidRDefault="0008163E" w:rsidP="0008163E">
      <w:r w:rsidRPr="004F7119">
        <w:rPr>
          <w:b/>
          <w:bCs/>
        </w:rPr>
        <w:t>A</w:t>
      </w:r>
      <w:r>
        <w:rPr>
          <w:b/>
          <w:bCs/>
        </w:rPr>
        <w:t>1</w:t>
      </w:r>
      <w:r w:rsidRPr="004F7119">
        <w:t xml:space="preserve"> [a – b = 0] : le montant des impayés RT est imputé à 100% au crédit du compte de règlement</w:t>
      </w:r>
    </w:p>
    <w:p w14:paraId="5221465A" w14:textId="77777777" w:rsidR="0008163E" w:rsidRPr="004F7119" w:rsidRDefault="0008163E" w:rsidP="0008163E">
      <w:r>
        <w:rPr>
          <w:b/>
          <w:bCs/>
        </w:rPr>
        <w:t>A2</w:t>
      </w:r>
      <w:r w:rsidRPr="004F7119">
        <w:t xml:space="preserve"> [a – d = 0] : le montant des impayés RT est imputé à 100% au débit du compte de fonctionnement</w:t>
      </w:r>
    </w:p>
    <w:p w14:paraId="6194D46B" w14:textId="77777777" w:rsidR="0008163E" w:rsidRPr="004F7119" w:rsidRDefault="0008163E" w:rsidP="0008163E">
      <w:r>
        <w:rPr>
          <w:b/>
          <w:bCs/>
        </w:rPr>
        <w:t>A3</w:t>
      </w:r>
      <w:r w:rsidRPr="004F7119">
        <w:t xml:space="preserve"> [a – f = 0] : le montant des impayés RT est imputé à 100% au crédit des comptes de paiement</w:t>
      </w:r>
    </w:p>
    <w:p w14:paraId="25A5F207" w14:textId="77777777" w:rsidR="0008163E" w:rsidRPr="004F7119" w:rsidRDefault="0008163E" w:rsidP="0008163E">
      <w:r>
        <w:rPr>
          <w:b/>
          <w:bCs/>
        </w:rPr>
        <w:t>A4</w:t>
      </w:r>
      <w:r w:rsidRPr="004F7119">
        <w:t xml:space="preserve"> [c – e = 0] : les frais sur impayés RT sont imputés à 100% au débit du compte de fonctionnement</w:t>
      </w:r>
    </w:p>
    <w:p w14:paraId="6A42B242" w14:textId="77777777" w:rsidR="0008163E" w:rsidRPr="004F7119" w:rsidRDefault="0008163E" w:rsidP="0008163E">
      <w:r>
        <w:rPr>
          <w:b/>
          <w:bCs/>
        </w:rPr>
        <w:t>A5</w:t>
      </w:r>
      <w:r w:rsidRPr="004F7119">
        <w:t xml:space="preserve"> [c – g = 0] : les frais sur impayés RT sont imputés à 100% au crédit des comptes de paiement</w:t>
      </w:r>
    </w:p>
    <w:p w14:paraId="1BBD8544" w14:textId="77777777" w:rsidR="0008163E" w:rsidRPr="004F7119" w:rsidRDefault="0008163E" w:rsidP="0008163E">
      <w:pPr>
        <w:pStyle w:val="Corpsdetexte"/>
      </w:pPr>
    </w:p>
    <w:p w14:paraId="50AE3BC6" w14:textId="77777777" w:rsidR="0008163E" w:rsidRPr="000C28A5" w:rsidRDefault="0008163E" w:rsidP="0008163E">
      <w:r w:rsidRPr="000C28A5">
        <w:t xml:space="preserve">En cliquant sur </w:t>
      </w:r>
      <w:r w:rsidRPr="001D0D9C">
        <w:t>[&gt;] dans la partie basse de la fenêtre au niveau de</w:t>
      </w:r>
      <w:r w:rsidRPr="000C28A5">
        <w:t xml:space="preserve"> la correspondance des contrôles en liste, il est possible de voir le détail du contrôle client par client, étant précisé que ce détail est disponible pour l’ensemble des contrôles présenté ci-après :</w:t>
      </w:r>
    </w:p>
    <w:p w14:paraId="4737EC01" w14:textId="77777777" w:rsidR="0008163E" w:rsidRPr="000C28A5" w:rsidRDefault="0008163E" w:rsidP="0008163E"/>
    <w:p w14:paraId="4BC17597" w14:textId="77777777" w:rsidR="00760FB9" w:rsidRDefault="00760FB9">
      <w:pPr>
        <w:spacing w:after="0"/>
        <w:rPr>
          <w:i/>
          <w:sz w:val="20"/>
          <w:szCs w:val="20"/>
        </w:rPr>
      </w:pPr>
      <w:r>
        <w:br w:type="page"/>
      </w:r>
    </w:p>
    <w:p w14:paraId="4765AA5F" w14:textId="50EDBEE7" w:rsidR="0008163E" w:rsidRPr="0025650F" w:rsidRDefault="0008163E" w:rsidP="0008163E">
      <w:pPr>
        <w:pStyle w:val="Commentaire"/>
      </w:pPr>
      <w:r w:rsidRPr="000C28A5">
        <w:t>Partie haute du détail </w:t>
      </w:r>
      <w:r w:rsidRPr="001D0D9C">
        <w:t>(résultats du contrôle global):</w:t>
      </w:r>
    </w:p>
    <w:p w14:paraId="2245C758" w14:textId="77777777" w:rsidR="0008163E" w:rsidRPr="004F7119" w:rsidRDefault="0008163E" w:rsidP="0008163E">
      <w:pPr>
        <w:pStyle w:val="Corpsdetexte"/>
        <w:rPr>
          <w:sz w:val="24"/>
        </w:rPr>
      </w:pPr>
      <w:r w:rsidRPr="004F7119">
        <w:rPr>
          <w:noProof/>
        </w:rPr>
        <w:drawing>
          <wp:inline distT="0" distB="0" distL="0" distR="0" wp14:anchorId="17AD6442" wp14:editId="71EBECCC">
            <wp:extent cx="5760720" cy="1341120"/>
            <wp:effectExtent l="0" t="0" r="0" b="0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41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FD43B9" w14:textId="77777777" w:rsidR="0008163E" w:rsidRPr="004F7119" w:rsidRDefault="0008163E" w:rsidP="0008163E">
      <w:pPr>
        <w:pStyle w:val="Corpsdetexte"/>
      </w:pPr>
    </w:p>
    <w:p w14:paraId="341BF85C" w14:textId="77777777" w:rsidR="0008163E" w:rsidRPr="004F7119" w:rsidRDefault="0008163E" w:rsidP="0008163E">
      <w:pPr>
        <w:pStyle w:val="Corpsdetexte"/>
      </w:pPr>
    </w:p>
    <w:p w14:paraId="3013A755" w14:textId="77777777" w:rsidR="0008163E" w:rsidRPr="004F7119" w:rsidRDefault="0008163E" w:rsidP="0008163E">
      <w:pPr>
        <w:pStyle w:val="Commentaire"/>
      </w:pPr>
      <w:r w:rsidRPr="004F7119">
        <w:t xml:space="preserve">Partie </w:t>
      </w:r>
      <w:r w:rsidRPr="0025650F">
        <w:t>centrale</w:t>
      </w:r>
      <w:r w:rsidRPr="004F7119">
        <w:t xml:space="preserve"> du détail (données de contrôle commerçant par commerçant) :</w:t>
      </w:r>
    </w:p>
    <w:p w14:paraId="7D072D69" w14:textId="384F271C" w:rsidR="0008163E" w:rsidRPr="004F7119" w:rsidRDefault="00270490" w:rsidP="0008163E">
      <w:pPr>
        <w:pStyle w:val="Corpsdetexte"/>
      </w:pPr>
      <w:r w:rsidRPr="004F7119">
        <w:rPr>
          <w:noProof/>
        </w:rPr>
        <mc:AlternateContent>
          <mc:Choice Requires="wpg">
            <w:drawing>
              <wp:anchor distT="0" distB="0" distL="114300" distR="114300" simplePos="0" relativeHeight="251871232" behindDoc="0" locked="0" layoutInCell="1" allowOverlap="1" wp14:anchorId="432FC927" wp14:editId="565C9CB3">
                <wp:simplePos x="0" y="0"/>
                <wp:positionH relativeFrom="column">
                  <wp:posOffset>1665062</wp:posOffset>
                </wp:positionH>
                <wp:positionV relativeFrom="paragraph">
                  <wp:posOffset>1111449</wp:posOffset>
                </wp:positionV>
                <wp:extent cx="4930048" cy="385590"/>
                <wp:effectExtent l="0" t="0" r="4445" b="33655"/>
                <wp:wrapNone/>
                <wp:docPr id="248" name="Groupe 2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930048" cy="385590"/>
                          <a:chOff x="0" y="0"/>
                          <a:chExt cx="4873847" cy="319300"/>
                        </a:xfrm>
                      </wpg:grpSpPr>
                      <wps:wsp>
                        <wps:cNvPr id="249" name="Connecteur droit 249"/>
                        <wps:cNvCnPr/>
                        <wps:spPr>
                          <a:xfrm flipV="1">
                            <a:off x="0" y="312950"/>
                            <a:ext cx="819150" cy="6350"/>
                          </a:xfrm>
                          <a:prstGeom prst="line">
                            <a:avLst/>
                          </a:prstGeom>
                          <a:ln w="12700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50" name="Connecteur droit 250"/>
                        <wps:cNvCnPr/>
                        <wps:spPr>
                          <a:xfrm flipV="1">
                            <a:off x="823938" y="129581"/>
                            <a:ext cx="734543" cy="181369"/>
                          </a:xfrm>
                          <a:prstGeom prst="line">
                            <a:avLst/>
                          </a:prstGeom>
                          <a:ln w="12700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51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1618327" y="0"/>
                            <a:ext cx="3255520" cy="28093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56C54F9" w14:textId="77777777" w:rsidR="0001798B" w:rsidRPr="00270490" w:rsidRDefault="0001798B" w:rsidP="0008163E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270490">
                                <w:rPr>
                                  <w:sz w:val="20"/>
                                  <w:szCs w:val="20"/>
                                </w:rPr>
                                <w:t>Rolling-</w:t>
                              </w:r>
                              <w:proofErr w:type="spellStart"/>
                              <w:r w:rsidRPr="00270490">
                                <w:rPr>
                                  <w:sz w:val="20"/>
                                  <w:szCs w:val="20"/>
                                </w:rPr>
                                <w:t>reserve</w:t>
                              </w:r>
                              <w:proofErr w:type="spellEnd"/>
                              <w:r w:rsidRPr="00270490">
                                <w:rPr>
                                  <w:sz w:val="20"/>
                                  <w:szCs w:val="20"/>
                                </w:rPr>
                                <w:t xml:space="preserve"> théorique = montant minimum de sécurité à conserver sur le CP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32FC927" id="Groupe 248" o:spid="_x0000_s1134" style="position:absolute;left:0;text-align:left;margin-left:131.1pt;margin-top:87.5pt;width:388.2pt;height:30.35pt;z-index:251871232;mso-width-relative:margin;mso-height-relative:margin" coordsize="48738,31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">
                <v:line id="Connecteur droit 249" o:spid="_x0000_s1135" style="position:absolute;flip:y;visibility:visible;mso-wrap-style:square" from="0,3129" to="8191,31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4t+w8QAAADcAAAADwAAAGRycy9kb3ducmV2LnhtbESPQWvCQBSE7wX/w/IEL6VulFJsdBUR&#10;DT0VaqXQ2yP7TILZtzH7jPHfdwWhx2FmvmEWq97VqqM2VJ4NTMYJKOLc24oLA4fv3csMVBBki7Vn&#10;MnCjAKvl4GmBqfVX/qJuL4WKEA4pGihFmlTrkJfkMIx9Qxy9o28dSpRtoW2L1wh3tZ4myZt2WHFc&#10;KLGhTUn5aX9xBrD73dpnm8nnWhfZz3nr2ElmzGjYr+eghHr5Dz/aH9bA9PUd7mfiEdDL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vi37DxAAAANwAAAAPAAAAAAAAAAAA&#10;AAAAAKECAABkcnMvZG93bnJldi54bWxQSwUGAAAAAAQABAD5AAAAkgMAAAAA&#10;" strokecolor="#c00000" strokeweight="1pt"/>
                <v:line id="Connecteur droit 250" o:spid="_x0000_s1136" style="position:absolute;flip:y;visibility:visible;mso-wrap-style:square" from="8239,1295" to="15584,31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2hBg8AAAADcAAAADwAAAGRycy9kb3ducmV2LnhtbERPTWvCQBC9F/wPywheim4qKBJdRcQG&#10;T4K2CN6G7JgEs7NpdhrTf989CB4f73u16V2tOmpD5dnAxyQBRZx7W3Fh4Pvrc7wAFQTZYu2ZDPxR&#10;gM168LbC1PoHn6g7S6FiCIcUDZQiTap1yEtyGCa+IY7czbcOJcK20LbFRwx3tZ4myVw7rDg2lNjQ&#10;rqT8fv51BrC77u27zeS41UV2+dk7dpIZMxr22yUooV5e4qf7YA1MZ3F+PBOPgF7/A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PtoQYPAAAAA3AAAAA8AAAAAAAAAAAAAAAAA&#10;oQIAAGRycy9kb3ducmV2LnhtbFBLBQYAAAAABAAEAPkAAACOAwAAAAA=&#10;" strokecolor="#c00000" strokeweight="1pt"/>
                <v:shape id="_x0000_s1137" type="#_x0000_t202" style="position:absolute;left:16183;width:32555;height:28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r1d8cQA&#10;AADcAAAADwAAAGRycy9kb3ducmV2LnhtbESPzYvCMBTE7wv+D+EJe1k0tbAi1Sh+LXhwD37g+dE8&#10;22LzUpJo639vFoQ9DjPzG2a26EwtHuR8ZVnBaJiAIM6trrhQcD79DCYgfEDWWFsmBU/ysJj3PmaY&#10;advygR7HUIgIYZ+hgjKEJpPS5yUZ9EPbEEfvap3BEKUrpHbYRripZZokY2mw4rhQYkPrkvLb8W4U&#10;jDfu3h54/bU5b/f42xTpZfW8KPXZ75ZTEIG68B9+t3daQfo9gr8z8QjI+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a9XfHEAAAA3AAAAA8AAAAAAAAAAAAAAAAAmAIAAGRycy9k&#10;b3ducmV2LnhtbFBLBQYAAAAABAAEAPUAAACJAwAAAAA=&#10;" stroked="f">
                  <v:textbox inset="0,0,0,0">
                    <w:txbxContent>
                      <w:p w14:paraId="656C54F9" w14:textId="77777777" w:rsidR="0001798B" w:rsidRPr="00270490" w:rsidRDefault="0001798B" w:rsidP="0008163E">
                        <w:pPr>
                          <w:rPr>
                            <w:sz w:val="20"/>
                            <w:szCs w:val="20"/>
                          </w:rPr>
                        </w:pPr>
                        <w:r w:rsidRPr="00270490">
                          <w:rPr>
                            <w:sz w:val="20"/>
                            <w:szCs w:val="20"/>
                          </w:rPr>
                          <w:t>Rolling-</w:t>
                        </w:r>
                        <w:proofErr w:type="spellStart"/>
                        <w:r w:rsidRPr="00270490">
                          <w:rPr>
                            <w:sz w:val="20"/>
                            <w:szCs w:val="20"/>
                          </w:rPr>
                          <w:t>reserve</w:t>
                        </w:r>
                        <w:proofErr w:type="spellEnd"/>
                        <w:r w:rsidRPr="00270490">
                          <w:rPr>
                            <w:sz w:val="20"/>
                            <w:szCs w:val="20"/>
                          </w:rPr>
                          <w:t xml:space="preserve"> théorique = montant minimum de sécurité à conserver sur le CP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4F7119">
        <w:rPr>
          <w:noProof/>
        </w:rPr>
        <mc:AlternateContent>
          <mc:Choice Requires="wpg">
            <w:drawing>
              <wp:anchor distT="0" distB="0" distL="114300" distR="114300" simplePos="0" relativeHeight="251874304" behindDoc="0" locked="0" layoutInCell="1" allowOverlap="1" wp14:anchorId="1BB51885" wp14:editId="6229EBD1">
                <wp:simplePos x="0" y="0"/>
                <wp:positionH relativeFrom="column">
                  <wp:posOffset>1681587</wp:posOffset>
                </wp:positionH>
                <wp:positionV relativeFrom="paragraph">
                  <wp:posOffset>522047</wp:posOffset>
                </wp:positionV>
                <wp:extent cx="4857322" cy="418640"/>
                <wp:effectExtent l="0" t="0" r="635" b="635"/>
                <wp:wrapNone/>
                <wp:docPr id="260" name="Groupe 2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857322" cy="418640"/>
                          <a:chOff x="0" y="41565"/>
                          <a:chExt cx="4857736" cy="419002"/>
                        </a:xfrm>
                      </wpg:grpSpPr>
                      <wps:wsp>
                        <wps:cNvPr id="261" name="Connecteur droit 261"/>
                        <wps:cNvCnPr/>
                        <wps:spPr>
                          <a:xfrm flipV="1">
                            <a:off x="0" y="312950"/>
                            <a:ext cx="819150" cy="6350"/>
                          </a:xfrm>
                          <a:prstGeom prst="line">
                            <a:avLst/>
                          </a:prstGeom>
                          <a:ln w="12700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62" name="Connecteur droit 262"/>
                        <wps:cNvCnPr/>
                        <wps:spPr>
                          <a:xfrm flipV="1">
                            <a:off x="823938" y="129581"/>
                            <a:ext cx="734543" cy="181369"/>
                          </a:xfrm>
                          <a:prstGeom prst="line">
                            <a:avLst/>
                          </a:prstGeom>
                          <a:ln w="12700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63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1605945" y="41565"/>
                            <a:ext cx="3251791" cy="41900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D5457E8" w14:textId="77777777" w:rsidR="0001798B" w:rsidRPr="00270490" w:rsidRDefault="0001798B" w:rsidP="0008163E">
                              <w:pPr>
                                <w:rPr>
                                  <w:sz w:val="20"/>
                                </w:rPr>
                              </w:pPr>
                              <w:r w:rsidRPr="00270490">
                                <w:rPr>
                                  <w:sz w:val="20"/>
                                </w:rPr>
                                <w:t>Montant des frais sur impayés imputables à MONEXT sur le CP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BB51885" id="Groupe 260" o:spid="_x0000_s1138" style="position:absolute;left:0;text-align:left;margin-left:132.4pt;margin-top:41.1pt;width:382.45pt;height:32.95pt;z-index:251874304;mso-width-relative:margin;mso-height-relative:margin" coordorigin=",415" coordsize="48577,41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">
                <v:line id="Connecteur droit 261" o:spid="_x0000_s1139" style="position:absolute;flip:y;visibility:visible;mso-wrap-style:square" from="0,3129" to="8191,31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kgupcQAAADcAAAADwAAAGRycy9kb3ducmV2LnhtbESPQWvCQBSE70L/w/IKXkQ3ehBJXUMQ&#10;GzwVqqXQ2yP7TILZt2n2GeO/7xYKPQ4z8w2zzUbXqoH60Hg2sFwkoIhLbxuuDHycX+cbUEGQLbae&#10;ycCDAmS7p8kWU+vv/E7DSSoVIRxSNFCLdKnWoazJYVj4jjh6F987lCj7Stse7xHuWr1KkrV22HBc&#10;qLGjfU3l9XRzBnD4OtiZLeQt11Xx+X1w7KQwZvo85i+ghEb5D/+1j9bAar2E3zPxCOjd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aSC6lxAAAANwAAAAPAAAAAAAAAAAA&#10;AAAAAKECAABkcnMvZG93bnJldi54bWxQSwUGAAAAAAQABAD5AAAAkgMAAAAA&#10;" strokecolor="#c00000" strokeweight="1pt"/>
                <v:line id="Connecteur droit 262" o:spid="_x0000_s1140" style="position:absolute;flip:y;visibility:visible;mso-wrap-style:square" from="8239,1295" to="15584,31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pqw0sMAAADcAAAADwAAAGRycy9kb3ducmV2LnhtbESPQWvCQBSE7wX/w/IKvZS6MQcpqatI&#10;0dCToBXB2yP7TILZtzH7GtN/7wqCx2FmvmFmi8E1qqcu1J4NTMYJKOLC25pLA/vf9ccnqCDIFhvP&#10;ZOCfAizmo5cZZtZfeUv9TkoVIRwyNFCJtJnWoajIYRj7ljh6J985lCi7UtsOrxHuGp0myVQ7rDku&#10;VNjSd0XFeffnDGB/XNl3m8tmqcv8cFk5dpIb8/Y6LL9ACQ3yDD/aP9ZAOk3hfiYeAT2/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qasNLDAAAA3AAAAA8AAAAAAAAAAAAA&#10;AAAAoQIAAGRycy9kb3ducmV2LnhtbFBLBQYAAAAABAAEAPkAAACRAwAAAAA=&#10;" strokecolor="#c00000" strokeweight="1pt"/>
                <v:shape id="_x0000_s1141" type="#_x0000_t202" style="position:absolute;left:16059;top:415;width:32518;height:41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0+soMUA&#10;AADcAAAADwAAAGRycy9kb3ducmV2LnhtbESPT4vCMBTE7wt+h/AEL4umW6Es1Sj+WWEP7kFXPD+a&#10;Z1tsXkoSbf32G0HY4zAzv2Hmy9404k7O15YVfEwSEMSF1TWXCk6/u/EnCB+QNTaWScGDPCwXg7c5&#10;5tp2fKD7MZQiQtjnqKAKoc2l9EVFBv3EtsTRu1hnMETpSqkddhFuGpkmSSYN1hwXKmxpU1FxPd6M&#10;gmzrbt2BN+/b09cef9oyPa8fZ6VGw341AxGoD//hV/tbK0izKTzPxCMgF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T6ygxQAAANwAAAAPAAAAAAAAAAAAAAAAAJgCAABkcnMv&#10;ZG93bnJldi54bWxQSwUGAAAAAAQABAD1AAAAigMAAAAA&#10;" stroked="f">
                  <v:textbox inset="0,0,0,0">
                    <w:txbxContent>
                      <w:p w14:paraId="1D5457E8" w14:textId="77777777" w:rsidR="0001798B" w:rsidRPr="00270490" w:rsidRDefault="0001798B" w:rsidP="0008163E">
                        <w:pPr>
                          <w:rPr>
                            <w:sz w:val="20"/>
                          </w:rPr>
                        </w:pPr>
                        <w:r w:rsidRPr="00270490">
                          <w:rPr>
                            <w:sz w:val="20"/>
                          </w:rPr>
                          <w:t>Montant des frais sur impayés imputables à MONEXT sur le CP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08163E" w:rsidRPr="004F7119">
        <w:rPr>
          <w:noProof/>
        </w:rPr>
        <mc:AlternateContent>
          <mc:Choice Requires="wpg">
            <w:drawing>
              <wp:anchor distT="0" distB="0" distL="114300" distR="114300" simplePos="0" relativeHeight="251875328" behindDoc="0" locked="0" layoutInCell="1" allowOverlap="1" wp14:anchorId="02E8507D" wp14:editId="027CE051">
                <wp:simplePos x="0" y="0"/>
                <wp:positionH relativeFrom="column">
                  <wp:posOffset>1675931</wp:posOffset>
                </wp:positionH>
                <wp:positionV relativeFrom="paragraph">
                  <wp:posOffset>1651832</wp:posOffset>
                </wp:positionV>
                <wp:extent cx="4862944" cy="236930"/>
                <wp:effectExtent l="0" t="0" r="0" b="29845"/>
                <wp:wrapNone/>
                <wp:docPr id="264" name="Groupe 2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862944" cy="236930"/>
                          <a:chOff x="0" y="0"/>
                          <a:chExt cx="4862944" cy="245575"/>
                        </a:xfrm>
                      </wpg:grpSpPr>
                      <wps:wsp>
                        <wps:cNvPr id="265" name="Connecteur droit 265"/>
                        <wps:cNvCnPr/>
                        <wps:spPr>
                          <a:xfrm>
                            <a:off x="0" y="245575"/>
                            <a:ext cx="1151558" cy="0"/>
                          </a:xfrm>
                          <a:prstGeom prst="line">
                            <a:avLst/>
                          </a:prstGeom>
                          <a:ln w="12700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66" name="Connecteur droit 266"/>
                        <wps:cNvCnPr/>
                        <wps:spPr>
                          <a:xfrm flipV="1">
                            <a:off x="1134443" y="129460"/>
                            <a:ext cx="424002" cy="111283"/>
                          </a:xfrm>
                          <a:prstGeom prst="line">
                            <a:avLst/>
                          </a:prstGeom>
                          <a:ln w="12700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67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1618365" y="0"/>
                            <a:ext cx="3244579" cy="15902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E54FBFF" w14:textId="77777777" w:rsidR="0001798B" w:rsidRPr="00270490" w:rsidRDefault="0001798B" w:rsidP="0008163E">
                              <w:pPr>
                                <w:rPr>
                                  <w:sz w:val="20"/>
                                </w:rPr>
                              </w:pPr>
                              <w:r w:rsidRPr="00270490">
                                <w:rPr>
                                  <w:sz w:val="20"/>
                                </w:rPr>
                                <w:t>Résultat du contrôle pour le commerçant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2E8507D" id="Groupe 264" o:spid="_x0000_s1142" style="position:absolute;left:0;text-align:left;margin-left:131.95pt;margin-top:130.05pt;width:382.9pt;height:18.65pt;z-index:251875328;mso-width-relative:margin;mso-height-relative:margin" coordsize="48629,2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">
                <v:line id="Connecteur droit 265" o:spid="_x0000_s1143" style="position:absolute;visibility:visible;mso-wrap-style:square" from="0,2455" to="11515,245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YWRFMUAAADcAAAADwAAAGRycy9kb3ducmV2LnhtbESP3YrCMBSE74V9h3AWvBFN/UW6Rtn1&#10;B8W7VR/g2JxtS5uT0kStPr0RhL0cZuYbZrZoTCmuVLvcsoJ+LwJBnFidc6rgdNx0pyCcR9ZYWiYF&#10;d3KwmH+0Zhhre+Nfuh58KgKEXYwKMu+rWEqXZGTQ9WxFHLw/Wxv0Qdap1DXeAtyUchBFE2kw57CQ&#10;YUXLjJLicDEKxv3Hz7HYD8/FMC/2o+WKtuuoo1T7s/n+AuGp8f/hd3unFQwmY3idCUdAzp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YWRFMUAAADcAAAADwAAAAAAAAAA&#10;AAAAAAChAgAAZHJzL2Rvd25yZXYueG1sUEsFBgAAAAAEAAQA+QAAAJMDAAAAAA==&#10;" strokecolor="#c00000" strokeweight="1pt"/>
                <v:line id="Connecteur droit 266" o:spid="_x0000_s1144" style="position:absolute;flip:y;visibility:visible;mso-wrap-style:square" from="11344,1294" to="15584,24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aG20cQAAADcAAAADwAAAGRycy9kb3ducmV2LnhtbESPQWvCQBSE7wX/w/IKvZS60UOQ1E2Q&#10;oqGnQlUEb4/sMwlm38bsa0z/fbdQ6HGYmW+YdTG5To00hNazgcU8AUVcedtybeB42L2sQAVBtth5&#10;JgPfFKDIZw9rzKy/8yeNe6lVhHDI0EAj0mdah6ohh2Hue+LoXfzgUKIcam0HvEe46/QySVLtsOW4&#10;0GBPbw1V1/2XM4DjeWufbSkfG12Xp9vWsZPSmKfHafMKSmiS//Bf+90aWKYp/J6JR0Dn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VobbRxAAAANwAAAAPAAAAAAAAAAAA&#10;AAAAAKECAABkcnMvZG93bnJldi54bWxQSwUGAAAAAAQABAD5AAAAkgMAAAAA&#10;" strokecolor="#c00000" strokeweight="1pt"/>
                <v:shape id="_x0000_s1145" type="#_x0000_t202" style="position:absolute;left:16183;width:32446;height:15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Sqo8UA&#10;AADcAAAADwAAAGRycy9kb3ducmV2LnhtbESPT4vCMBTE7wt+h/AEL4um20N3qUbxzwp7cA+64vnR&#10;PNti81KSaOu33wiCx2FmfsPMFr1pxI2cry0r+JgkIIgLq2suFRz/tuMvED4ga2wsk4I7eVjMB28z&#10;zLXteE+3QyhFhLDPUUEVQptL6YuKDPqJbYmjd7bOYIjSlVI77CLcNDJNkkwarDkuVNjSuqLicrga&#10;BdnGXbs9r983x+8d/rZlelrdT0qNhv1yCiJQH17hZ/tHK0izT3iciUdAz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dKqjxQAAANwAAAAPAAAAAAAAAAAAAAAAAJgCAABkcnMv&#10;ZG93bnJldi54bWxQSwUGAAAAAAQABAD1AAAAigMAAAAA&#10;" stroked="f">
                  <v:textbox inset="0,0,0,0">
                    <w:txbxContent>
                      <w:p w14:paraId="7E54FBFF" w14:textId="77777777" w:rsidR="0001798B" w:rsidRPr="00270490" w:rsidRDefault="0001798B" w:rsidP="0008163E">
                        <w:pPr>
                          <w:rPr>
                            <w:sz w:val="20"/>
                          </w:rPr>
                        </w:pPr>
                        <w:r w:rsidRPr="00270490">
                          <w:rPr>
                            <w:sz w:val="20"/>
                          </w:rPr>
                          <w:t>Résultat du contrôle pour le commerçant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08163E" w:rsidRPr="004F7119">
        <w:rPr>
          <w:noProof/>
        </w:rPr>
        <mc:AlternateContent>
          <mc:Choice Requires="wpg">
            <w:drawing>
              <wp:anchor distT="0" distB="0" distL="114300" distR="114300" simplePos="0" relativeHeight="251873280" behindDoc="0" locked="0" layoutInCell="1" allowOverlap="1" wp14:anchorId="2D294C02" wp14:editId="2455C5CA">
                <wp:simplePos x="0" y="0"/>
                <wp:positionH relativeFrom="column">
                  <wp:posOffset>1671850</wp:posOffset>
                </wp:positionH>
                <wp:positionV relativeFrom="paragraph">
                  <wp:posOffset>1439325</wp:posOffset>
                </wp:positionV>
                <wp:extent cx="4862944" cy="319300"/>
                <wp:effectExtent l="0" t="0" r="0" b="24130"/>
                <wp:wrapNone/>
                <wp:docPr id="256" name="Groupe 2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862944" cy="319300"/>
                          <a:chOff x="0" y="0"/>
                          <a:chExt cx="4862944" cy="319300"/>
                        </a:xfrm>
                      </wpg:grpSpPr>
                      <wps:wsp>
                        <wps:cNvPr id="257" name="Connecteur droit 257"/>
                        <wps:cNvCnPr/>
                        <wps:spPr>
                          <a:xfrm flipV="1">
                            <a:off x="0" y="312950"/>
                            <a:ext cx="819150" cy="6350"/>
                          </a:xfrm>
                          <a:prstGeom prst="line">
                            <a:avLst/>
                          </a:prstGeom>
                          <a:ln w="12700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58" name="Connecteur droit 258"/>
                        <wps:cNvCnPr/>
                        <wps:spPr>
                          <a:xfrm flipV="1">
                            <a:off x="823938" y="129581"/>
                            <a:ext cx="734543" cy="181369"/>
                          </a:xfrm>
                          <a:prstGeom prst="line">
                            <a:avLst/>
                          </a:prstGeom>
                          <a:ln w="12700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59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1618365" y="0"/>
                            <a:ext cx="3244579" cy="15902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7BD12E8" w14:textId="77777777" w:rsidR="0001798B" w:rsidRPr="00270490" w:rsidRDefault="0001798B" w:rsidP="0008163E">
                              <w:pPr>
                                <w:rPr>
                                  <w:sz w:val="20"/>
                                </w:rPr>
                              </w:pPr>
                              <w:r w:rsidRPr="00270490">
                                <w:rPr>
                                  <w:sz w:val="20"/>
                                </w:rPr>
                                <w:t>Montant des impayés imputables à MONEXT sur le CP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2D294C02" id="Groupe 256" o:spid="_x0000_s1146" style="position:absolute;left:0;text-align:left;margin-left:131.65pt;margin-top:113.35pt;width:382.9pt;height:25.15pt;z-index:251873280;mso-width-relative:margin" coordsize="48629,31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">
                <v:line id="Connecteur droit 257" o:spid="_x0000_s1147" style="position:absolute;flip:y;visibility:visible;mso-wrap-style:square" from="0,3129" to="8191,31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IHZ98QAAADcAAAADwAAAGRycy9kb3ducmV2LnhtbESPQWvCQBSE7wX/w/IEL6VuFFpLdBUR&#10;DT0VaqXQ2yP7TILZtzH7jPHfdwWhx2FmvmEWq97VqqM2VJ4NTMYJKOLc24oLA4fv3cs7qCDIFmvP&#10;ZOBGAVbLwdMCU+uv/EXdXgoVIRxSNFCKNKnWIS/JYRj7hjh6R986lCjbQtsWrxHuaj1NkjftsOK4&#10;UGJDm5Ly0/7iDGD3u7XPNpPPtS6yn/PWsZPMmNGwX89BCfXyH360P6yB6esM7mfiEdDL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0gdn3xAAAANwAAAAPAAAAAAAAAAAA&#10;AAAAAKECAABkcnMvZG93bnJldi54bWxQSwUGAAAAAAQABAD5AAAAkgMAAAAA&#10;" strokecolor="#c00000" strokeweight="1pt"/>
                <v:line id="Connecteur droit 258" o:spid="_x0000_s1148" style="position:absolute;flip:y;visibility:visible;mso-wrap-style:square" from="8239,1295" to="15584,31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R5NhcAAAADcAAAADwAAAGRycy9kb3ducmV2LnhtbERPTWvCQBC9F/wPywheim4qKBJdRcQG&#10;T4K2CN6G7JgEs7NpdhrTf989CB4f73u16V2tOmpD5dnAxyQBRZx7W3Fh4Pvrc7wAFQTZYu2ZDPxR&#10;gM168LbC1PoHn6g7S6FiCIcUDZQiTap1yEtyGCa+IY7czbcOJcK20LbFRwx3tZ4myVw7rDg2lNjQ&#10;rqT8fv51BrC77u27zeS41UV2+dk7dpIZMxr22yUooV5e4qf7YA1MZ3FtPBOPgF7/A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AUeTYXAAAAA3AAAAA8AAAAAAAAAAAAAAAAA&#10;oQIAAGRycy9kb3ducmV2LnhtbFBLBQYAAAAABAAEAPkAAACOAwAAAAA=&#10;" strokecolor="#c00000" strokeweight="1pt"/>
                <v:shape id="_x0000_s1149" type="#_x0000_t202" style="position:absolute;left:16183;width:32446;height:15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tR98UA&#10;AADcAAAADwAAAGRycy9kb3ducmV2LnhtbESPT4vCMBTE7wt+h/CEvSyabkHRahRXV9jDevAPnh/N&#10;sy02LyWJtn77jSDscZiZ3zDzZWdqcSfnK8sKPocJCOLc6ooLBafjdjAB4QOyxtoyKXiQh+Wi9zbH&#10;TNuW93Q/hEJECPsMFZQhNJmUPi/JoB/ahjh6F+sMhihdIbXDNsJNLdMkGUuDFceFEhtal5RfDzej&#10;YLxxt3bP64/N6fsXd02Rnr8eZ6Xe+91qBiJQF/7Dr/aPVpCOpvA8E4+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y1H3xQAAANwAAAAPAAAAAAAAAAAAAAAAAJgCAABkcnMv&#10;ZG93bnJldi54bWxQSwUGAAAAAAQABAD1AAAAigMAAAAA&#10;" stroked="f">
                  <v:textbox inset="0,0,0,0">
                    <w:txbxContent>
                      <w:p w14:paraId="47BD12E8" w14:textId="77777777" w:rsidR="0001798B" w:rsidRPr="00270490" w:rsidRDefault="0001798B" w:rsidP="0008163E">
                        <w:pPr>
                          <w:rPr>
                            <w:sz w:val="20"/>
                          </w:rPr>
                        </w:pPr>
                        <w:r w:rsidRPr="00270490">
                          <w:rPr>
                            <w:sz w:val="20"/>
                          </w:rPr>
                          <w:t>Montant des impayés imputables à MONEXT sur le CP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08163E" w:rsidRPr="004F7119">
        <w:rPr>
          <w:noProof/>
        </w:rPr>
        <mc:AlternateContent>
          <mc:Choice Requires="wpg">
            <w:drawing>
              <wp:anchor distT="0" distB="0" distL="114300" distR="114300" simplePos="0" relativeHeight="251872256" behindDoc="0" locked="0" layoutInCell="1" allowOverlap="1" wp14:anchorId="0991A0CA" wp14:editId="4F9C3523">
                <wp:simplePos x="0" y="0"/>
                <wp:positionH relativeFrom="column">
                  <wp:posOffset>1663945</wp:posOffset>
                </wp:positionH>
                <wp:positionV relativeFrom="paragraph">
                  <wp:posOffset>351304</wp:posOffset>
                </wp:positionV>
                <wp:extent cx="4862944" cy="319300"/>
                <wp:effectExtent l="0" t="0" r="0" b="24130"/>
                <wp:wrapNone/>
                <wp:docPr id="252" name="Groupe 2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862944" cy="319300"/>
                          <a:chOff x="0" y="0"/>
                          <a:chExt cx="4862944" cy="319300"/>
                        </a:xfrm>
                      </wpg:grpSpPr>
                      <wps:wsp>
                        <wps:cNvPr id="253" name="Connecteur droit 253"/>
                        <wps:cNvCnPr/>
                        <wps:spPr>
                          <a:xfrm flipV="1">
                            <a:off x="0" y="312950"/>
                            <a:ext cx="819150" cy="6350"/>
                          </a:xfrm>
                          <a:prstGeom prst="line">
                            <a:avLst/>
                          </a:prstGeom>
                          <a:ln w="12700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54" name="Connecteur droit 254"/>
                        <wps:cNvCnPr/>
                        <wps:spPr>
                          <a:xfrm flipV="1">
                            <a:off x="823938" y="129581"/>
                            <a:ext cx="734543" cy="181369"/>
                          </a:xfrm>
                          <a:prstGeom prst="line">
                            <a:avLst/>
                          </a:prstGeom>
                          <a:ln w="12700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55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1618365" y="0"/>
                            <a:ext cx="3244579" cy="15902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B8B2DE4" w14:textId="77777777" w:rsidR="0001798B" w:rsidRPr="00270490" w:rsidRDefault="0001798B" w:rsidP="0008163E">
                              <w:pPr>
                                <w:rPr>
                                  <w:sz w:val="20"/>
                                </w:rPr>
                              </w:pPr>
                              <w:r w:rsidRPr="00270490">
                                <w:rPr>
                                  <w:sz w:val="20"/>
                                </w:rPr>
                                <w:t xml:space="preserve">Montant des impayés imputables à MONEXT dans le fichier </w:t>
                              </w:r>
                              <w:proofErr w:type="spellStart"/>
                              <w:r w:rsidRPr="00270490">
                                <w:rPr>
                                  <w:sz w:val="20"/>
                                </w:rPr>
                                <w:t>CreMBA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0991A0CA" id="Groupe 252" o:spid="_x0000_s1150" style="position:absolute;left:0;text-align:left;margin-left:131pt;margin-top:27.65pt;width:382.9pt;height:25.15pt;z-index:251872256;mso-width-relative:margin" coordsize="48629,31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">
                <v:line id="Connecteur droit 253" o:spid="_x0000_s1151" style="position:absolute;flip:y;visibility:visible;mso-wrap-style:square" from="0,3129" to="8191,31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7rf9MQAAADcAAAADwAAAGRycy9kb3ducmV2LnhtbESPQWvCQBSE7wX/w/IEL6VutFRKdBUR&#10;DT0VaqXQ2yP7TILZtzH7jPHfdwWhx2FmvmEWq97VqqM2VJ4NTMYJKOLc24oLA4fv3cs7qCDIFmvP&#10;ZOBGAVbLwdMCU+uv/EXdXgoVIRxSNFCKNKnWIS/JYRj7hjh6R986lCjbQtsWrxHuaj1Nkpl2WHFc&#10;KLGhTUn5aX9xBrD73dpnm8nnWhfZz3nr2ElmzGjYr+eghHr5Dz/aH9bA9O0V7mfiEdDL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Lut/0xAAAANwAAAAPAAAAAAAAAAAA&#10;AAAAAKECAABkcnMvZG93bnJldi54bWxQSwUGAAAAAAQABAD5AAAAkgMAAAAA&#10;" strokecolor="#c00000" strokeweight="1pt"/>
                <v:line id="Connecteur droit 254" o:spid="_x0000_s1152" style="position:absolute;flip:y;visibility:visible;mso-wrap-style:square" from="8239,1295" to="15584,31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FNHgMQAAADcAAAADwAAAGRycy9kb3ducmV2LnhtbESPQWvCQBSE7wX/w/IEL6VulFZKdBUR&#10;DT0VaqXQ2yP7TILZtzH7jPHfdwWhx2FmvmEWq97VqqM2VJ4NTMYJKOLc24oLA4fv3cs7qCDIFmvP&#10;ZOBGAVbLwdMCU+uv/EXdXgoVIRxSNFCKNKnWIS/JYRj7hjh6R986lCjbQtsWrxHuaj1Nkpl2WHFc&#10;KLGhTUn5aX9xBrD73dpnm8nnWhfZz3nr2ElmzGjYr+eghHr5Dz/aH9bA9O0V7mfiEdDL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EU0eAxAAAANwAAAAPAAAAAAAAAAAA&#10;AAAAAKECAABkcnMvZG93bnJldi54bWxQSwUGAAAAAAQABAD5AAAAkgMAAAAA&#10;" strokecolor="#c00000" strokeweight="1pt"/>
                <v:shape id="_x0000_s1153" type="#_x0000_t202" style="position:absolute;left:16183;width:32446;height:15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Zb8sQA&#10;AADcAAAADwAAAGRycy9kb3ducmV2LnhtbESPzYvCMBTE7wv+D+EJXhZNLShSjeIn7GH34AeeH82z&#10;LTYvJYm2/vdmYWGPw8z8hlmsOlOLJzlfWVYwHiUgiHOrKy4UXM6H4QyED8gaa8uk4EUeVsvexwIz&#10;bVs+0vMUChEh7DNUUIbQZFL6vCSDfmQb4ujdrDMYonSF1A7bCDe1TJNkKg1WHBdKbGhbUn4/PYyC&#10;6c492iNvP3eX/Tf+NEV63byuSg363XoOIlAX/sN/7S+tIJ1M4PdMPAJy+Q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mGW/LEAAAA3AAAAA8AAAAAAAAAAAAAAAAAmAIAAGRycy9k&#10;b3ducmV2LnhtbFBLBQYAAAAABAAEAPUAAACJAwAAAAA=&#10;" stroked="f">
                  <v:textbox inset="0,0,0,0">
                    <w:txbxContent>
                      <w:p w14:paraId="3B8B2DE4" w14:textId="77777777" w:rsidR="0001798B" w:rsidRPr="00270490" w:rsidRDefault="0001798B" w:rsidP="0008163E">
                        <w:pPr>
                          <w:rPr>
                            <w:sz w:val="20"/>
                          </w:rPr>
                        </w:pPr>
                        <w:r w:rsidRPr="00270490">
                          <w:rPr>
                            <w:sz w:val="20"/>
                          </w:rPr>
                          <w:t xml:space="preserve">Montant des impayés imputables à MONEXT dans le fichier </w:t>
                        </w:r>
                        <w:proofErr w:type="spellStart"/>
                        <w:r w:rsidRPr="00270490">
                          <w:rPr>
                            <w:sz w:val="20"/>
                          </w:rPr>
                          <w:t>CreMBA</w:t>
                        </w:r>
                        <w:proofErr w:type="spellEnd"/>
                      </w:p>
                    </w:txbxContent>
                  </v:textbox>
                </v:shape>
              </v:group>
            </w:pict>
          </mc:Fallback>
        </mc:AlternateContent>
      </w:r>
      <w:r w:rsidR="0008163E" w:rsidRPr="004F7119">
        <w:rPr>
          <w:noProof/>
        </w:rPr>
        <mc:AlternateContent>
          <mc:Choice Requires="wpg">
            <w:drawing>
              <wp:anchor distT="0" distB="0" distL="114300" distR="114300" simplePos="0" relativeHeight="251870208" behindDoc="0" locked="0" layoutInCell="1" allowOverlap="1" wp14:anchorId="345ECE39" wp14:editId="341A1F0C">
                <wp:simplePos x="0" y="0"/>
                <wp:positionH relativeFrom="column">
                  <wp:posOffset>1675931</wp:posOffset>
                </wp:positionH>
                <wp:positionV relativeFrom="paragraph">
                  <wp:posOffset>155541</wp:posOffset>
                </wp:positionV>
                <wp:extent cx="3579776" cy="319300"/>
                <wp:effectExtent l="0" t="0" r="1905" b="24130"/>
                <wp:wrapNone/>
                <wp:docPr id="247" name="Groupe 2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579776" cy="319300"/>
                          <a:chOff x="0" y="0"/>
                          <a:chExt cx="3579776" cy="319300"/>
                        </a:xfrm>
                      </wpg:grpSpPr>
                      <wps:wsp>
                        <wps:cNvPr id="243" name="Connecteur droit 243"/>
                        <wps:cNvCnPr/>
                        <wps:spPr>
                          <a:xfrm flipV="1">
                            <a:off x="0" y="312950"/>
                            <a:ext cx="819150" cy="6350"/>
                          </a:xfrm>
                          <a:prstGeom prst="line">
                            <a:avLst/>
                          </a:prstGeom>
                          <a:ln w="12700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44" name="Connecteur droit 244"/>
                        <wps:cNvCnPr/>
                        <wps:spPr>
                          <a:xfrm flipV="1">
                            <a:off x="823938" y="129581"/>
                            <a:ext cx="734543" cy="181369"/>
                          </a:xfrm>
                          <a:prstGeom prst="line">
                            <a:avLst/>
                          </a:prstGeom>
                          <a:ln w="12700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46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1618537" y="0"/>
                            <a:ext cx="1961239" cy="15902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804C9CC" w14:textId="77777777" w:rsidR="0001798B" w:rsidRPr="00270490" w:rsidRDefault="0001798B" w:rsidP="0008163E">
                              <w:pPr>
                                <w:rPr>
                                  <w:sz w:val="20"/>
                                </w:rPr>
                              </w:pPr>
                              <w:r w:rsidRPr="00270490">
                                <w:rPr>
                                  <w:sz w:val="20"/>
                                </w:rPr>
                                <w:t>Indicateur sortie de cash autorisée ou non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45ECE39" id="Groupe 247" o:spid="_x0000_s1154" style="position:absolute;left:0;text-align:left;margin-left:131.95pt;margin-top:12.25pt;width:281.85pt;height:25.15pt;z-index:251870208" coordsize="35797,31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">
                <v:line id="Connecteur droit 243" o:spid="_x0000_s1155" style="position:absolute;flip:y;visibility:visible;mso-wrap-style:square" from="0,3129" to="8191,31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mNJKcQAAADcAAAADwAAAGRycy9kb3ducmV2LnhtbESPQWvCQBSE7wX/w/IEL6VutEVKdBUR&#10;DT0VaqXQ2yP7TILZtzH7jPHfdwWhx2FmvmEWq97VqqM2VJ4NTMYJKOLc24oLA4fv3cs7qCDIFmvP&#10;ZOBGAVbLwdMCU+uv/EXdXgoVIRxSNFCKNKnWIS/JYRj7hjh6R986lCjbQtsWrxHuaj1Nkpl2WHFc&#10;KLGhTUn5aX9xBrD73dpnm8nnWhfZz3nr2ElmzGjYr+eghHr5Dz/aH9bA9O0V7mfiEdDL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OY0kpxAAAANwAAAAPAAAAAAAAAAAA&#10;AAAAAKECAABkcnMvZG93bnJldi54bWxQSwUGAAAAAAQABAD5AAAAkgMAAAAA&#10;" strokecolor="#c00000" strokeweight="1pt"/>
                <v:line id="Connecteur droit 244" o:spid="_x0000_s1156" style="position:absolute;flip:y;visibility:visible;mso-wrap-style:square" from="8239,1295" to="15584,31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YrRXcQAAADcAAAADwAAAGRycy9kb3ducmV2LnhtbESPQWvCQBSE74L/YXmCF6mbihRJ3QQR&#10;GzwVqiL09si+JsHs2zT7GtN/3y0Uehxm5htmm4+uVQP1ofFs4HGZgCIuvW24MnA5vzxsQAVBtth6&#10;JgPfFCDPppMtptbf+Y2Gk1QqQjikaKAW6VKtQ1mTw7D0HXH0PnzvUKLsK217vEe4a/UqSZ60w4bj&#10;Qo0d7Wsqb6cvZwCH94Nd2EJed7oqrp8Hx04KY+azcfcMSmiU//Bf+2gNrNZr+D0Tj4DOf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BitFdxAAAANwAAAAPAAAAAAAAAAAA&#10;AAAAAKECAABkcnMvZG93bnJldi54bWxQSwUGAAAAAAQABAD5AAAAkgMAAAAA&#10;" strokecolor="#c00000" strokeweight="1pt"/>
                <v:shape id="_x0000_s1157" type="#_x0000_t202" style="position:absolute;left:16185;width:19612;height:15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I1TWMUA&#10;AADcAAAADwAAAGRycy9kb3ducmV2LnhtbESPT4vCMBTE7wt+h/AEL4umW6Qs1Sj+WWEP7kFXPD+a&#10;Z1tsXkoSbf32G0HY4zAzv2Hmy9404k7O15YVfEwSEMSF1TWXCk6/u/EnCB+QNTaWScGDPCwXg7c5&#10;5tp2fKD7MZQiQtjnqKAKoc2l9EVFBv3EtsTRu1hnMETpSqkddhFuGpkmSSYN1hwXKmxpU1FxPd6M&#10;gmzrbt2BN+/b09cef9oyPa8fZ6VGw341AxGoD//hV/tbK0inGTzPxCMgF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jVNYxQAAANwAAAAPAAAAAAAAAAAAAAAAAJgCAABkcnMv&#10;ZG93bnJldi54bWxQSwUGAAAAAAQABAD1AAAAigMAAAAA&#10;" stroked="f">
                  <v:textbox inset="0,0,0,0">
                    <w:txbxContent>
                      <w:p w14:paraId="0804C9CC" w14:textId="77777777" w:rsidR="0001798B" w:rsidRPr="00270490" w:rsidRDefault="0001798B" w:rsidP="0008163E">
                        <w:pPr>
                          <w:rPr>
                            <w:sz w:val="20"/>
                          </w:rPr>
                        </w:pPr>
                        <w:r w:rsidRPr="00270490">
                          <w:rPr>
                            <w:sz w:val="20"/>
                          </w:rPr>
                          <w:t>Indicateur sortie de cash autorisée ou non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08163E" w:rsidRPr="004F7119">
        <w:rPr>
          <w:noProof/>
        </w:rPr>
        <w:drawing>
          <wp:inline distT="0" distB="0" distL="0" distR="0" wp14:anchorId="6925EDFE" wp14:editId="6F2812EB">
            <wp:extent cx="2913499" cy="2076450"/>
            <wp:effectExtent l="0" t="0" r="1270" b="0"/>
            <wp:docPr id="242" name="Image 2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6429" cy="20785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660491" w14:textId="77777777" w:rsidR="0008163E" w:rsidRPr="004F7119" w:rsidRDefault="0008163E" w:rsidP="0008163E">
      <w:pPr>
        <w:pStyle w:val="Corpsdetexte"/>
      </w:pPr>
    </w:p>
    <w:p w14:paraId="3FC9E60C" w14:textId="77777777" w:rsidR="0008163E" w:rsidRPr="004F7119" w:rsidRDefault="0008163E" w:rsidP="0008163E">
      <w:pPr>
        <w:pStyle w:val="Commentaire"/>
      </w:pPr>
      <w:r w:rsidRPr="004F7119">
        <w:t>Partie basse du détail </w:t>
      </w:r>
      <w:r w:rsidRPr="001D0D9C">
        <w:t>(détail des données du contrôle global)</w:t>
      </w:r>
      <w:r w:rsidRPr="000C28A5">
        <w:t> :</w:t>
      </w:r>
      <w:r w:rsidRPr="004F7119">
        <w:t xml:space="preserve"> </w:t>
      </w:r>
    </w:p>
    <w:p w14:paraId="3F8B3D1D" w14:textId="77777777" w:rsidR="0008163E" w:rsidRDefault="0008163E" w:rsidP="0008163E">
      <w:pPr>
        <w:pStyle w:val="Corpsdetexte"/>
        <w:rPr>
          <w:sz w:val="24"/>
        </w:rPr>
      </w:pPr>
      <w:r w:rsidRPr="004F7119">
        <w:rPr>
          <w:noProof/>
        </w:rPr>
        <w:drawing>
          <wp:inline distT="0" distB="0" distL="0" distR="0" wp14:anchorId="6F6AC5EB" wp14:editId="6E37AEA5">
            <wp:extent cx="5760720" cy="1062355"/>
            <wp:effectExtent l="0" t="0" r="0" b="4445"/>
            <wp:docPr id="241" name="Image 2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062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B46ACF" w14:textId="77777777" w:rsidR="0008163E" w:rsidRPr="004F7119" w:rsidRDefault="0008163E" w:rsidP="0008163E">
      <w:pPr>
        <w:pStyle w:val="Corpsdetexte"/>
        <w:rPr>
          <w:sz w:val="24"/>
        </w:rPr>
      </w:pPr>
    </w:p>
    <w:p w14:paraId="3165A9AB" w14:textId="77777777" w:rsidR="0008163E" w:rsidRDefault="0008163E" w:rsidP="00B865CF">
      <w:pPr>
        <w:pStyle w:val="Corpsdetexte"/>
        <w:ind w:firstLine="0"/>
        <w:jc w:val="left"/>
        <w:rPr>
          <w:sz w:val="20"/>
          <w:szCs w:val="20"/>
        </w:rPr>
      </w:pPr>
    </w:p>
    <w:p w14:paraId="242AE5B5" w14:textId="77777777" w:rsidR="0008163E" w:rsidRDefault="0008163E" w:rsidP="00B865CF">
      <w:pPr>
        <w:pStyle w:val="Corpsdetexte"/>
        <w:ind w:firstLine="0"/>
        <w:jc w:val="left"/>
        <w:rPr>
          <w:sz w:val="20"/>
          <w:szCs w:val="20"/>
        </w:rPr>
      </w:pPr>
    </w:p>
    <w:p w14:paraId="1CBB0967" w14:textId="16BC459C" w:rsidR="0008163E" w:rsidRPr="00B865CF" w:rsidRDefault="0008163E" w:rsidP="00B865CF">
      <w:pPr>
        <w:pStyle w:val="Corpsdetexte"/>
        <w:ind w:firstLine="0"/>
        <w:jc w:val="left"/>
        <w:rPr>
          <w:sz w:val="20"/>
          <w:szCs w:val="20"/>
        </w:rPr>
      </w:pPr>
    </w:p>
    <w:sectPr w:rsidR="0008163E" w:rsidRPr="00B865CF" w:rsidSect="00887A13">
      <w:headerReference w:type="default" r:id="rId59"/>
      <w:footerReference w:type="default" r:id="rId60"/>
      <w:pgSz w:w="11906" w:h="16838" w:code="9"/>
      <w:pgMar w:top="1923" w:right="1134" w:bottom="1843" w:left="1134" w:header="567" w:footer="3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5352924" w14:textId="77777777" w:rsidR="0001798B" w:rsidRDefault="0001798B">
      <w:r>
        <w:separator/>
      </w:r>
    </w:p>
  </w:endnote>
  <w:endnote w:type="continuationSeparator" w:id="0">
    <w:p w14:paraId="06007DC7" w14:textId="77777777" w:rsidR="0001798B" w:rsidRDefault="000179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ueHaasGroteskText Std">
    <w:panose1 w:val="020B0504020202020204"/>
    <w:charset w:val="00"/>
    <w:family w:val="swiss"/>
    <w:notTrueType/>
    <w:pitch w:val="variable"/>
    <w:sig w:usb0="00000007" w:usb1="00000000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eue Haas Grotesk Text Pro">
    <w:altName w:val="NeueHaasGroteskText Std"/>
    <w:charset w:val="4D"/>
    <w:family w:val="swiss"/>
    <w:pitch w:val="variable"/>
    <w:sig w:usb0="00000001" w:usb1="00000000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eueHaasGroteskText Std Md">
    <w:panose1 w:val="00000000000000000000"/>
    <w:charset w:val="00"/>
    <w:family w:val="swiss"/>
    <w:notTrueType/>
    <w:pitch w:val="variable"/>
    <w:sig w:usb0="00000007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Look w:val="01E0" w:firstRow="1" w:lastRow="1" w:firstColumn="1" w:lastColumn="1" w:noHBand="0" w:noVBand="0"/>
    </w:tblPr>
    <w:tblGrid>
      <w:gridCol w:w="4815"/>
      <w:gridCol w:w="4823"/>
    </w:tblGrid>
    <w:tr w:rsidR="0001798B" w:rsidRPr="00C462A4" w14:paraId="274B0214" w14:textId="77777777" w:rsidTr="00C462A4">
      <w:tc>
        <w:tcPr>
          <w:tcW w:w="4927" w:type="dxa"/>
          <w:shd w:val="clear" w:color="auto" w:fill="auto"/>
          <w:vAlign w:val="center"/>
        </w:tcPr>
        <w:p w14:paraId="78FD6605" w14:textId="77777777" w:rsidR="0001798B" w:rsidRPr="00C462A4" w:rsidRDefault="0001798B" w:rsidP="00CE22B2">
          <w:pPr>
            <w:pStyle w:val="Pieddepage"/>
            <w:jc w:val="left"/>
            <w:rPr>
              <w:color w:val="999999"/>
              <w:sz w:val="12"/>
              <w:szCs w:val="12"/>
            </w:rPr>
          </w:pPr>
          <w:r w:rsidRPr="00C462A4">
            <w:rPr>
              <w:color w:val="999999"/>
              <w:sz w:val="12"/>
              <w:szCs w:val="12"/>
            </w:rPr>
            <w:t>MET-MODL-Modèle de document type-2</w:t>
          </w:r>
          <w:r>
            <w:rPr>
              <w:color w:val="999999"/>
              <w:sz w:val="12"/>
              <w:szCs w:val="12"/>
            </w:rPr>
            <w:t>B</w:t>
          </w:r>
          <w:r w:rsidRPr="00C462A4">
            <w:rPr>
              <w:color w:val="999999"/>
              <w:sz w:val="12"/>
              <w:szCs w:val="12"/>
            </w:rPr>
            <w:t>.doc</w:t>
          </w:r>
        </w:p>
      </w:tc>
      <w:tc>
        <w:tcPr>
          <w:tcW w:w="4927" w:type="dxa"/>
          <w:shd w:val="clear" w:color="auto" w:fill="auto"/>
          <w:vAlign w:val="center"/>
        </w:tcPr>
        <w:p w14:paraId="2C3FD13E" w14:textId="77777777" w:rsidR="0001798B" w:rsidRPr="00C462A4" w:rsidRDefault="0001798B" w:rsidP="00703361">
          <w:pPr>
            <w:pStyle w:val="Pieddepage"/>
            <w:rPr>
              <w:color w:val="999999"/>
              <w:szCs w:val="16"/>
            </w:rPr>
          </w:pPr>
          <w:r w:rsidRPr="00C462A4">
            <w:rPr>
              <w:color w:val="999999"/>
              <w:szCs w:val="16"/>
            </w:rPr>
            <w:fldChar w:fldCharType="begin"/>
          </w:r>
          <w:r w:rsidRPr="00C462A4">
            <w:rPr>
              <w:color w:val="999999"/>
              <w:szCs w:val="16"/>
            </w:rPr>
            <w:instrText xml:space="preserve"> Classification </w:instrText>
          </w:r>
          <w:r w:rsidRPr="00C462A4">
            <w:rPr>
              <w:color w:val="999999"/>
              <w:szCs w:val="16"/>
            </w:rPr>
            <w:fldChar w:fldCharType="separate"/>
          </w:r>
          <w:r>
            <w:t>C2 Restreinte</w:t>
          </w:r>
          <w:r w:rsidRPr="00C462A4">
            <w:rPr>
              <w:color w:val="999999"/>
              <w:szCs w:val="16"/>
            </w:rPr>
            <w:fldChar w:fldCharType="end"/>
          </w:r>
          <w:r w:rsidRPr="00C462A4">
            <w:rPr>
              <w:color w:val="999999"/>
              <w:szCs w:val="16"/>
            </w:rPr>
            <w:sym w:font="Wingdings" w:char="006E"/>
          </w:r>
          <w:r w:rsidRPr="00C462A4">
            <w:rPr>
              <w:bCs/>
              <w:szCs w:val="16"/>
            </w:rPr>
            <w:t xml:space="preserve"> Page </w:t>
          </w:r>
          <w:r w:rsidRPr="00C462A4">
            <w:rPr>
              <w:rStyle w:val="Numrodepage"/>
              <w:szCs w:val="16"/>
              <w:lang w:val="en-GB"/>
            </w:rPr>
            <w:fldChar w:fldCharType="begin"/>
          </w:r>
          <w:r w:rsidRPr="00C462A4">
            <w:rPr>
              <w:rStyle w:val="Numrodepage"/>
              <w:szCs w:val="16"/>
            </w:rPr>
            <w:instrText xml:space="preserve"> PAGE </w:instrText>
          </w:r>
          <w:r w:rsidRPr="00C462A4">
            <w:rPr>
              <w:rStyle w:val="Numrodepage"/>
              <w:szCs w:val="16"/>
              <w:lang w:val="en-GB"/>
            </w:rPr>
            <w:fldChar w:fldCharType="separate"/>
          </w:r>
          <w:r w:rsidR="0031388F">
            <w:rPr>
              <w:rStyle w:val="Numrodepage"/>
              <w:noProof/>
              <w:szCs w:val="16"/>
            </w:rPr>
            <w:t>23</w:t>
          </w:r>
          <w:r w:rsidRPr="00C462A4">
            <w:rPr>
              <w:rStyle w:val="Numrodepage"/>
              <w:szCs w:val="16"/>
              <w:lang w:val="en-GB"/>
            </w:rPr>
            <w:fldChar w:fldCharType="end"/>
          </w:r>
          <w:r w:rsidRPr="00C462A4">
            <w:rPr>
              <w:rStyle w:val="Numrodepage"/>
              <w:szCs w:val="16"/>
            </w:rPr>
            <w:t xml:space="preserve"> /</w:t>
          </w:r>
          <w:r w:rsidRPr="00C462A4">
            <w:rPr>
              <w:szCs w:val="16"/>
            </w:rPr>
            <w:t xml:space="preserve"> </w:t>
          </w:r>
          <w:r w:rsidRPr="00C462A4">
            <w:rPr>
              <w:szCs w:val="16"/>
              <w:lang w:val="en-GB"/>
            </w:rPr>
            <w:fldChar w:fldCharType="begin"/>
          </w:r>
          <w:r w:rsidRPr="00C462A4">
            <w:rPr>
              <w:szCs w:val="16"/>
            </w:rPr>
            <w:instrText xml:space="preserve"> NUMPAGES </w:instrText>
          </w:r>
          <w:r w:rsidRPr="00C462A4">
            <w:rPr>
              <w:szCs w:val="16"/>
              <w:lang w:val="en-GB"/>
            </w:rPr>
            <w:fldChar w:fldCharType="separate"/>
          </w:r>
          <w:r w:rsidR="0031388F">
            <w:rPr>
              <w:noProof/>
              <w:szCs w:val="16"/>
            </w:rPr>
            <w:t>24</w:t>
          </w:r>
          <w:r w:rsidRPr="00C462A4">
            <w:rPr>
              <w:szCs w:val="16"/>
              <w:lang w:val="en-GB"/>
            </w:rPr>
            <w:fldChar w:fldCharType="end"/>
          </w:r>
          <w:r w:rsidRPr="00C462A4">
            <w:rPr>
              <w:szCs w:val="16"/>
            </w:rPr>
            <w:t xml:space="preserve"> </w:t>
          </w:r>
          <w:r w:rsidRPr="00C462A4">
            <w:rPr>
              <w:color w:val="999999"/>
              <w:szCs w:val="16"/>
            </w:rPr>
            <w:sym w:font="Wingdings" w:char="006E"/>
          </w:r>
        </w:p>
      </w:tc>
    </w:tr>
    <w:tr w:rsidR="0001798B" w:rsidRPr="00C462A4" w14:paraId="4B0C510D" w14:textId="77777777" w:rsidTr="00C462A4">
      <w:tc>
        <w:tcPr>
          <w:tcW w:w="9854" w:type="dxa"/>
          <w:gridSpan w:val="2"/>
          <w:shd w:val="clear" w:color="auto" w:fill="auto"/>
          <w:vAlign w:val="center"/>
        </w:tcPr>
        <w:p w14:paraId="039B88D8" w14:textId="77777777" w:rsidR="0001798B" w:rsidRDefault="0001798B" w:rsidP="00A812D6">
          <w:pPr>
            <w:pStyle w:val="copyright"/>
          </w:pPr>
          <w:r w:rsidRPr="0061699A">
            <w:t>Ce document est la propriété exclusive de MONEXT.</w:t>
          </w:r>
        </w:p>
        <w:p w14:paraId="00DD7634" w14:textId="77777777" w:rsidR="0001798B" w:rsidRPr="0061699A" w:rsidRDefault="0001798B" w:rsidP="00A812D6">
          <w:pPr>
            <w:pStyle w:val="copyright"/>
          </w:pPr>
          <w:r w:rsidRPr="0061699A">
            <w:t>Toute reproduction intégrale ou partielle, toute utilisation par des tiers, ou toute communication à des tiers, sans accord préalable écrit est illicite</w:t>
          </w:r>
        </w:p>
      </w:tc>
    </w:tr>
  </w:tbl>
  <w:p w14:paraId="328E475A" w14:textId="77777777" w:rsidR="0001798B" w:rsidRPr="00D5583A" w:rsidRDefault="0001798B" w:rsidP="00A23E01">
    <w:pPr>
      <w:pStyle w:val="FormuleLgale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B348A0D" w14:textId="77777777" w:rsidR="0001798B" w:rsidRDefault="0001798B">
      <w:r>
        <w:separator/>
      </w:r>
    </w:p>
  </w:footnote>
  <w:footnote w:type="continuationSeparator" w:id="0">
    <w:p w14:paraId="22F4A220" w14:textId="77777777" w:rsidR="0001798B" w:rsidRDefault="0001798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28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6" w:space="0" w:color="auto"/>
        <w:insideV w:val="single" w:sz="6" w:space="0" w:color="auto"/>
      </w:tblBorders>
      <w:tblLayout w:type="fixed"/>
      <w:tblCellMar>
        <w:top w:w="28" w:type="dxa"/>
        <w:left w:w="28" w:type="dxa"/>
        <w:bottom w:w="28" w:type="dxa"/>
        <w:right w:w="28" w:type="dxa"/>
      </w:tblCellMar>
      <w:tblLook w:val="0000" w:firstRow="0" w:lastRow="0" w:firstColumn="0" w:lastColumn="0" w:noHBand="0" w:noVBand="0"/>
    </w:tblPr>
    <w:tblGrid>
      <w:gridCol w:w="6209"/>
      <w:gridCol w:w="1804"/>
      <w:gridCol w:w="1669"/>
    </w:tblGrid>
    <w:tr w:rsidR="0001798B" w14:paraId="054F6321" w14:textId="77777777" w:rsidTr="00FF31D4">
      <w:trPr>
        <w:cantSplit/>
        <w:trHeight w:val="883"/>
      </w:trPr>
      <w:tc>
        <w:tcPr>
          <w:tcW w:w="6252" w:type="dxa"/>
          <w:tcBorders>
            <w:bottom w:val="single" w:sz="6" w:space="0" w:color="auto"/>
          </w:tcBorders>
          <w:shd w:val="clear" w:color="auto" w:fill="auto"/>
          <w:vAlign w:val="center"/>
        </w:tcPr>
        <w:p w14:paraId="1C458CED" w14:textId="77777777" w:rsidR="0001798B" w:rsidRPr="00B865CF" w:rsidRDefault="0001798B" w:rsidP="0043025B">
          <w:pPr>
            <w:pStyle w:val="TitreHeader"/>
            <w:rPr>
              <w:color w:val="FFC83A"/>
            </w:rPr>
          </w:pPr>
          <w:r>
            <w:rPr>
              <w:color w:val="FFC83A"/>
            </w:rPr>
            <w:t>Mode opératoire Contrôle cash quotidiens</w:t>
          </w:r>
          <w:r w:rsidRPr="00B865CF">
            <w:rPr>
              <w:color w:val="FFC83A"/>
            </w:rPr>
            <w:t xml:space="preserve"> </w:t>
          </w:r>
        </w:p>
        <w:p w14:paraId="333C1F57" w14:textId="77777777" w:rsidR="0001798B" w:rsidRPr="00B865CF" w:rsidRDefault="0001798B" w:rsidP="004E0B1E">
          <w:pPr>
            <w:pStyle w:val="TitreHeaderdoc"/>
            <w:rPr>
              <w:color w:val="38444B"/>
            </w:rPr>
          </w:pPr>
          <w:r>
            <w:rPr>
              <w:color w:val="38444B"/>
            </w:rPr>
            <w:t>E</w:t>
          </w:r>
          <w:r w:rsidRPr="00B865CF">
            <w:rPr>
              <w:color w:val="38444B"/>
            </w:rPr>
            <w:t>P</w:t>
          </w:r>
          <w:r>
            <w:rPr>
              <w:color w:val="38444B"/>
            </w:rPr>
            <w:t xml:space="preserve"> – Cash Management</w:t>
          </w:r>
        </w:p>
      </w:tc>
      <w:tc>
        <w:tcPr>
          <w:tcW w:w="3496" w:type="dxa"/>
          <w:gridSpan w:val="2"/>
          <w:shd w:val="clear" w:color="auto" w:fill="auto"/>
          <w:vAlign w:val="center"/>
        </w:tcPr>
        <w:p w14:paraId="248B0BC6" w14:textId="77777777" w:rsidR="0001798B" w:rsidRPr="000508EE" w:rsidRDefault="0001798B" w:rsidP="0043025B">
          <w:pPr>
            <w:spacing w:before="120"/>
            <w:jc w:val="center"/>
          </w:pPr>
          <w:r>
            <w:rPr>
              <w:noProof/>
            </w:rPr>
            <w:drawing>
              <wp:inline distT="0" distB="0" distL="0" distR="0" wp14:anchorId="688BC9FE" wp14:editId="55D0F82E">
                <wp:extent cx="1399429" cy="662830"/>
                <wp:effectExtent l="0" t="0" r="0" b="0"/>
                <wp:docPr id="15" name="Image 15" descr="S:\Back-Up Marketing\CHARTE GRAPHIQUE\02_logos et symboles\Logos corporate\PNG\Logo Monext Corporate gris sans signature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S:\Back-Up Marketing\CHARTE GRAPHIQUE\02_logos et symboles\Logos corporate\PNG\Logo Monext Corporate gris sans signature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7310" cy="66656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01798B" w14:paraId="47B139DA" w14:textId="77777777" w:rsidTr="00FF31D4">
      <w:trPr>
        <w:cantSplit/>
        <w:trHeight w:val="352"/>
      </w:trPr>
      <w:tc>
        <w:tcPr>
          <w:tcW w:w="6252" w:type="dxa"/>
          <w:tcBorders>
            <w:top w:val="single" w:sz="6" w:space="0" w:color="auto"/>
            <w:bottom w:val="single" w:sz="6" w:space="0" w:color="auto"/>
          </w:tcBorders>
          <w:shd w:val="clear" w:color="auto" w:fill="E6E6E6"/>
          <w:vAlign w:val="center"/>
        </w:tcPr>
        <w:p w14:paraId="519AA54E" w14:textId="52F256BC" w:rsidR="0001798B" w:rsidRPr="00B865CF" w:rsidRDefault="0001798B" w:rsidP="005D25AB">
          <w:pPr>
            <w:pStyle w:val="TableauCellule"/>
            <w:rPr>
              <w:rFonts w:ascii="NeueHaasGroteskText Std" w:hAnsi="NeueHaasGroteskText Std"/>
              <w:lang w:val="en-GB"/>
            </w:rPr>
          </w:pPr>
          <w:r w:rsidRPr="00763757">
            <w:rPr>
              <w:rFonts w:ascii="NeueHaasGroteskText Std" w:hAnsi="NeueHaasGroteskText Std"/>
            </w:rPr>
            <w:t>Z:\EP-PoleFinance\1. Chantier Cash Management\EP-MO-CTRLCASH.docx</w:t>
          </w:r>
        </w:p>
      </w:tc>
      <w:tc>
        <w:tcPr>
          <w:tcW w:w="1816" w:type="dxa"/>
          <w:shd w:val="clear" w:color="auto" w:fill="auto"/>
          <w:vAlign w:val="center"/>
        </w:tcPr>
        <w:p w14:paraId="34C483A5" w14:textId="3F285635" w:rsidR="0001798B" w:rsidRPr="00B865CF" w:rsidRDefault="0001798B" w:rsidP="00B865CF">
          <w:pPr>
            <w:pStyle w:val="En-tte"/>
          </w:pPr>
          <w:r w:rsidRPr="00B865CF">
            <w:t xml:space="preserve">Etat : </w:t>
          </w:r>
          <w:r w:rsidRPr="00B865CF">
            <w:fldChar w:fldCharType="begin"/>
          </w:r>
          <w:r w:rsidRPr="00B865CF">
            <w:instrText xml:space="preserve"> GOTOBUTTON  Etat </w:instrText>
          </w:r>
          <w:r w:rsidRPr="00B865CF">
            <w:fldChar w:fldCharType="end"/>
          </w:r>
          <w:r w:rsidRPr="00B865CF">
            <w:fldChar w:fldCharType="begin"/>
          </w:r>
          <w:r w:rsidRPr="00B865CF">
            <w:instrText xml:space="preserve"> GOTOBUTTON  Etat </w:instrText>
          </w:r>
          <w:r w:rsidRPr="00B865CF">
            <w:fldChar w:fldCharType="end"/>
          </w:r>
          <w:r>
            <w:t>Préliminaire</w:t>
          </w:r>
        </w:p>
      </w:tc>
      <w:tc>
        <w:tcPr>
          <w:tcW w:w="1680" w:type="dxa"/>
          <w:shd w:val="clear" w:color="auto" w:fill="auto"/>
          <w:vAlign w:val="center"/>
        </w:tcPr>
        <w:p w14:paraId="71FB1067" w14:textId="0F5FB59A" w:rsidR="0001798B" w:rsidRPr="00B865CF" w:rsidRDefault="0001798B" w:rsidP="00B865CF">
          <w:pPr>
            <w:pStyle w:val="En-tte"/>
          </w:pPr>
          <w:r w:rsidRPr="00B865CF">
            <w:t xml:space="preserve">Ver : </w:t>
          </w:r>
          <w:r>
            <w:t>0A</w:t>
          </w:r>
        </w:p>
      </w:tc>
    </w:tr>
  </w:tbl>
  <w:p w14:paraId="7505328A" w14:textId="77777777" w:rsidR="0001798B" w:rsidRPr="00D5583A" w:rsidRDefault="0001798B" w:rsidP="00FF31D4">
    <w:pPr>
      <w:pStyle w:val="En-tte"/>
      <w:tabs>
        <w:tab w:val="clear" w:pos="9072"/>
        <w:tab w:val="right" w:pos="9720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DDD4AED4"/>
    <w:lvl w:ilvl="0">
      <w:start w:val="1"/>
      <w:numFmt w:val="decimal"/>
      <w:pStyle w:val="Listenumros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941C9B92"/>
    <w:lvl w:ilvl="0">
      <w:start w:val="1"/>
      <w:numFmt w:val="decimal"/>
      <w:pStyle w:val="Listenumros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C2AEF08"/>
    <w:lvl w:ilvl="0">
      <w:start w:val="1"/>
      <w:numFmt w:val="decimal"/>
      <w:pStyle w:val="Listenumros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50075E2"/>
    <w:lvl w:ilvl="0">
      <w:start w:val="1"/>
      <w:numFmt w:val="decimal"/>
      <w:pStyle w:val="Listenum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4AFAB4D6"/>
    <w:lvl w:ilvl="0">
      <w:start w:val="1"/>
      <w:numFmt w:val="bullet"/>
      <w:pStyle w:val="Listepuc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E98E3F2"/>
    <w:lvl w:ilvl="0">
      <w:start w:val="1"/>
      <w:numFmt w:val="bullet"/>
      <w:pStyle w:val="Listepuces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096E0A54"/>
    <w:lvl w:ilvl="0">
      <w:start w:val="1"/>
      <w:numFmt w:val="bullet"/>
      <w:pStyle w:val="Listepuces3"/>
      <w:lvlText w:val=""/>
      <w:lvlJc w:val="left"/>
      <w:pPr>
        <w:tabs>
          <w:tab w:val="num" w:pos="926"/>
        </w:tabs>
        <w:ind w:left="926" w:hanging="360"/>
      </w:pPr>
      <w:rPr>
        <w:rFonts w:ascii="Wingdings" w:hAnsi="Wingdings" w:hint="default"/>
      </w:rPr>
    </w:lvl>
  </w:abstractNum>
  <w:abstractNum w:abstractNumId="7" w15:restartNumberingAfterBreak="0">
    <w:nsid w:val="FFFFFF83"/>
    <w:multiLevelType w:val="singleLevel"/>
    <w:tmpl w:val="52F28F90"/>
    <w:lvl w:ilvl="0">
      <w:start w:val="1"/>
      <w:numFmt w:val="bullet"/>
      <w:pStyle w:val="Listepuces2"/>
      <w:lvlText w:val="o"/>
      <w:lvlJc w:val="left"/>
      <w:pPr>
        <w:tabs>
          <w:tab w:val="num" w:pos="643"/>
        </w:tabs>
        <w:ind w:left="643" w:hanging="360"/>
      </w:pPr>
      <w:rPr>
        <w:rFonts w:ascii="Courier New" w:hAnsi="Courier New" w:cs="Courier New" w:hint="default"/>
      </w:rPr>
    </w:lvl>
  </w:abstractNum>
  <w:abstractNum w:abstractNumId="8" w15:restartNumberingAfterBreak="0">
    <w:nsid w:val="FFFFFF89"/>
    <w:multiLevelType w:val="singleLevel"/>
    <w:tmpl w:val="F7E0D0B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125F78A2"/>
    <w:multiLevelType w:val="multilevel"/>
    <w:tmpl w:val="040C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</w:lvl>
  </w:abstractNum>
  <w:abstractNum w:abstractNumId="10" w15:restartNumberingAfterBreak="0">
    <w:nsid w:val="1F926322"/>
    <w:multiLevelType w:val="multilevel"/>
    <w:tmpl w:val="040C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293172D6"/>
    <w:multiLevelType w:val="hybridMultilevel"/>
    <w:tmpl w:val="BD68E27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2EE6ADB8">
      <w:start w:val="2"/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D250FD"/>
    <w:multiLevelType w:val="multilevel"/>
    <w:tmpl w:val="BDD88CF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NeueHaasGroteskText Std" w:hAnsi="NeueHaasGroteskText Std" w:hint="default"/>
        <w:sz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52F30B60"/>
    <w:multiLevelType w:val="hybridMultilevel"/>
    <w:tmpl w:val="8E4A4400"/>
    <w:lvl w:ilvl="0" w:tplc="5E14B19E"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8F3310B"/>
    <w:multiLevelType w:val="hybridMultilevel"/>
    <w:tmpl w:val="52E6CD94"/>
    <w:lvl w:ilvl="0" w:tplc="813AFCF2"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9623326"/>
    <w:multiLevelType w:val="hybridMultilevel"/>
    <w:tmpl w:val="BE6CDACE"/>
    <w:lvl w:ilvl="0" w:tplc="9E70D4C8">
      <w:numFmt w:val="bullet"/>
      <w:lvlText w:val=""/>
      <w:lvlJc w:val="left"/>
      <w:pPr>
        <w:ind w:left="750" w:hanging="390"/>
      </w:pPr>
      <w:rPr>
        <w:rFonts w:ascii="Wingdings" w:eastAsia="Times New Roman" w:hAnsi="Wingding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516BA0"/>
    <w:multiLevelType w:val="multilevel"/>
    <w:tmpl w:val="65804A3E"/>
    <w:lvl w:ilvl="0">
      <w:start w:val="1"/>
      <w:numFmt w:val="decimal"/>
      <w:pStyle w:val="Titre1"/>
      <w:suff w:val="space"/>
      <w:lvlText w:val="%1."/>
      <w:lvlJc w:val="left"/>
      <w:pPr>
        <w:ind w:left="644" w:hanging="644"/>
      </w:pPr>
      <w:rPr>
        <w:rFonts w:hint="default"/>
      </w:rPr>
    </w:lvl>
    <w:lvl w:ilvl="1">
      <w:start w:val="1"/>
      <w:numFmt w:val="decimal"/>
      <w:pStyle w:val="Titre2"/>
      <w:suff w:val="space"/>
      <w:lvlText w:val="%1.%2."/>
      <w:lvlJc w:val="left"/>
      <w:pPr>
        <w:ind w:left="567" w:hanging="283"/>
      </w:pPr>
      <w:rPr>
        <w:rFonts w:hint="default"/>
      </w:rPr>
    </w:lvl>
    <w:lvl w:ilvl="2">
      <w:start w:val="1"/>
      <w:numFmt w:val="decimal"/>
      <w:pStyle w:val="Titre3"/>
      <w:suff w:val="space"/>
      <w:lvlText w:val="%1.%2.%3."/>
      <w:lvlJc w:val="left"/>
      <w:pPr>
        <w:ind w:left="851" w:hanging="28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Titre4"/>
      <w:suff w:val="space"/>
      <w:lvlText w:val="%1.%2.%3.%4."/>
      <w:lvlJc w:val="left"/>
      <w:pPr>
        <w:ind w:left="1843" w:hanging="283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Titre5"/>
      <w:suff w:val="space"/>
      <w:lvlText w:val="%1.%2.%3.%4.%5."/>
      <w:lvlJc w:val="left"/>
      <w:pPr>
        <w:ind w:left="1418" w:hanging="284"/>
      </w:pPr>
      <w:rPr>
        <w:rFonts w:hint="default"/>
      </w:rPr>
    </w:lvl>
    <w:lvl w:ilvl="5">
      <w:start w:val="1"/>
      <w:numFmt w:val="decimal"/>
      <w:pStyle w:val="Titre6"/>
      <w:suff w:val="space"/>
      <w:lvlText w:val="%1.%2.%3.%4.%5.%6."/>
      <w:lvlJc w:val="left"/>
      <w:pPr>
        <w:ind w:left="1701" w:hanging="283"/>
      </w:pPr>
      <w:rPr>
        <w:rFonts w:hint="default"/>
      </w:rPr>
    </w:lvl>
    <w:lvl w:ilvl="6">
      <w:start w:val="1"/>
      <w:numFmt w:val="decimal"/>
      <w:pStyle w:val="Titre7"/>
      <w:suff w:val="space"/>
      <w:lvlText w:val="%1.%2.%3.%4.%5.%6.%7."/>
      <w:lvlJc w:val="left"/>
      <w:pPr>
        <w:ind w:left="1985" w:hanging="284"/>
      </w:pPr>
      <w:rPr>
        <w:rFonts w:hint="default"/>
      </w:rPr>
    </w:lvl>
    <w:lvl w:ilvl="7">
      <w:start w:val="1"/>
      <w:numFmt w:val="decimal"/>
      <w:pStyle w:val="Titre8"/>
      <w:suff w:val="space"/>
      <w:lvlText w:val="%1.%2.%3.%4.%5.%6.%7.%8."/>
      <w:lvlJc w:val="left"/>
      <w:pPr>
        <w:ind w:left="2268" w:hanging="283"/>
      </w:pPr>
      <w:rPr>
        <w:rFonts w:hint="default"/>
      </w:rPr>
    </w:lvl>
    <w:lvl w:ilvl="8">
      <w:start w:val="1"/>
      <w:numFmt w:val="decimal"/>
      <w:pStyle w:val="Titre9"/>
      <w:suff w:val="space"/>
      <w:lvlText w:val="%1.%2.%3.%4.%5.%6.%7.%8.%9."/>
      <w:lvlJc w:val="left"/>
      <w:pPr>
        <w:ind w:left="2552" w:hanging="284"/>
      </w:pPr>
      <w:rPr>
        <w:rFonts w:hint="default"/>
      </w:rPr>
    </w:lvl>
  </w:abstractNum>
  <w:abstractNum w:abstractNumId="17" w15:restartNumberingAfterBreak="0">
    <w:nsid w:val="7AFB30DA"/>
    <w:multiLevelType w:val="multilevel"/>
    <w:tmpl w:val="040C0023"/>
    <w:styleLink w:val="ArticleSection"/>
    <w:lvl w:ilvl="0">
      <w:start w:val="1"/>
      <w:numFmt w:val="upperRoman"/>
      <w:lvlText w:val="Article %1."/>
      <w:lvlJc w:val="left"/>
      <w:pPr>
        <w:tabs>
          <w:tab w:val="num" w:pos="180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80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num w:numId="1">
    <w:abstractNumId w:val="16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7"/>
  </w:num>
  <w:num w:numId="7">
    <w:abstractNumId w:val="6"/>
  </w:num>
  <w:num w:numId="8">
    <w:abstractNumId w:val="5"/>
  </w:num>
  <w:num w:numId="9">
    <w:abstractNumId w:val="4"/>
  </w:num>
  <w:num w:numId="10">
    <w:abstractNumId w:val="9"/>
  </w:num>
  <w:num w:numId="11">
    <w:abstractNumId w:val="10"/>
  </w:num>
  <w:num w:numId="12">
    <w:abstractNumId w:val="17"/>
  </w:num>
  <w:num w:numId="13">
    <w:abstractNumId w:val="12"/>
  </w:num>
  <w:num w:numId="14">
    <w:abstractNumId w:val="11"/>
  </w:num>
  <w:num w:numId="15">
    <w:abstractNumId w:val="16"/>
  </w:num>
  <w:num w:numId="16">
    <w:abstractNumId w:val="16"/>
  </w:num>
  <w:num w:numId="17">
    <w:abstractNumId w:val="16"/>
  </w:num>
  <w:num w:numId="18">
    <w:abstractNumId w:val="16"/>
  </w:num>
  <w:num w:numId="19">
    <w:abstractNumId w:val="16"/>
  </w:num>
  <w:num w:numId="20">
    <w:abstractNumId w:val="16"/>
  </w:num>
  <w:num w:numId="21">
    <w:abstractNumId w:val="16"/>
  </w:num>
  <w:num w:numId="22">
    <w:abstractNumId w:val="16"/>
  </w:num>
  <w:num w:numId="23">
    <w:abstractNumId w:val="16"/>
  </w:num>
  <w:num w:numId="24">
    <w:abstractNumId w:val="16"/>
  </w:num>
  <w:num w:numId="25">
    <w:abstractNumId w:val="16"/>
  </w:num>
  <w:num w:numId="26">
    <w:abstractNumId w:val="16"/>
  </w:num>
  <w:num w:numId="27">
    <w:abstractNumId w:val="16"/>
  </w:num>
  <w:num w:numId="28">
    <w:abstractNumId w:val="16"/>
  </w:num>
  <w:num w:numId="29">
    <w:abstractNumId w:val="16"/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6"/>
  </w:num>
  <w:num w:numId="35">
    <w:abstractNumId w:val="16"/>
  </w:num>
  <w:num w:numId="36">
    <w:abstractNumId w:val="8"/>
  </w:num>
  <w:num w:numId="37">
    <w:abstractNumId w:val="13"/>
  </w:num>
  <w:num w:numId="38">
    <w:abstractNumId w:val="15"/>
  </w:num>
  <w:num w:numId="39">
    <w:abstractNumId w:val="14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attachedTemplate r:id="rId1"/>
  <w:stylePaneFormatFilter w:val="1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8"/>
  <w:hyphenationZone w:val="425"/>
  <w:noPunctuationKerning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686F"/>
    <w:rsid w:val="000003A6"/>
    <w:rsid w:val="00002BC9"/>
    <w:rsid w:val="00003321"/>
    <w:rsid w:val="000046A3"/>
    <w:rsid w:val="00004756"/>
    <w:rsid w:val="000069D4"/>
    <w:rsid w:val="00006B2F"/>
    <w:rsid w:val="00007F3B"/>
    <w:rsid w:val="00010950"/>
    <w:rsid w:val="00010AEB"/>
    <w:rsid w:val="0001459B"/>
    <w:rsid w:val="0001798B"/>
    <w:rsid w:val="00021EF9"/>
    <w:rsid w:val="000232FE"/>
    <w:rsid w:val="00023574"/>
    <w:rsid w:val="00024343"/>
    <w:rsid w:val="00024E05"/>
    <w:rsid w:val="00027DB8"/>
    <w:rsid w:val="00027E4E"/>
    <w:rsid w:val="00034CBE"/>
    <w:rsid w:val="000353C8"/>
    <w:rsid w:val="00035CE7"/>
    <w:rsid w:val="00037381"/>
    <w:rsid w:val="000412E0"/>
    <w:rsid w:val="000418F3"/>
    <w:rsid w:val="0004207C"/>
    <w:rsid w:val="00044AB3"/>
    <w:rsid w:val="00046606"/>
    <w:rsid w:val="00051F9C"/>
    <w:rsid w:val="0006342B"/>
    <w:rsid w:val="0006394D"/>
    <w:rsid w:val="00065CE0"/>
    <w:rsid w:val="00066856"/>
    <w:rsid w:val="00070213"/>
    <w:rsid w:val="0007357D"/>
    <w:rsid w:val="00080B7E"/>
    <w:rsid w:val="0008163E"/>
    <w:rsid w:val="00082CFC"/>
    <w:rsid w:val="00083FB7"/>
    <w:rsid w:val="000855D5"/>
    <w:rsid w:val="000914F6"/>
    <w:rsid w:val="00092ABB"/>
    <w:rsid w:val="0009430A"/>
    <w:rsid w:val="000943D8"/>
    <w:rsid w:val="000A730B"/>
    <w:rsid w:val="000A791D"/>
    <w:rsid w:val="000B1995"/>
    <w:rsid w:val="000B3FC6"/>
    <w:rsid w:val="000B77A3"/>
    <w:rsid w:val="000C2AA9"/>
    <w:rsid w:val="000C323B"/>
    <w:rsid w:val="000C4219"/>
    <w:rsid w:val="000C5366"/>
    <w:rsid w:val="000C674A"/>
    <w:rsid w:val="000C7134"/>
    <w:rsid w:val="000C7F14"/>
    <w:rsid w:val="000D0700"/>
    <w:rsid w:val="000D08B2"/>
    <w:rsid w:val="000D0E80"/>
    <w:rsid w:val="000D1197"/>
    <w:rsid w:val="000D127E"/>
    <w:rsid w:val="000D35D4"/>
    <w:rsid w:val="000E3723"/>
    <w:rsid w:val="000F0BF2"/>
    <w:rsid w:val="000F2DEB"/>
    <w:rsid w:val="000F6A7B"/>
    <w:rsid w:val="001044FB"/>
    <w:rsid w:val="0011121C"/>
    <w:rsid w:val="0012017F"/>
    <w:rsid w:val="00120972"/>
    <w:rsid w:val="00121C0F"/>
    <w:rsid w:val="0012237D"/>
    <w:rsid w:val="0012391C"/>
    <w:rsid w:val="00124735"/>
    <w:rsid w:val="001265DB"/>
    <w:rsid w:val="00126746"/>
    <w:rsid w:val="00127D5E"/>
    <w:rsid w:val="001319E9"/>
    <w:rsid w:val="00132350"/>
    <w:rsid w:val="00133891"/>
    <w:rsid w:val="00135D35"/>
    <w:rsid w:val="00136D77"/>
    <w:rsid w:val="00140D8B"/>
    <w:rsid w:val="00147FF6"/>
    <w:rsid w:val="00151C9F"/>
    <w:rsid w:val="00154253"/>
    <w:rsid w:val="001546E2"/>
    <w:rsid w:val="00154750"/>
    <w:rsid w:val="00157942"/>
    <w:rsid w:val="00161270"/>
    <w:rsid w:val="00161A28"/>
    <w:rsid w:val="00163121"/>
    <w:rsid w:val="00163D14"/>
    <w:rsid w:val="0016775C"/>
    <w:rsid w:val="00167E2B"/>
    <w:rsid w:val="00171A1B"/>
    <w:rsid w:val="00171FD6"/>
    <w:rsid w:val="00173B48"/>
    <w:rsid w:val="00174411"/>
    <w:rsid w:val="00175F15"/>
    <w:rsid w:val="0017746D"/>
    <w:rsid w:val="00177C47"/>
    <w:rsid w:val="00180566"/>
    <w:rsid w:val="0018165A"/>
    <w:rsid w:val="0018223B"/>
    <w:rsid w:val="001915C2"/>
    <w:rsid w:val="00191DCC"/>
    <w:rsid w:val="00192846"/>
    <w:rsid w:val="00195AE9"/>
    <w:rsid w:val="001A0F00"/>
    <w:rsid w:val="001A3527"/>
    <w:rsid w:val="001A6D36"/>
    <w:rsid w:val="001A723A"/>
    <w:rsid w:val="001A780D"/>
    <w:rsid w:val="001A7B48"/>
    <w:rsid w:val="001B2EE7"/>
    <w:rsid w:val="001B698C"/>
    <w:rsid w:val="001C3D3C"/>
    <w:rsid w:val="001C4885"/>
    <w:rsid w:val="001C4E5D"/>
    <w:rsid w:val="001C6937"/>
    <w:rsid w:val="001D2433"/>
    <w:rsid w:val="001D5F36"/>
    <w:rsid w:val="001D7391"/>
    <w:rsid w:val="001D7C98"/>
    <w:rsid w:val="001E2B50"/>
    <w:rsid w:val="001E6550"/>
    <w:rsid w:val="001E7586"/>
    <w:rsid w:val="001E7693"/>
    <w:rsid w:val="001F1C07"/>
    <w:rsid w:val="001F65C4"/>
    <w:rsid w:val="001F6BAA"/>
    <w:rsid w:val="00201841"/>
    <w:rsid w:val="00202E9D"/>
    <w:rsid w:val="002044B6"/>
    <w:rsid w:val="00204A97"/>
    <w:rsid w:val="0020667F"/>
    <w:rsid w:val="002069BB"/>
    <w:rsid w:val="00207891"/>
    <w:rsid w:val="0021135C"/>
    <w:rsid w:val="00212EFA"/>
    <w:rsid w:val="00213F0F"/>
    <w:rsid w:val="00217AFD"/>
    <w:rsid w:val="0022280F"/>
    <w:rsid w:val="0022401A"/>
    <w:rsid w:val="002265BC"/>
    <w:rsid w:val="002273EB"/>
    <w:rsid w:val="00230566"/>
    <w:rsid w:val="00230986"/>
    <w:rsid w:val="00232E7C"/>
    <w:rsid w:val="00234F84"/>
    <w:rsid w:val="00236127"/>
    <w:rsid w:val="0023695B"/>
    <w:rsid w:val="00245DED"/>
    <w:rsid w:val="002571DB"/>
    <w:rsid w:val="00260855"/>
    <w:rsid w:val="00260BA7"/>
    <w:rsid w:val="00261367"/>
    <w:rsid w:val="00263BBC"/>
    <w:rsid w:val="00264429"/>
    <w:rsid w:val="00264BBE"/>
    <w:rsid w:val="00265FB0"/>
    <w:rsid w:val="00267262"/>
    <w:rsid w:val="00267AA4"/>
    <w:rsid w:val="00267C09"/>
    <w:rsid w:val="00270490"/>
    <w:rsid w:val="00271555"/>
    <w:rsid w:val="0027545C"/>
    <w:rsid w:val="00275F94"/>
    <w:rsid w:val="00276749"/>
    <w:rsid w:val="00277246"/>
    <w:rsid w:val="00281EAD"/>
    <w:rsid w:val="002826B5"/>
    <w:rsid w:val="00291D7A"/>
    <w:rsid w:val="00291F03"/>
    <w:rsid w:val="00292D94"/>
    <w:rsid w:val="0029795E"/>
    <w:rsid w:val="002A0CF2"/>
    <w:rsid w:val="002A30DA"/>
    <w:rsid w:val="002B01D7"/>
    <w:rsid w:val="002B0732"/>
    <w:rsid w:val="002B14E1"/>
    <w:rsid w:val="002B42D1"/>
    <w:rsid w:val="002B4767"/>
    <w:rsid w:val="002B60BC"/>
    <w:rsid w:val="002B6A6B"/>
    <w:rsid w:val="002C2ED2"/>
    <w:rsid w:val="002C515C"/>
    <w:rsid w:val="002D78BA"/>
    <w:rsid w:val="002E0238"/>
    <w:rsid w:val="002E29AE"/>
    <w:rsid w:val="002E45B4"/>
    <w:rsid w:val="002E45EA"/>
    <w:rsid w:val="002E477B"/>
    <w:rsid w:val="002E4BBF"/>
    <w:rsid w:val="002F0CAB"/>
    <w:rsid w:val="002F4962"/>
    <w:rsid w:val="003072F3"/>
    <w:rsid w:val="00310F56"/>
    <w:rsid w:val="003110C1"/>
    <w:rsid w:val="00311A13"/>
    <w:rsid w:val="00312A0F"/>
    <w:rsid w:val="00312CE6"/>
    <w:rsid w:val="003136F2"/>
    <w:rsid w:val="0031388F"/>
    <w:rsid w:val="00313CA9"/>
    <w:rsid w:val="00314D59"/>
    <w:rsid w:val="00314D7D"/>
    <w:rsid w:val="003211DF"/>
    <w:rsid w:val="00323152"/>
    <w:rsid w:val="003234A2"/>
    <w:rsid w:val="00324B6B"/>
    <w:rsid w:val="003251A2"/>
    <w:rsid w:val="003254B7"/>
    <w:rsid w:val="00325E38"/>
    <w:rsid w:val="00331A32"/>
    <w:rsid w:val="00333630"/>
    <w:rsid w:val="00335BFF"/>
    <w:rsid w:val="00344D96"/>
    <w:rsid w:val="0035115D"/>
    <w:rsid w:val="00354E9B"/>
    <w:rsid w:val="00355B1D"/>
    <w:rsid w:val="003567F8"/>
    <w:rsid w:val="00357647"/>
    <w:rsid w:val="00360941"/>
    <w:rsid w:val="00363249"/>
    <w:rsid w:val="00365A01"/>
    <w:rsid w:val="003709D7"/>
    <w:rsid w:val="003737CE"/>
    <w:rsid w:val="003749E3"/>
    <w:rsid w:val="00381F07"/>
    <w:rsid w:val="00382C8C"/>
    <w:rsid w:val="003832A4"/>
    <w:rsid w:val="00390264"/>
    <w:rsid w:val="00396CB6"/>
    <w:rsid w:val="00397AD2"/>
    <w:rsid w:val="003A1DAC"/>
    <w:rsid w:val="003A1DFC"/>
    <w:rsid w:val="003A2FD2"/>
    <w:rsid w:val="003A396F"/>
    <w:rsid w:val="003B25F1"/>
    <w:rsid w:val="003B2B14"/>
    <w:rsid w:val="003B3691"/>
    <w:rsid w:val="003B4036"/>
    <w:rsid w:val="003B5301"/>
    <w:rsid w:val="003B75B4"/>
    <w:rsid w:val="003C240A"/>
    <w:rsid w:val="003C341C"/>
    <w:rsid w:val="003D19C3"/>
    <w:rsid w:val="003D1C94"/>
    <w:rsid w:val="003D3A70"/>
    <w:rsid w:val="003D5948"/>
    <w:rsid w:val="003D7C6F"/>
    <w:rsid w:val="003E2CB2"/>
    <w:rsid w:val="003E6A4F"/>
    <w:rsid w:val="003F0FEF"/>
    <w:rsid w:val="003F188C"/>
    <w:rsid w:val="003F2679"/>
    <w:rsid w:val="003F6226"/>
    <w:rsid w:val="003F690B"/>
    <w:rsid w:val="003F6EBA"/>
    <w:rsid w:val="004010E5"/>
    <w:rsid w:val="00402833"/>
    <w:rsid w:val="00403697"/>
    <w:rsid w:val="00406016"/>
    <w:rsid w:val="0041138B"/>
    <w:rsid w:val="00414F72"/>
    <w:rsid w:val="00423FE7"/>
    <w:rsid w:val="0042407C"/>
    <w:rsid w:val="00427B2C"/>
    <w:rsid w:val="0043025B"/>
    <w:rsid w:val="0043053E"/>
    <w:rsid w:val="004305EC"/>
    <w:rsid w:val="004308CD"/>
    <w:rsid w:val="00431733"/>
    <w:rsid w:val="0043192B"/>
    <w:rsid w:val="00431C04"/>
    <w:rsid w:val="00433004"/>
    <w:rsid w:val="0043322A"/>
    <w:rsid w:val="00433E1D"/>
    <w:rsid w:val="0043442E"/>
    <w:rsid w:val="004350B1"/>
    <w:rsid w:val="004362A8"/>
    <w:rsid w:val="00437EDA"/>
    <w:rsid w:val="0044133A"/>
    <w:rsid w:val="00441EBF"/>
    <w:rsid w:val="00442687"/>
    <w:rsid w:val="004504B7"/>
    <w:rsid w:val="00450573"/>
    <w:rsid w:val="0045374F"/>
    <w:rsid w:val="00453D55"/>
    <w:rsid w:val="0045586D"/>
    <w:rsid w:val="00463E88"/>
    <w:rsid w:val="0046564E"/>
    <w:rsid w:val="004666BF"/>
    <w:rsid w:val="0046715E"/>
    <w:rsid w:val="0046756E"/>
    <w:rsid w:val="00480026"/>
    <w:rsid w:val="0048156F"/>
    <w:rsid w:val="00483631"/>
    <w:rsid w:val="004840E1"/>
    <w:rsid w:val="00485E71"/>
    <w:rsid w:val="004860AA"/>
    <w:rsid w:val="0049004F"/>
    <w:rsid w:val="004922ED"/>
    <w:rsid w:val="0049366C"/>
    <w:rsid w:val="00494870"/>
    <w:rsid w:val="00496DFD"/>
    <w:rsid w:val="004A513D"/>
    <w:rsid w:val="004A78FA"/>
    <w:rsid w:val="004B09A8"/>
    <w:rsid w:val="004B2CF2"/>
    <w:rsid w:val="004B6218"/>
    <w:rsid w:val="004B6241"/>
    <w:rsid w:val="004C2A2C"/>
    <w:rsid w:val="004C3FF8"/>
    <w:rsid w:val="004C727E"/>
    <w:rsid w:val="004C731C"/>
    <w:rsid w:val="004C7D86"/>
    <w:rsid w:val="004D2013"/>
    <w:rsid w:val="004D2C16"/>
    <w:rsid w:val="004D2FDF"/>
    <w:rsid w:val="004D6410"/>
    <w:rsid w:val="004D75AE"/>
    <w:rsid w:val="004D7853"/>
    <w:rsid w:val="004E0B1E"/>
    <w:rsid w:val="004F1349"/>
    <w:rsid w:val="004F16A5"/>
    <w:rsid w:val="004F479E"/>
    <w:rsid w:val="00500795"/>
    <w:rsid w:val="00501240"/>
    <w:rsid w:val="005017AC"/>
    <w:rsid w:val="00504F6D"/>
    <w:rsid w:val="00513D24"/>
    <w:rsid w:val="005150D4"/>
    <w:rsid w:val="0051539A"/>
    <w:rsid w:val="00515410"/>
    <w:rsid w:val="0051551B"/>
    <w:rsid w:val="0051686F"/>
    <w:rsid w:val="00522224"/>
    <w:rsid w:val="00522398"/>
    <w:rsid w:val="0052335F"/>
    <w:rsid w:val="00525BC3"/>
    <w:rsid w:val="00526F3A"/>
    <w:rsid w:val="005324F0"/>
    <w:rsid w:val="005325C4"/>
    <w:rsid w:val="00533980"/>
    <w:rsid w:val="00533D44"/>
    <w:rsid w:val="00534552"/>
    <w:rsid w:val="00534C56"/>
    <w:rsid w:val="005374F3"/>
    <w:rsid w:val="00540E2B"/>
    <w:rsid w:val="005428C8"/>
    <w:rsid w:val="005453F5"/>
    <w:rsid w:val="005455FB"/>
    <w:rsid w:val="00546955"/>
    <w:rsid w:val="00546F24"/>
    <w:rsid w:val="00546F97"/>
    <w:rsid w:val="005517CC"/>
    <w:rsid w:val="00553B45"/>
    <w:rsid w:val="00554F52"/>
    <w:rsid w:val="00555A72"/>
    <w:rsid w:val="00556B2A"/>
    <w:rsid w:val="00561A27"/>
    <w:rsid w:val="005653B0"/>
    <w:rsid w:val="00566E80"/>
    <w:rsid w:val="005674D7"/>
    <w:rsid w:val="005722CB"/>
    <w:rsid w:val="005723E8"/>
    <w:rsid w:val="0057318D"/>
    <w:rsid w:val="005746A6"/>
    <w:rsid w:val="00574704"/>
    <w:rsid w:val="00574AFA"/>
    <w:rsid w:val="00580070"/>
    <w:rsid w:val="00581BD1"/>
    <w:rsid w:val="005852CD"/>
    <w:rsid w:val="00586C83"/>
    <w:rsid w:val="00592802"/>
    <w:rsid w:val="005943B5"/>
    <w:rsid w:val="005A341E"/>
    <w:rsid w:val="005A5406"/>
    <w:rsid w:val="005B5237"/>
    <w:rsid w:val="005B57F4"/>
    <w:rsid w:val="005B7882"/>
    <w:rsid w:val="005C3B7E"/>
    <w:rsid w:val="005C67D5"/>
    <w:rsid w:val="005D0317"/>
    <w:rsid w:val="005D1570"/>
    <w:rsid w:val="005D25AB"/>
    <w:rsid w:val="005D30D0"/>
    <w:rsid w:val="005D45A8"/>
    <w:rsid w:val="005D56C5"/>
    <w:rsid w:val="005D61E3"/>
    <w:rsid w:val="005D7FFB"/>
    <w:rsid w:val="005E4418"/>
    <w:rsid w:val="005E4FD7"/>
    <w:rsid w:val="005E5FB8"/>
    <w:rsid w:val="005E6D27"/>
    <w:rsid w:val="005E7D7C"/>
    <w:rsid w:val="005F68C0"/>
    <w:rsid w:val="005F6CBC"/>
    <w:rsid w:val="00601D52"/>
    <w:rsid w:val="006022DE"/>
    <w:rsid w:val="00603161"/>
    <w:rsid w:val="0060634B"/>
    <w:rsid w:val="0060750D"/>
    <w:rsid w:val="00610952"/>
    <w:rsid w:val="00615B13"/>
    <w:rsid w:val="0061699A"/>
    <w:rsid w:val="006179DA"/>
    <w:rsid w:val="006203CE"/>
    <w:rsid w:val="006272DA"/>
    <w:rsid w:val="00632391"/>
    <w:rsid w:val="00633810"/>
    <w:rsid w:val="00633B20"/>
    <w:rsid w:val="0064050A"/>
    <w:rsid w:val="0064541A"/>
    <w:rsid w:val="006519B3"/>
    <w:rsid w:val="00653B05"/>
    <w:rsid w:val="006548E5"/>
    <w:rsid w:val="00662871"/>
    <w:rsid w:val="00664E24"/>
    <w:rsid w:val="0066697F"/>
    <w:rsid w:val="00667572"/>
    <w:rsid w:val="00671AEB"/>
    <w:rsid w:val="00674B4D"/>
    <w:rsid w:val="006763FA"/>
    <w:rsid w:val="006808B7"/>
    <w:rsid w:val="00685AEF"/>
    <w:rsid w:val="00692AF2"/>
    <w:rsid w:val="00692C32"/>
    <w:rsid w:val="00692D55"/>
    <w:rsid w:val="00692EBB"/>
    <w:rsid w:val="00694A56"/>
    <w:rsid w:val="006A0173"/>
    <w:rsid w:val="006A10E8"/>
    <w:rsid w:val="006A32A3"/>
    <w:rsid w:val="006A3BBE"/>
    <w:rsid w:val="006A3FB6"/>
    <w:rsid w:val="006A6883"/>
    <w:rsid w:val="006B348D"/>
    <w:rsid w:val="006B433D"/>
    <w:rsid w:val="006C0493"/>
    <w:rsid w:val="006C0A7E"/>
    <w:rsid w:val="006C1BFC"/>
    <w:rsid w:val="006C2F50"/>
    <w:rsid w:val="006C4100"/>
    <w:rsid w:val="006C6B94"/>
    <w:rsid w:val="006C77A9"/>
    <w:rsid w:val="006D2B1A"/>
    <w:rsid w:val="006D3095"/>
    <w:rsid w:val="006D428D"/>
    <w:rsid w:val="006D68A6"/>
    <w:rsid w:val="006E2C95"/>
    <w:rsid w:val="006E6F62"/>
    <w:rsid w:val="006F0B1A"/>
    <w:rsid w:val="006F2762"/>
    <w:rsid w:val="006F2797"/>
    <w:rsid w:val="006F3295"/>
    <w:rsid w:val="006F3D3B"/>
    <w:rsid w:val="006F3DC9"/>
    <w:rsid w:val="006F798A"/>
    <w:rsid w:val="00703361"/>
    <w:rsid w:val="00705FAD"/>
    <w:rsid w:val="00706E85"/>
    <w:rsid w:val="00707180"/>
    <w:rsid w:val="0070761D"/>
    <w:rsid w:val="00712E7D"/>
    <w:rsid w:val="00722C6C"/>
    <w:rsid w:val="00724079"/>
    <w:rsid w:val="00725ACE"/>
    <w:rsid w:val="00725CB3"/>
    <w:rsid w:val="007274F8"/>
    <w:rsid w:val="007277D6"/>
    <w:rsid w:val="0073019D"/>
    <w:rsid w:val="00732469"/>
    <w:rsid w:val="00732DCB"/>
    <w:rsid w:val="007408C7"/>
    <w:rsid w:val="007415C2"/>
    <w:rsid w:val="0074162E"/>
    <w:rsid w:val="00745B2A"/>
    <w:rsid w:val="0074671B"/>
    <w:rsid w:val="007520F8"/>
    <w:rsid w:val="00755F56"/>
    <w:rsid w:val="00756915"/>
    <w:rsid w:val="007607E0"/>
    <w:rsid w:val="00760FB9"/>
    <w:rsid w:val="00763757"/>
    <w:rsid w:val="00770395"/>
    <w:rsid w:val="00775C29"/>
    <w:rsid w:val="00780A98"/>
    <w:rsid w:val="007814F0"/>
    <w:rsid w:val="00790A31"/>
    <w:rsid w:val="007915A6"/>
    <w:rsid w:val="00792375"/>
    <w:rsid w:val="007929B2"/>
    <w:rsid w:val="00792BC0"/>
    <w:rsid w:val="007946E6"/>
    <w:rsid w:val="00795FAA"/>
    <w:rsid w:val="00796472"/>
    <w:rsid w:val="00796541"/>
    <w:rsid w:val="007A2DC9"/>
    <w:rsid w:val="007A6B2C"/>
    <w:rsid w:val="007A6CAB"/>
    <w:rsid w:val="007A7320"/>
    <w:rsid w:val="007A7C58"/>
    <w:rsid w:val="007B0763"/>
    <w:rsid w:val="007B0F22"/>
    <w:rsid w:val="007B138F"/>
    <w:rsid w:val="007B1566"/>
    <w:rsid w:val="007C09F6"/>
    <w:rsid w:val="007C2CFD"/>
    <w:rsid w:val="007C49A2"/>
    <w:rsid w:val="007C7180"/>
    <w:rsid w:val="007C7C08"/>
    <w:rsid w:val="007D0BBA"/>
    <w:rsid w:val="007D1A30"/>
    <w:rsid w:val="007D2C69"/>
    <w:rsid w:val="007D3813"/>
    <w:rsid w:val="007D43F8"/>
    <w:rsid w:val="007D79BF"/>
    <w:rsid w:val="007D7D8C"/>
    <w:rsid w:val="007E05E4"/>
    <w:rsid w:val="007E0BF4"/>
    <w:rsid w:val="007E19B7"/>
    <w:rsid w:val="007E1F27"/>
    <w:rsid w:val="007E46D5"/>
    <w:rsid w:val="007E4C38"/>
    <w:rsid w:val="007F0BB0"/>
    <w:rsid w:val="007F44AD"/>
    <w:rsid w:val="0080311F"/>
    <w:rsid w:val="00804AE4"/>
    <w:rsid w:val="00804AFA"/>
    <w:rsid w:val="008056BF"/>
    <w:rsid w:val="00805F2B"/>
    <w:rsid w:val="00810C52"/>
    <w:rsid w:val="008151F9"/>
    <w:rsid w:val="00817233"/>
    <w:rsid w:val="00817EA4"/>
    <w:rsid w:val="008208F7"/>
    <w:rsid w:val="008227E5"/>
    <w:rsid w:val="00827A5C"/>
    <w:rsid w:val="00833130"/>
    <w:rsid w:val="008350CB"/>
    <w:rsid w:val="00836DC2"/>
    <w:rsid w:val="008379C5"/>
    <w:rsid w:val="00840DA5"/>
    <w:rsid w:val="0084182B"/>
    <w:rsid w:val="00841997"/>
    <w:rsid w:val="00844355"/>
    <w:rsid w:val="0085134E"/>
    <w:rsid w:val="00855EF0"/>
    <w:rsid w:val="008577D4"/>
    <w:rsid w:val="00857A2A"/>
    <w:rsid w:val="00861F91"/>
    <w:rsid w:val="008631DC"/>
    <w:rsid w:val="008663DE"/>
    <w:rsid w:val="00873A4E"/>
    <w:rsid w:val="00877D6E"/>
    <w:rsid w:val="00881E81"/>
    <w:rsid w:val="0088258B"/>
    <w:rsid w:val="00882E55"/>
    <w:rsid w:val="0088615F"/>
    <w:rsid w:val="00887A13"/>
    <w:rsid w:val="00891608"/>
    <w:rsid w:val="008924B1"/>
    <w:rsid w:val="0089530E"/>
    <w:rsid w:val="00895633"/>
    <w:rsid w:val="008964E6"/>
    <w:rsid w:val="00897F5B"/>
    <w:rsid w:val="008A3C88"/>
    <w:rsid w:val="008A47E3"/>
    <w:rsid w:val="008A5432"/>
    <w:rsid w:val="008B47D4"/>
    <w:rsid w:val="008B4F58"/>
    <w:rsid w:val="008C0BE8"/>
    <w:rsid w:val="008C1600"/>
    <w:rsid w:val="008C1978"/>
    <w:rsid w:val="008C36B5"/>
    <w:rsid w:val="008C79A1"/>
    <w:rsid w:val="008D080E"/>
    <w:rsid w:val="008D1052"/>
    <w:rsid w:val="008D6D75"/>
    <w:rsid w:val="008E4BE9"/>
    <w:rsid w:val="008E5218"/>
    <w:rsid w:val="008E552A"/>
    <w:rsid w:val="008E679C"/>
    <w:rsid w:val="008E6AAB"/>
    <w:rsid w:val="008F0D0F"/>
    <w:rsid w:val="008F4C78"/>
    <w:rsid w:val="008F4E14"/>
    <w:rsid w:val="008F7198"/>
    <w:rsid w:val="00900D25"/>
    <w:rsid w:val="00901F98"/>
    <w:rsid w:val="009036FA"/>
    <w:rsid w:val="009055B2"/>
    <w:rsid w:val="009073F3"/>
    <w:rsid w:val="00914B52"/>
    <w:rsid w:val="0091694F"/>
    <w:rsid w:val="00916B74"/>
    <w:rsid w:val="00916F49"/>
    <w:rsid w:val="009265B2"/>
    <w:rsid w:val="00932044"/>
    <w:rsid w:val="00933240"/>
    <w:rsid w:val="00935CFF"/>
    <w:rsid w:val="0093671D"/>
    <w:rsid w:val="00937DB9"/>
    <w:rsid w:val="00943214"/>
    <w:rsid w:val="0095161A"/>
    <w:rsid w:val="00953A04"/>
    <w:rsid w:val="00954566"/>
    <w:rsid w:val="0095469D"/>
    <w:rsid w:val="00956392"/>
    <w:rsid w:val="00961986"/>
    <w:rsid w:val="009625A6"/>
    <w:rsid w:val="00964025"/>
    <w:rsid w:val="00967DD1"/>
    <w:rsid w:val="00972D27"/>
    <w:rsid w:val="00974BF8"/>
    <w:rsid w:val="0097572A"/>
    <w:rsid w:val="00977055"/>
    <w:rsid w:val="00977E90"/>
    <w:rsid w:val="009868E3"/>
    <w:rsid w:val="00987438"/>
    <w:rsid w:val="00991429"/>
    <w:rsid w:val="00993677"/>
    <w:rsid w:val="0099661B"/>
    <w:rsid w:val="0099733E"/>
    <w:rsid w:val="00997968"/>
    <w:rsid w:val="009A0028"/>
    <w:rsid w:val="009A1AD3"/>
    <w:rsid w:val="009A1D8A"/>
    <w:rsid w:val="009A6221"/>
    <w:rsid w:val="009B1A26"/>
    <w:rsid w:val="009B399B"/>
    <w:rsid w:val="009B3B7A"/>
    <w:rsid w:val="009B73F0"/>
    <w:rsid w:val="009C6EF4"/>
    <w:rsid w:val="009D3D9E"/>
    <w:rsid w:val="009D6D57"/>
    <w:rsid w:val="009D7AAD"/>
    <w:rsid w:val="009E00C0"/>
    <w:rsid w:val="009E0C09"/>
    <w:rsid w:val="009E2333"/>
    <w:rsid w:val="009E316E"/>
    <w:rsid w:val="009E3326"/>
    <w:rsid w:val="009E3FC5"/>
    <w:rsid w:val="009E48DD"/>
    <w:rsid w:val="009E523A"/>
    <w:rsid w:val="009F0EAE"/>
    <w:rsid w:val="009F1DA3"/>
    <w:rsid w:val="009F33D0"/>
    <w:rsid w:val="009F3906"/>
    <w:rsid w:val="009F52E1"/>
    <w:rsid w:val="009F749F"/>
    <w:rsid w:val="00A00A61"/>
    <w:rsid w:val="00A04E75"/>
    <w:rsid w:val="00A05787"/>
    <w:rsid w:val="00A1308C"/>
    <w:rsid w:val="00A2375E"/>
    <w:rsid w:val="00A23E01"/>
    <w:rsid w:val="00A2425E"/>
    <w:rsid w:val="00A256B3"/>
    <w:rsid w:val="00A31EC8"/>
    <w:rsid w:val="00A347E2"/>
    <w:rsid w:val="00A46C0D"/>
    <w:rsid w:val="00A5008E"/>
    <w:rsid w:val="00A54DC0"/>
    <w:rsid w:val="00A561BD"/>
    <w:rsid w:val="00A61320"/>
    <w:rsid w:val="00A62BE9"/>
    <w:rsid w:val="00A64CA9"/>
    <w:rsid w:val="00A659E3"/>
    <w:rsid w:val="00A7104D"/>
    <w:rsid w:val="00A75A09"/>
    <w:rsid w:val="00A80C62"/>
    <w:rsid w:val="00A812D6"/>
    <w:rsid w:val="00A82310"/>
    <w:rsid w:val="00A83AD5"/>
    <w:rsid w:val="00A84396"/>
    <w:rsid w:val="00A877F7"/>
    <w:rsid w:val="00A931FB"/>
    <w:rsid w:val="00A9560F"/>
    <w:rsid w:val="00A972FB"/>
    <w:rsid w:val="00AA2B7C"/>
    <w:rsid w:val="00AA46E2"/>
    <w:rsid w:val="00AA50F4"/>
    <w:rsid w:val="00AA51C8"/>
    <w:rsid w:val="00AA5629"/>
    <w:rsid w:val="00AA5724"/>
    <w:rsid w:val="00AA7C1A"/>
    <w:rsid w:val="00AA7DEF"/>
    <w:rsid w:val="00AB12F1"/>
    <w:rsid w:val="00AB208B"/>
    <w:rsid w:val="00AB230C"/>
    <w:rsid w:val="00AB2D2B"/>
    <w:rsid w:val="00AB50A8"/>
    <w:rsid w:val="00AB5CBA"/>
    <w:rsid w:val="00AB6E5B"/>
    <w:rsid w:val="00AC448F"/>
    <w:rsid w:val="00AC57A1"/>
    <w:rsid w:val="00AC715A"/>
    <w:rsid w:val="00AD023F"/>
    <w:rsid w:val="00AD1B4F"/>
    <w:rsid w:val="00AD38B9"/>
    <w:rsid w:val="00AD7937"/>
    <w:rsid w:val="00AE0D69"/>
    <w:rsid w:val="00AE1CCE"/>
    <w:rsid w:val="00AE4B1E"/>
    <w:rsid w:val="00AE5B4D"/>
    <w:rsid w:val="00AE7C67"/>
    <w:rsid w:val="00AF099C"/>
    <w:rsid w:val="00AF1095"/>
    <w:rsid w:val="00AF2F1B"/>
    <w:rsid w:val="00AF597B"/>
    <w:rsid w:val="00B0072F"/>
    <w:rsid w:val="00B01E8D"/>
    <w:rsid w:val="00B02B35"/>
    <w:rsid w:val="00B03D92"/>
    <w:rsid w:val="00B07455"/>
    <w:rsid w:val="00B07D43"/>
    <w:rsid w:val="00B11F27"/>
    <w:rsid w:val="00B134E1"/>
    <w:rsid w:val="00B145FF"/>
    <w:rsid w:val="00B15A2D"/>
    <w:rsid w:val="00B221A7"/>
    <w:rsid w:val="00B24EFD"/>
    <w:rsid w:val="00B319A7"/>
    <w:rsid w:val="00B32708"/>
    <w:rsid w:val="00B32D7D"/>
    <w:rsid w:val="00B3423E"/>
    <w:rsid w:val="00B3711D"/>
    <w:rsid w:val="00B3719A"/>
    <w:rsid w:val="00B412C0"/>
    <w:rsid w:val="00B412E9"/>
    <w:rsid w:val="00B44A0E"/>
    <w:rsid w:val="00B44BE1"/>
    <w:rsid w:val="00B52551"/>
    <w:rsid w:val="00B61197"/>
    <w:rsid w:val="00B62785"/>
    <w:rsid w:val="00B640D8"/>
    <w:rsid w:val="00B65380"/>
    <w:rsid w:val="00B67FBF"/>
    <w:rsid w:val="00B70436"/>
    <w:rsid w:val="00B727A7"/>
    <w:rsid w:val="00B7367A"/>
    <w:rsid w:val="00B75212"/>
    <w:rsid w:val="00B81278"/>
    <w:rsid w:val="00B856D4"/>
    <w:rsid w:val="00B85E81"/>
    <w:rsid w:val="00B86151"/>
    <w:rsid w:val="00B865CF"/>
    <w:rsid w:val="00B87753"/>
    <w:rsid w:val="00B91A5E"/>
    <w:rsid w:val="00B92683"/>
    <w:rsid w:val="00B9351F"/>
    <w:rsid w:val="00B9371B"/>
    <w:rsid w:val="00B9383C"/>
    <w:rsid w:val="00BB537A"/>
    <w:rsid w:val="00BB5AB6"/>
    <w:rsid w:val="00BC1232"/>
    <w:rsid w:val="00BC39BF"/>
    <w:rsid w:val="00BC6A1F"/>
    <w:rsid w:val="00BD02E3"/>
    <w:rsid w:val="00BD0339"/>
    <w:rsid w:val="00BD13A1"/>
    <w:rsid w:val="00BD561E"/>
    <w:rsid w:val="00BD5D39"/>
    <w:rsid w:val="00BE0591"/>
    <w:rsid w:val="00BE14B2"/>
    <w:rsid w:val="00BE26FE"/>
    <w:rsid w:val="00BE525A"/>
    <w:rsid w:val="00BF19D0"/>
    <w:rsid w:val="00BF5688"/>
    <w:rsid w:val="00BF79E5"/>
    <w:rsid w:val="00BF7CBE"/>
    <w:rsid w:val="00BF7CC1"/>
    <w:rsid w:val="00C019A4"/>
    <w:rsid w:val="00C03368"/>
    <w:rsid w:val="00C0398D"/>
    <w:rsid w:val="00C03BBA"/>
    <w:rsid w:val="00C079CF"/>
    <w:rsid w:val="00C1208D"/>
    <w:rsid w:val="00C12679"/>
    <w:rsid w:val="00C174E1"/>
    <w:rsid w:val="00C34A5C"/>
    <w:rsid w:val="00C37B75"/>
    <w:rsid w:val="00C44D1A"/>
    <w:rsid w:val="00C462A4"/>
    <w:rsid w:val="00C51957"/>
    <w:rsid w:val="00C55709"/>
    <w:rsid w:val="00C60046"/>
    <w:rsid w:val="00C60776"/>
    <w:rsid w:val="00C6191A"/>
    <w:rsid w:val="00C6275E"/>
    <w:rsid w:val="00C648E7"/>
    <w:rsid w:val="00C701EA"/>
    <w:rsid w:val="00C72327"/>
    <w:rsid w:val="00C72DD0"/>
    <w:rsid w:val="00C74443"/>
    <w:rsid w:val="00C77326"/>
    <w:rsid w:val="00C81409"/>
    <w:rsid w:val="00C82E7F"/>
    <w:rsid w:val="00C86D58"/>
    <w:rsid w:val="00C96E4F"/>
    <w:rsid w:val="00CA3DF4"/>
    <w:rsid w:val="00CA3E88"/>
    <w:rsid w:val="00CA4245"/>
    <w:rsid w:val="00CA4FCF"/>
    <w:rsid w:val="00CA780C"/>
    <w:rsid w:val="00CB4505"/>
    <w:rsid w:val="00CB5DC5"/>
    <w:rsid w:val="00CB6320"/>
    <w:rsid w:val="00CB67D3"/>
    <w:rsid w:val="00CB6C84"/>
    <w:rsid w:val="00CC532D"/>
    <w:rsid w:val="00CD1AE3"/>
    <w:rsid w:val="00CD1E39"/>
    <w:rsid w:val="00CD4767"/>
    <w:rsid w:val="00CD7CEF"/>
    <w:rsid w:val="00CE1935"/>
    <w:rsid w:val="00CE22B2"/>
    <w:rsid w:val="00CE2868"/>
    <w:rsid w:val="00CE2BC0"/>
    <w:rsid w:val="00CE40F7"/>
    <w:rsid w:val="00CE5D8F"/>
    <w:rsid w:val="00CF04F1"/>
    <w:rsid w:val="00CF49FE"/>
    <w:rsid w:val="00CF7A80"/>
    <w:rsid w:val="00CF7EEF"/>
    <w:rsid w:val="00D0046D"/>
    <w:rsid w:val="00D027A0"/>
    <w:rsid w:val="00D04884"/>
    <w:rsid w:val="00D04FAD"/>
    <w:rsid w:val="00D0508E"/>
    <w:rsid w:val="00D11C33"/>
    <w:rsid w:val="00D11D6B"/>
    <w:rsid w:val="00D11F51"/>
    <w:rsid w:val="00D20A9F"/>
    <w:rsid w:val="00D227D5"/>
    <w:rsid w:val="00D27543"/>
    <w:rsid w:val="00D27798"/>
    <w:rsid w:val="00D343B7"/>
    <w:rsid w:val="00D428B1"/>
    <w:rsid w:val="00D42EF0"/>
    <w:rsid w:val="00D4410A"/>
    <w:rsid w:val="00D45705"/>
    <w:rsid w:val="00D470B6"/>
    <w:rsid w:val="00D47345"/>
    <w:rsid w:val="00D51F47"/>
    <w:rsid w:val="00D53A75"/>
    <w:rsid w:val="00D54A78"/>
    <w:rsid w:val="00D54CA1"/>
    <w:rsid w:val="00D54FDC"/>
    <w:rsid w:val="00D5583A"/>
    <w:rsid w:val="00D62B85"/>
    <w:rsid w:val="00D6371B"/>
    <w:rsid w:val="00D706B2"/>
    <w:rsid w:val="00D7568F"/>
    <w:rsid w:val="00D90A8F"/>
    <w:rsid w:val="00D91616"/>
    <w:rsid w:val="00D9324B"/>
    <w:rsid w:val="00D939EC"/>
    <w:rsid w:val="00D9507F"/>
    <w:rsid w:val="00D952F5"/>
    <w:rsid w:val="00D961AB"/>
    <w:rsid w:val="00DA3C84"/>
    <w:rsid w:val="00DA7086"/>
    <w:rsid w:val="00DA77DA"/>
    <w:rsid w:val="00DB1EB1"/>
    <w:rsid w:val="00DB2326"/>
    <w:rsid w:val="00DC2377"/>
    <w:rsid w:val="00DC37B7"/>
    <w:rsid w:val="00DC4AB5"/>
    <w:rsid w:val="00DC671F"/>
    <w:rsid w:val="00DD26B7"/>
    <w:rsid w:val="00DD7BE7"/>
    <w:rsid w:val="00DE3D5A"/>
    <w:rsid w:val="00DE5A64"/>
    <w:rsid w:val="00DE6E61"/>
    <w:rsid w:val="00DF298F"/>
    <w:rsid w:val="00DF2C79"/>
    <w:rsid w:val="00DF4275"/>
    <w:rsid w:val="00E007C3"/>
    <w:rsid w:val="00E06B74"/>
    <w:rsid w:val="00E070A4"/>
    <w:rsid w:val="00E1042B"/>
    <w:rsid w:val="00E10960"/>
    <w:rsid w:val="00E12EA7"/>
    <w:rsid w:val="00E145EF"/>
    <w:rsid w:val="00E17396"/>
    <w:rsid w:val="00E1746A"/>
    <w:rsid w:val="00E211D0"/>
    <w:rsid w:val="00E26A15"/>
    <w:rsid w:val="00E31620"/>
    <w:rsid w:val="00E365DF"/>
    <w:rsid w:val="00E431CD"/>
    <w:rsid w:val="00E45C43"/>
    <w:rsid w:val="00E46DAB"/>
    <w:rsid w:val="00E46F30"/>
    <w:rsid w:val="00E523A2"/>
    <w:rsid w:val="00E5354D"/>
    <w:rsid w:val="00E53864"/>
    <w:rsid w:val="00E5754E"/>
    <w:rsid w:val="00E57B09"/>
    <w:rsid w:val="00E62992"/>
    <w:rsid w:val="00E6538A"/>
    <w:rsid w:val="00E653B9"/>
    <w:rsid w:val="00E656A5"/>
    <w:rsid w:val="00E70009"/>
    <w:rsid w:val="00E70C4E"/>
    <w:rsid w:val="00E7353C"/>
    <w:rsid w:val="00E737CB"/>
    <w:rsid w:val="00E864A7"/>
    <w:rsid w:val="00E869C1"/>
    <w:rsid w:val="00E86CF6"/>
    <w:rsid w:val="00E8760F"/>
    <w:rsid w:val="00E90219"/>
    <w:rsid w:val="00E92DBC"/>
    <w:rsid w:val="00E95AF4"/>
    <w:rsid w:val="00E95E18"/>
    <w:rsid w:val="00E9626E"/>
    <w:rsid w:val="00E9702D"/>
    <w:rsid w:val="00EB078C"/>
    <w:rsid w:val="00EB3F31"/>
    <w:rsid w:val="00EB4B4A"/>
    <w:rsid w:val="00EB549B"/>
    <w:rsid w:val="00EB6711"/>
    <w:rsid w:val="00EC2428"/>
    <w:rsid w:val="00EC2CD2"/>
    <w:rsid w:val="00EC3D76"/>
    <w:rsid w:val="00ED3500"/>
    <w:rsid w:val="00ED7C97"/>
    <w:rsid w:val="00EE1F3B"/>
    <w:rsid w:val="00EE29F6"/>
    <w:rsid w:val="00EE2DF5"/>
    <w:rsid w:val="00EE33D7"/>
    <w:rsid w:val="00EE4405"/>
    <w:rsid w:val="00EE5650"/>
    <w:rsid w:val="00EE7600"/>
    <w:rsid w:val="00EF088A"/>
    <w:rsid w:val="00EF2046"/>
    <w:rsid w:val="00EF2AE6"/>
    <w:rsid w:val="00EF7524"/>
    <w:rsid w:val="00F02357"/>
    <w:rsid w:val="00F03241"/>
    <w:rsid w:val="00F04798"/>
    <w:rsid w:val="00F123B9"/>
    <w:rsid w:val="00F12D75"/>
    <w:rsid w:val="00F169E4"/>
    <w:rsid w:val="00F206F9"/>
    <w:rsid w:val="00F22D8A"/>
    <w:rsid w:val="00F2598C"/>
    <w:rsid w:val="00F27DA0"/>
    <w:rsid w:val="00F31C10"/>
    <w:rsid w:val="00F320FB"/>
    <w:rsid w:val="00F3571E"/>
    <w:rsid w:val="00F41CC7"/>
    <w:rsid w:val="00F425FF"/>
    <w:rsid w:val="00F42E8B"/>
    <w:rsid w:val="00F44CE3"/>
    <w:rsid w:val="00F456D7"/>
    <w:rsid w:val="00F52F1F"/>
    <w:rsid w:val="00F604E7"/>
    <w:rsid w:val="00F60AB9"/>
    <w:rsid w:val="00F639CC"/>
    <w:rsid w:val="00F64831"/>
    <w:rsid w:val="00F721C9"/>
    <w:rsid w:val="00F735EF"/>
    <w:rsid w:val="00F83407"/>
    <w:rsid w:val="00F83D1D"/>
    <w:rsid w:val="00F8539B"/>
    <w:rsid w:val="00F87F17"/>
    <w:rsid w:val="00F90529"/>
    <w:rsid w:val="00F9133B"/>
    <w:rsid w:val="00F92E70"/>
    <w:rsid w:val="00F9333E"/>
    <w:rsid w:val="00FA06E3"/>
    <w:rsid w:val="00FA0EC7"/>
    <w:rsid w:val="00FA104A"/>
    <w:rsid w:val="00FA1847"/>
    <w:rsid w:val="00FA1E00"/>
    <w:rsid w:val="00FA2171"/>
    <w:rsid w:val="00FA538E"/>
    <w:rsid w:val="00FA60A3"/>
    <w:rsid w:val="00FA75BF"/>
    <w:rsid w:val="00FB54D8"/>
    <w:rsid w:val="00FB70FB"/>
    <w:rsid w:val="00FC01B1"/>
    <w:rsid w:val="00FC0F56"/>
    <w:rsid w:val="00FC1C12"/>
    <w:rsid w:val="00FC3325"/>
    <w:rsid w:val="00FC34FB"/>
    <w:rsid w:val="00FC454D"/>
    <w:rsid w:val="00FD76D2"/>
    <w:rsid w:val="00FD7AAF"/>
    <w:rsid w:val="00FE3021"/>
    <w:rsid w:val="00FE3242"/>
    <w:rsid w:val="00FE33CF"/>
    <w:rsid w:val="00FE4F6A"/>
    <w:rsid w:val="00FE7632"/>
    <w:rsid w:val="00FF3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5057"/>
    <o:shapelayout v:ext="edit">
      <o:idmap v:ext="edit" data="1"/>
    </o:shapelayout>
  </w:shapeDefaults>
  <w:decimalSymbol w:val=","/>
  <w:listSeparator w:val=";"/>
  <w14:docId w14:val="7F0B490B"/>
  <w15:docId w15:val="{BFBE02F8-234A-4C47-B911-3F8AFE4F0A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08B2"/>
    <w:pPr>
      <w:spacing w:after="60"/>
    </w:pPr>
    <w:rPr>
      <w:rFonts w:ascii="NeueHaasGroteskText Std" w:hAnsi="NeueHaasGroteskText Std"/>
      <w:sz w:val="22"/>
      <w:szCs w:val="24"/>
    </w:rPr>
  </w:style>
  <w:style w:type="paragraph" w:styleId="Titre1">
    <w:name w:val="heading 1"/>
    <w:basedOn w:val="Normal"/>
    <w:next w:val="Corpsdetexte"/>
    <w:qFormat/>
    <w:rsid w:val="006548E5"/>
    <w:pPr>
      <w:keepNext/>
      <w:numPr>
        <w:numId w:val="1"/>
      </w:numPr>
      <w:autoSpaceDE w:val="0"/>
      <w:autoSpaceDN w:val="0"/>
      <w:adjustRightInd w:val="0"/>
      <w:spacing w:before="240" w:after="240"/>
      <w:ind w:left="646" w:hanging="646"/>
      <w:outlineLvl w:val="0"/>
    </w:pPr>
    <w:rPr>
      <w:rFonts w:cs="Arial"/>
      <w:b/>
      <w:bCs/>
      <w:color w:val="38444B"/>
      <w:sz w:val="32"/>
      <w:szCs w:val="20"/>
    </w:rPr>
  </w:style>
  <w:style w:type="paragraph" w:styleId="Titre2">
    <w:name w:val="heading 2"/>
    <w:basedOn w:val="Normal"/>
    <w:next w:val="Corpsdetexte"/>
    <w:autoRedefine/>
    <w:qFormat/>
    <w:rsid w:val="000D08B2"/>
    <w:pPr>
      <w:keepNext/>
      <w:numPr>
        <w:ilvl w:val="1"/>
        <w:numId w:val="1"/>
      </w:numPr>
      <w:tabs>
        <w:tab w:val="left" w:pos="284"/>
      </w:tabs>
      <w:autoSpaceDE w:val="0"/>
      <w:autoSpaceDN w:val="0"/>
      <w:adjustRightInd w:val="0"/>
      <w:spacing w:before="240" w:after="120"/>
      <w:jc w:val="both"/>
      <w:outlineLvl w:val="1"/>
    </w:pPr>
    <w:rPr>
      <w:rFonts w:eastAsia="Neue Haas Grotesk Text Pro" w:cs="Arial"/>
      <w:bCs/>
      <w:color w:val="FFC83A"/>
      <w:sz w:val="24"/>
      <w:szCs w:val="20"/>
    </w:rPr>
  </w:style>
  <w:style w:type="paragraph" w:styleId="Titre3">
    <w:name w:val="heading 3"/>
    <w:basedOn w:val="Titre4"/>
    <w:next w:val="Corpsdetexte"/>
    <w:autoRedefine/>
    <w:qFormat/>
    <w:rsid w:val="000D08B2"/>
    <w:pPr>
      <w:numPr>
        <w:ilvl w:val="2"/>
      </w:numPr>
      <w:outlineLvl w:val="2"/>
    </w:pPr>
  </w:style>
  <w:style w:type="paragraph" w:styleId="Titre4">
    <w:name w:val="heading 4"/>
    <w:basedOn w:val="Normal"/>
    <w:next w:val="Corpsdetexte"/>
    <w:qFormat/>
    <w:rsid w:val="00175F15"/>
    <w:pPr>
      <w:keepNext/>
      <w:numPr>
        <w:ilvl w:val="3"/>
        <w:numId w:val="1"/>
      </w:numPr>
      <w:tabs>
        <w:tab w:val="left" w:pos="567"/>
      </w:tabs>
      <w:spacing w:before="120"/>
      <w:outlineLvl w:val="3"/>
    </w:pPr>
    <w:rPr>
      <w:bCs/>
      <w:color w:val="72797F"/>
      <w:sz w:val="24"/>
      <w:szCs w:val="28"/>
    </w:rPr>
  </w:style>
  <w:style w:type="paragraph" w:styleId="Titre5">
    <w:name w:val="heading 5"/>
    <w:basedOn w:val="Normal"/>
    <w:next w:val="Corpsdetexte"/>
    <w:autoRedefine/>
    <w:qFormat/>
    <w:rsid w:val="00324B6B"/>
    <w:pPr>
      <w:keepNext/>
      <w:numPr>
        <w:ilvl w:val="4"/>
        <w:numId w:val="1"/>
      </w:numPr>
      <w:tabs>
        <w:tab w:val="left" w:pos="567"/>
      </w:tabs>
      <w:spacing w:before="120"/>
      <w:jc w:val="both"/>
      <w:outlineLvl w:val="4"/>
    </w:pPr>
    <w:rPr>
      <w:bCs/>
      <w:iCs/>
      <w:color w:val="333333"/>
      <w:szCs w:val="26"/>
    </w:rPr>
  </w:style>
  <w:style w:type="paragraph" w:styleId="Titre6">
    <w:name w:val="heading 6"/>
    <w:basedOn w:val="Normal"/>
    <w:next w:val="Corpsdetexte"/>
    <w:qFormat/>
    <w:rsid w:val="003F6226"/>
    <w:pPr>
      <w:keepNext/>
      <w:numPr>
        <w:ilvl w:val="5"/>
        <w:numId w:val="1"/>
      </w:numPr>
      <w:spacing w:before="120"/>
      <w:ind w:left="1702" w:hanging="284"/>
      <w:outlineLvl w:val="5"/>
    </w:pPr>
    <w:rPr>
      <w:bCs/>
      <w:color w:val="72797F"/>
      <w:szCs w:val="22"/>
    </w:rPr>
  </w:style>
  <w:style w:type="paragraph" w:styleId="Titre7">
    <w:name w:val="heading 7"/>
    <w:basedOn w:val="Normal"/>
    <w:next w:val="Corpsdetexte"/>
    <w:qFormat/>
    <w:rsid w:val="003F6226"/>
    <w:pPr>
      <w:keepNext/>
      <w:numPr>
        <w:ilvl w:val="6"/>
        <w:numId w:val="1"/>
      </w:numPr>
      <w:spacing w:before="120"/>
      <w:outlineLvl w:val="6"/>
    </w:pPr>
    <w:rPr>
      <w:color w:val="333333"/>
    </w:rPr>
  </w:style>
  <w:style w:type="paragraph" w:styleId="Titre8">
    <w:name w:val="heading 8"/>
    <w:basedOn w:val="Normal"/>
    <w:next w:val="Corpsdetexte"/>
    <w:qFormat/>
    <w:rsid w:val="003F6226"/>
    <w:pPr>
      <w:keepNext/>
      <w:numPr>
        <w:ilvl w:val="7"/>
        <w:numId w:val="1"/>
      </w:numPr>
      <w:spacing w:before="120"/>
      <w:ind w:left="2269" w:hanging="284"/>
      <w:outlineLvl w:val="7"/>
    </w:pPr>
    <w:rPr>
      <w:iCs/>
      <w:color w:val="72797F"/>
    </w:rPr>
  </w:style>
  <w:style w:type="paragraph" w:styleId="Titre9">
    <w:name w:val="heading 9"/>
    <w:basedOn w:val="Normal"/>
    <w:next w:val="Corpsdetexte"/>
    <w:qFormat/>
    <w:rsid w:val="003F6226"/>
    <w:pPr>
      <w:keepNext/>
      <w:numPr>
        <w:ilvl w:val="8"/>
        <w:numId w:val="1"/>
      </w:numPr>
      <w:spacing w:before="120"/>
      <w:outlineLvl w:val="8"/>
    </w:pPr>
    <w:rPr>
      <w:rFonts w:cs="Arial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rsid w:val="006D68A6"/>
    <w:pPr>
      <w:tabs>
        <w:tab w:val="center" w:pos="4536"/>
        <w:tab w:val="right" w:pos="9072"/>
      </w:tabs>
    </w:pPr>
    <w:rPr>
      <w:sz w:val="16"/>
    </w:rPr>
  </w:style>
  <w:style w:type="paragraph" w:styleId="Pieddepage">
    <w:name w:val="footer"/>
    <w:basedOn w:val="Normal"/>
    <w:link w:val="PieddepageCar"/>
    <w:rsid w:val="0061699A"/>
    <w:pPr>
      <w:tabs>
        <w:tab w:val="center" w:pos="4536"/>
        <w:tab w:val="right" w:pos="9072"/>
      </w:tabs>
      <w:jc w:val="right"/>
    </w:pPr>
    <w:rPr>
      <w:sz w:val="16"/>
    </w:rPr>
  </w:style>
  <w:style w:type="table" w:styleId="Grilledutableau">
    <w:name w:val="Table Grid"/>
    <w:basedOn w:val="TableauNormal"/>
    <w:semiHidden/>
    <w:rsid w:val="00CE28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aulgant">
    <w:name w:val="Table Elegant"/>
    <w:basedOn w:val="TableauNormal"/>
    <w:semiHidden/>
    <w:rsid w:val="00CE2868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Numrodepage">
    <w:name w:val="page number"/>
    <w:basedOn w:val="Policepardfaut"/>
    <w:rsid w:val="004308CD"/>
  </w:style>
  <w:style w:type="character" w:styleId="Lienhypertexte">
    <w:name w:val="Hyperlink"/>
    <w:uiPriority w:val="99"/>
    <w:rsid w:val="00703361"/>
    <w:rPr>
      <w:rFonts w:ascii="Arial" w:hAnsi="Arial"/>
      <w:color w:val="0000FF"/>
      <w:u w:val="none"/>
    </w:rPr>
  </w:style>
  <w:style w:type="paragraph" w:styleId="TM1">
    <w:name w:val="toc 1"/>
    <w:basedOn w:val="Normal"/>
    <w:next w:val="Normal"/>
    <w:autoRedefine/>
    <w:uiPriority w:val="39"/>
    <w:rsid w:val="0021135C"/>
    <w:rPr>
      <w:b/>
    </w:rPr>
  </w:style>
  <w:style w:type="paragraph" w:styleId="TM2">
    <w:name w:val="toc 2"/>
    <w:basedOn w:val="Normal"/>
    <w:next w:val="Normal"/>
    <w:autoRedefine/>
    <w:uiPriority w:val="39"/>
    <w:rsid w:val="003E2CB2"/>
    <w:pPr>
      <w:tabs>
        <w:tab w:val="left" w:pos="880"/>
        <w:tab w:val="right" w:leader="dot" w:pos="9628"/>
      </w:tabs>
      <w:ind w:left="238"/>
    </w:pPr>
    <w:rPr>
      <w:noProof/>
      <w:color w:val="FFC83A"/>
      <w:sz w:val="24"/>
    </w:rPr>
  </w:style>
  <w:style w:type="paragraph" w:styleId="TM3">
    <w:name w:val="toc 3"/>
    <w:basedOn w:val="Normal"/>
    <w:next w:val="Normal"/>
    <w:autoRedefine/>
    <w:uiPriority w:val="39"/>
    <w:rsid w:val="00331A32"/>
    <w:pPr>
      <w:tabs>
        <w:tab w:val="right" w:leader="dot" w:pos="9628"/>
      </w:tabs>
      <w:ind w:left="480"/>
    </w:pPr>
    <w:rPr>
      <w:i/>
      <w:noProof/>
      <w:color w:val="808080" w:themeColor="background1" w:themeShade="80"/>
    </w:rPr>
  </w:style>
  <w:style w:type="paragraph" w:styleId="Titre">
    <w:name w:val="Title"/>
    <w:basedOn w:val="Normal"/>
    <w:qFormat/>
    <w:rsid w:val="005017AC"/>
    <w:pPr>
      <w:spacing w:before="240"/>
      <w:jc w:val="center"/>
      <w:outlineLvl w:val="0"/>
    </w:pPr>
    <w:rPr>
      <w:rFonts w:cs="Arial"/>
      <w:b/>
      <w:bCs/>
      <w:kern w:val="28"/>
      <w:sz w:val="32"/>
      <w:szCs w:val="32"/>
    </w:rPr>
  </w:style>
  <w:style w:type="character" w:styleId="Numrodeligne">
    <w:name w:val="line number"/>
    <w:basedOn w:val="Policepardfaut"/>
    <w:rsid w:val="00703361"/>
  </w:style>
  <w:style w:type="paragraph" w:customStyle="1" w:styleId="FormuleLgale">
    <w:name w:val="FormuleLégale"/>
    <w:semiHidden/>
    <w:rsid w:val="00D5583A"/>
    <w:pPr>
      <w:autoSpaceDE w:val="0"/>
      <w:autoSpaceDN w:val="0"/>
      <w:adjustRightInd w:val="0"/>
      <w:jc w:val="center"/>
    </w:pPr>
    <w:rPr>
      <w:sz w:val="12"/>
    </w:rPr>
  </w:style>
  <w:style w:type="paragraph" w:customStyle="1" w:styleId="TableauCellule">
    <w:name w:val="TableauCellule"/>
    <w:rsid w:val="00703361"/>
    <w:pPr>
      <w:spacing w:before="20" w:after="20"/>
    </w:pPr>
    <w:rPr>
      <w:rFonts w:ascii="Arial" w:hAnsi="Arial" w:cs="Arial"/>
      <w:sz w:val="16"/>
      <w:szCs w:val="16"/>
    </w:rPr>
  </w:style>
  <w:style w:type="paragraph" w:customStyle="1" w:styleId="Para1">
    <w:name w:val="Para1"/>
    <w:basedOn w:val="Normal"/>
    <w:semiHidden/>
    <w:rsid w:val="002E45B4"/>
    <w:pPr>
      <w:jc w:val="both"/>
    </w:pPr>
    <w:rPr>
      <w:rFonts w:ascii="Times New Roman" w:hAnsi="Times New Roman"/>
      <w:sz w:val="24"/>
    </w:rPr>
  </w:style>
  <w:style w:type="paragraph" w:customStyle="1" w:styleId="Para3">
    <w:name w:val="Para3"/>
    <w:basedOn w:val="Corpsdetexte"/>
    <w:semiHidden/>
    <w:rsid w:val="00D04884"/>
    <w:pPr>
      <w:spacing w:after="0"/>
      <w:ind w:left="709"/>
    </w:pPr>
    <w:rPr>
      <w:rFonts w:ascii="Times New Roman" w:hAnsi="Times New Roman"/>
      <w:sz w:val="24"/>
    </w:rPr>
  </w:style>
  <w:style w:type="paragraph" w:customStyle="1" w:styleId="figure">
    <w:name w:val="figure"/>
    <w:basedOn w:val="Normal"/>
    <w:next w:val="Lgende"/>
    <w:rsid w:val="00D04884"/>
    <w:pPr>
      <w:keepNext/>
      <w:keepLines/>
      <w:spacing w:before="240" w:after="120"/>
      <w:jc w:val="center"/>
    </w:pPr>
    <w:rPr>
      <w:rFonts w:ascii="Times New Roman" w:hAnsi="Times New Roman"/>
      <w:sz w:val="24"/>
    </w:rPr>
  </w:style>
  <w:style w:type="paragraph" w:styleId="Corpsdetexte">
    <w:name w:val="Body Text"/>
    <w:basedOn w:val="Normal"/>
    <w:link w:val="CorpsdetexteCar"/>
    <w:rsid w:val="00DA7086"/>
    <w:pPr>
      <w:spacing w:after="120"/>
      <w:ind w:firstLine="284"/>
      <w:jc w:val="both"/>
    </w:pPr>
  </w:style>
  <w:style w:type="paragraph" w:styleId="Lgende">
    <w:name w:val="caption"/>
    <w:basedOn w:val="Normal"/>
    <w:next w:val="Normal"/>
    <w:qFormat/>
    <w:rsid w:val="00D04884"/>
    <w:rPr>
      <w:b/>
      <w:bCs/>
      <w:sz w:val="20"/>
      <w:szCs w:val="20"/>
    </w:rPr>
  </w:style>
  <w:style w:type="paragraph" w:customStyle="1" w:styleId="Participant">
    <w:name w:val="Participant"/>
    <w:rsid w:val="001E2B50"/>
    <w:pPr>
      <w:tabs>
        <w:tab w:val="left" w:pos="1985"/>
        <w:tab w:val="right" w:pos="7230"/>
      </w:tabs>
    </w:pPr>
    <w:rPr>
      <w:sz w:val="22"/>
    </w:rPr>
  </w:style>
  <w:style w:type="paragraph" w:customStyle="1" w:styleId="TableauTitre">
    <w:name w:val="Tableau Titre"/>
    <w:rsid w:val="00703361"/>
    <w:rPr>
      <w:rFonts w:ascii="Arial" w:hAnsi="Arial"/>
      <w:b/>
      <w:bCs/>
      <w:color w:val="000000"/>
      <w:szCs w:val="18"/>
    </w:rPr>
  </w:style>
  <w:style w:type="paragraph" w:styleId="Listenumros">
    <w:name w:val="List Number"/>
    <w:basedOn w:val="Normal"/>
    <w:link w:val="ListenumrosCar"/>
    <w:semiHidden/>
    <w:rsid w:val="003D19C3"/>
    <w:pPr>
      <w:tabs>
        <w:tab w:val="num" w:pos="360"/>
      </w:tabs>
      <w:ind w:left="360" w:hanging="360"/>
    </w:pPr>
    <w:rPr>
      <w:rFonts w:ascii="Trebuchet MS" w:hAnsi="Trebuchet MS"/>
      <w:color w:val="000000"/>
      <w:sz w:val="24"/>
    </w:rPr>
  </w:style>
  <w:style w:type="character" w:customStyle="1" w:styleId="ListenumrosCar">
    <w:name w:val="Liste à numéros Car"/>
    <w:link w:val="Listenumros"/>
    <w:rsid w:val="003D19C3"/>
    <w:rPr>
      <w:rFonts w:ascii="Trebuchet MS" w:hAnsi="Trebuchet MS"/>
      <w:color w:val="000000"/>
      <w:sz w:val="24"/>
      <w:szCs w:val="24"/>
      <w:lang w:val="fr-FR" w:eastAsia="fr-FR" w:bidi="ar-SA"/>
    </w:rPr>
  </w:style>
  <w:style w:type="paragraph" w:customStyle="1" w:styleId="copyright">
    <w:name w:val="copyright"/>
    <w:basedOn w:val="Pieddepage"/>
    <w:rsid w:val="00A812D6"/>
    <w:pPr>
      <w:jc w:val="center"/>
    </w:pPr>
    <w:rPr>
      <w:sz w:val="12"/>
      <w:szCs w:val="12"/>
    </w:rPr>
  </w:style>
  <w:style w:type="numbering" w:styleId="111111">
    <w:name w:val="Outline List 2"/>
    <w:basedOn w:val="Aucuneliste"/>
    <w:semiHidden/>
    <w:rsid w:val="005D7FFB"/>
    <w:pPr>
      <w:numPr>
        <w:numId w:val="10"/>
      </w:numPr>
    </w:pPr>
  </w:style>
  <w:style w:type="character" w:customStyle="1" w:styleId="PieddepageCar">
    <w:name w:val="Pied de page Car"/>
    <w:link w:val="Pieddepage"/>
    <w:rsid w:val="0061699A"/>
    <w:rPr>
      <w:rFonts w:ascii="Arial" w:hAnsi="Arial"/>
      <w:sz w:val="16"/>
      <w:szCs w:val="24"/>
      <w:lang w:val="fr-FR" w:eastAsia="fr-FR" w:bidi="ar-SA"/>
    </w:rPr>
  </w:style>
  <w:style w:type="numbering" w:styleId="1ai">
    <w:name w:val="Outline List 1"/>
    <w:basedOn w:val="Aucuneliste"/>
    <w:semiHidden/>
    <w:rsid w:val="005D7FFB"/>
    <w:pPr>
      <w:numPr>
        <w:numId w:val="11"/>
      </w:numPr>
    </w:pPr>
  </w:style>
  <w:style w:type="table" w:styleId="Thmedutableau">
    <w:name w:val="Table Theme"/>
    <w:aliases w:val="Tableau"/>
    <w:basedOn w:val="TableauNormal"/>
    <w:semiHidden/>
    <w:rsid w:val="00204A97"/>
    <w:rPr>
      <w:rFonts w:ascii="Arial" w:hAnsi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ppeldenotedefin">
    <w:name w:val="endnote reference"/>
    <w:semiHidden/>
    <w:rsid w:val="005D7FFB"/>
    <w:rPr>
      <w:vertAlign w:val="superscript"/>
    </w:rPr>
  </w:style>
  <w:style w:type="character" w:styleId="Appelnotedebasdep">
    <w:name w:val="footnote reference"/>
    <w:semiHidden/>
    <w:rsid w:val="005D7FFB"/>
    <w:rPr>
      <w:vertAlign w:val="superscript"/>
    </w:rPr>
  </w:style>
  <w:style w:type="paragraph" w:styleId="Commentaire">
    <w:name w:val="annotation text"/>
    <w:basedOn w:val="Normal"/>
    <w:link w:val="CommentaireCar"/>
    <w:rsid w:val="00F41CC7"/>
    <w:rPr>
      <w:i/>
      <w:sz w:val="20"/>
      <w:szCs w:val="20"/>
    </w:rPr>
  </w:style>
  <w:style w:type="paragraph" w:styleId="Adressedestinataire">
    <w:name w:val="envelope address"/>
    <w:basedOn w:val="Normal"/>
    <w:semiHidden/>
    <w:rsid w:val="007D43F8"/>
    <w:pPr>
      <w:framePr w:w="7938" w:h="1985" w:hRule="exact" w:hSpace="141" w:wrap="auto" w:hAnchor="page" w:xAlign="center" w:yAlign="bottom"/>
      <w:ind w:left="2835"/>
    </w:pPr>
    <w:rPr>
      <w:rFonts w:cs="Arial"/>
      <w:sz w:val="24"/>
    </w:rPr>
  </w:style>
  <w:style w:type="paragraph" w:styleId="Adresseexpditeur">
    <w:name w:val="envelope return"/>
    <w:basedOn w:val="Normal"/>
    <w:semiHidden/>
    <w:rsid w:val="007D43F8"/>
    <w:rPr>
      <w:rFonts w:cs="Arial"/>
      <w:sz w:val="20"/>
      <w:szCs w:val="20"/>
    </w:rPr>
  </w:style>
  <w:style w:type="numbering" w:styleId="ArticleSection">
    <w:name w:val="Outline List 3"/>
    <w:basedOn w:val="Aucuneliste"/>
    <w:semiHidden/>
    <w:rsid w:val="007D43F8"/>
    <w:pPr>
      <w:numPr>
        <w:numId w:val="12"/>
      </w:numPr>
    </w:pPr>
  </w:style>
  <w:style w:type="table" w:styleId="Tableauclassique1">
    <w:name w:val="Table Classic 1"/>
    <w:basedOn w:val="TableauNormal"/>
    <w:semiHidden/>
    <w:rsid w:val="007D43F8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2">
    <w:name w:val="Table Classic 2"/>
    <w:basedOn w:val="TableauNormal"/>
    <w:semiHidden/>
    <w:rsid w:val="007D43F8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3">
    <w:name w:val="Table Classic 3"/>
    <w:basedOn w:val="TableauNormal"/>
    <w:semiHidden/>
    <w:rsid w:val="007D43F8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4">
    <w:name w:val="Table Classic 4"/>
    <w:basedOn w:val="TableauNormal"/>
    <w:semiHidden/>
    <w:rsid w:val="007D43F8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1">
    <w:name w:val="Table Columns 1"/>
    <w:basedOn w:val="TableauNormal"/>
    <w:semiHidden/>
    <w:rsid w:val="007D43F8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2">
    <w:name w:val="Table Columns 2"/>
    <w:basedOn w:val="TableauNormal"/>
    <w:semiHidden/>
    <w:rsid w:val="007D43F8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3">
    <w:name w:val="Table Columns 3"/>
    <w:basedOn w:val="TableauNormal"/>
    <w:semiHidden/>
    <w:rsid w:val="007D43F8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4">
    <w:name w:val="Table Columns 4"/>
    <w:basedOn w:val="TableauNormal"/>
    <w:semiHidden/>
    <w:rsid w:val="007D43F8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Colonnesdetableau5">
    <w:name w:val="Table Columns 5"/>
    <w:basedOn w:val="TableauNormal"/>
    <w:semiHidden/>
    <w:rsid w:val="007D43F8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aucolor1">
    <w:name w:val="Table Colorful 1"/>
    <w:basedOn w:val="TableauNormal"/>
    <w:semiHidden/>
    <w:rsid w:val="007D43F8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olor2">
    <w:name w:val="Table Colorful 2"/>
    <w:basedOn w:val="TableauNormal"/>
    <w:semiHidden/>
    <w:rsid w:val="007D43F8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olor3">
    <w:name w:val="Table Colorful 3"/>
    <w:basedOn w:val="TableauNormal"/>
    <w:semiHidden/>
    <w:rsid w:val="007D43F8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styleId="En-ttedemessage">
    <w:name w:val="Message Header"/>
    <w:basedOn w:val="Normal"/>
    <w:semiHidden/>
    <w:rsid w:val="007D43F8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cs="Arial"/>
      <w:sz w:val="24"/>
    </w:rPr>
  </w:style>
  <w:style w:type="table" w:styleId="Grilledetableau1">
    <w:name w:val="Table Grid 1"/>
    <w:basedOn w:val="TableauNormal"/>
    <w:semiHidden/>
    <w:rsid w:val="007D43F8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2">
    <w:name w:val="Table Grid 2"/>
    <w:basedOn w:val="TableauNormal"/>
    <w:semiHidden/>
    <w:rsid w:val="007D43F8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3">
    <w:name w:val="Table Grid 3"/>
    <w:basedOn w:val="TableauNormal"/>
    <w:semiHidden/>
    <w:rsid w:val="007D43F8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4">
    <w:name w:val="Table Grid 4"/>
    <w:basedOn w:val="TableauNormal"/>
    <w:semiHidden/>
    <w:rsid w:val="007D43F8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5">
    <w:name w:val="Table Grid 5"/>
    <w:basedOn w:val="TableauNormal"/>
    <w:semiHidden/>
    <w:rsid w:val="007D43F8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lledetableau6">
    <w:name w:val="Table Grid 6"/>
    <w:basedOn w:val="TableauNormal"/>
    <w:semiHidden/>
    <w:rsid w:val="007D43F8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lledetableau7">
    <w:name w:val="Table Grid 7"/>
    <w:basedOn w:val="TableauNormal"/>
    <w:semiHidden/>
    <w:rsid w:val="007D43F8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lledetableau8">
    <w:name w:val="Table Grid 8"/>
    <w:basedOn w:val="TableauNormal"/>
    <w:semiHidden/>
    <w:rsid w:val="007D43F8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Liste2">
    <w:name w:val="List 2"/>
    <w:basedOn w:val="Normal"/>
    <w:semiHidden/>
    <w:rsid w:val="007D43F8"/>
    <w:pPr>
      <w:ind w:left="566" w:hanging="283"/>
    </w:pPr>
  </w:style>
  <w:style w:type="paragraph" w:styleId="Liste3">
    <w:name w:val="List 3"/>
    <w:basedOn w:val="Normal"/>
    <w:semiHidden/>
    <w:rsid w:val="007D43F8"/>
    <w:pPr>
      <w:ind w:left="849" w:hanging="283"/>
    </w:pPr>
  </w:style>
  <w:style w:type="paragraph" w:styleId="Liste4">
    <w:name w:val="List 4"/>
    <w:basedOn w:val="Normal"/>
    <w:semiHidden/>
    <w:rsid w:val="007D43F8"/>
    <w:pPr>
      <w:ind w:left="1132" w:hanging="283"/>
    </w:pPr>
  </w:style>
  <w:style w:type="paragraph" w:styleId="Liste5">
    <w:name w:val="List 5"/>
    <w:basedOn w:val="Normal"/>
    <w:semiHidden/>
    <w:rsid w:val="007D43F8"/>
    <w:pPr>
      <w:ind w:left="1415" w:hanging="283"/>
    </w:pPr>
  </w:style>
  <w:style w:type="paragraph" w:styleId="Listenumros2">
    <w:name w:val="List Number 2"/>
    <w:basedOn w:val="Normal"/>
    <w:semiHidden/>
    <w:rsid w:val="007D43F8"/>
    <w:pPr>
      <w:numPr>
        <w:numId w:val="2"/>
      </w:numPr>
    </w:pPr>
  </w:style>
  <w:style w:type="paragraph" w:styleId="Listenumros3">
    <w:name w:val="List Number 3"/>
    <w:basedOn w:val="Normal"/>
    <w:semiHidden/>
    <w:rsid w:val="007D43F8"/>
    <w:pPr>
      <w:numPr>
        <w:numId w:val="3"/>
      </w:numPr>
    </w:pPr>
  </w:style>
  <w:style w:type="paragraph" w:styleId="Listenumros4">
    <w:name w:val="List Number 4"/>
    <w:basedOn w:val="Normal"/>
    <w:semiHidden/>
    <w:rsid w:val="007D43F8"/>
    <w:pPr>
      <w:numPr>
        <w:numId w:val="4"/>
      </w:numPr>
    </w:pPr>
  </w:style>
  <w:style w:type="paragraph" w:styleId="Listenumros5">
    <w:name w:val="List Number 5"/>
    <w:basedOn w:val="Normal"/>
    <w:semiHidden/>
    <w:rsid w:val="007D43F8"/>
    <w:pPr>
      <w:numPr>
        <w:numId w:val="5"/>
      </w:numPr>
    </w:pPr>
  </w:style>
  <w:style w:type="character" w:styleId="Marquedecommentaire">
    <w:name w:val="annotation reference"/>
    <w:rsid w:val="007D43F8"/>
    <w:rPr>
      <w:sz w:val="16"/>
      <w:szCs w:val="16"/>
    </w:rPr>
  </w:style>
  <w:style w:type="table" w:styleId="Tableauple2">
    <w:name w:val="Table Subtle 2"/>
    <w:basedOn w:val="TableauNormal"/>
    <w:semiHidden/>
    <w:rsid w:val="007D43F8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1">
    <w:name w:val="Table List 1"/>
    <w:basedOn w:val="TableauNormal"/>
    <w:semiHidden/>
    <w:rsid w:val="007D43F8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2">
    <w:name w:val="Table List 2"/>
    <w:basedOn w:val="TableauNormal"/>
    <w:semiHidden/>
    <w:rsid w:val="007D43F8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3">
    <w:name w:val="Table List 3"/>
    <w:basedOn w:val="TableauNormal"/>
    <w:semiHidden/>
    <w:rsid w:val="007D43F8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4">
    <w:name w:val="Table List 4"/>
    <w:basedOn w:val="TableauNormal"/>
    <w:semiHidden/>
    <w:rsid w:val="007D43F8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auliste5">
    <w:name w:val="Table List 5"/>
    <w:basedOn w:val="TableauNormal"/>
    <w:semiHidden/>
    <w:rsid w:val="007D43F8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6">
    <w:name w:val="Table List 6"/>
    <w:basedOn w:val="TableauNormal"/>
    <w:semiHidden/>
    <w:rsid w:val="007D43F8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auliste7">
    <w:name w:val="Table List 7"/>
    <w:basedOn w:val="TableauNormal"/>
    <w:semiHidden/>
    <w:rsid w:val="007D43F8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auliste8">
    <w:name w:val="Table List 8"/>
    <w:basedOn w:val="TableauNormal"/>
    <w:semiHidden/>
    <w:rsid w:val="007D43F8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aucontemporain">
    <w:name w:val="Table Contemporary"/>
    <w:basedOn w:val="TableauNormal"/>
    <w:semiHidden/>
    <w:rsid w:val="007D43F8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character" w:styleId="Accentuation">
    <w:name w:val="Emphasis"/>
    <w:qFormat/>
    <w:rsid w:val="005324F0"/>
    <w:rPr>
      <w:i/>
      <w:iCs/>
    </w:rPr>
  </w:style>
  <w:style w:type="paragraph" w:styleId="Corpsdetexte2">
    <w:name w:val="Body Text 2"/>
    <w:basedOn w:val="Normal"/>
    <w:semiHidden/>
    <w:rsid w:val="005324F0"/>
    <w:pPr>
      <w:spacing w:after="120" w:line="480" w:lineRule="auto"/>
    </w:pPr>
  </w:style>
  <w:style w:type="paragraph" w:styleId="Corpsdetexte3">
    <w:name w:val="Body Text 3"/>
    <w:basedOn w:val="Normal"/>
    <w:semiHidden/>
    <w:rsid w:val="005324F0"/>
    <w:pPr>
      <w:spacing w:after="120"/>
    </w:pPr>
    <w:rPr>
      <w:sz w:val="16"/>
      <w:szCs w:val="16"/>
    </w:rPr>
  </w:style>
  <w:style w:type="paragraph" w:styleId="Date">
    <w:name w:val="Date"/>
    <w:basedOn w:val="Normal"/>
    <w:next w:val="Normal"/>
    <w:semiHidden/>
    <w:rsid w:val="005324F0"/>
  </w:style>
  <w:style w:type="table" w:styleId="Effetsdetableau3D2">
    <w:name w:val="Table 3D effects 2"/>
    <w:basedOn w:val="TableauNormal"/>
    <w:semiHidden/>
    <w:rsid w:val="005324F0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ffetsdetableau3D3">
    <w:name w:val="Table 3D effects 3"/>
    <w:basedOn w:val="TableauNormal"/>
    <w:semiHidden/>
    <w:rsid w:val="005324F0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lev">
    <w:name w:val="Strong"/>
    <w:qFormat/>
    <w:rsid w:val="005324F0"/>
    <w:rPr>
      <w:b/>
      <w:bCs/>
    </w:rPr>
  </w:style>
  <w:style w:type="paragraph" w:styleId="Formuledepolitesse">
    <w:name w:val="Closing"/>
    <w:basedOn w:val="Normal"/>
    <w:semiHidden/>
    <w:rsid w:val="005324F0"/>
    <w:pPr>
      <w:ind w:left="4252"/>
    </w:pPr>
  </w:style>
  <w:style w:type="paragraph" w:styleId="Listecontinue">
    <w:name w:val="List Continue"/>
    <w:basedOn w:val="Normal"/>
    <w:semiHidden/>
    <w:rsid w:val="005324F0"/>
    <w:pPr>
      <w:spacing w:after="120"/>
      <w:ind w:left="283"/>
    </w:pPr>
  </w:style>
  <w:style w:type="paragraph" w:styleId="Listecontinue2">
    <w:name w:val="List Continue 2"/>
    <w:basedOn w:val="Normal"/>
    <w:semiHidden/>
    <w:rsid w:val="005324F0"/>
    <w:pPr>
      <w:spacing w:after="120"/>
      <w:ind w:left="566"/>
    </w:pPr>
  </w:style>
  <w:style w:type="paragraph" w:styleId="Listecontinue3">
    <w:name w:val="List Continue 3"/>
    <w:basedOn w:val="Normal"/>
    <w:semiHidden/>
    <w:rsid w:val="005324F0"/>
    <w:pPr>
      <w:spacing w:after="120"/>
      <w:ind w:left="849"/>
    </w:pPr>
  </w:style>
  <w:style w:type="paragraph" w:styleId="Listecontinue4">
    <w:name w:val="List Continue 4"/>
    <w:basedOn w:val="Normal"/>
    <w:semiHidden/>
    <w:rsid w:val="005324F0"/>
    <w:pPr>
      <w:spacing w:after="120"/>
      <w:ind w:left="1132"/>
    </w:pPr>
  </w:style>
  <w:style w:type="paragraph" w:styleId="Listecontinue5">
    <w:name w:val="List Continue 5"/>
    <w:basedOn w:val="Normal"/>
    <w:semiHidden/>
    <w:rsid w:val="005324F0"/>
    <w:pPr>
      <w:spacing w:after="120"/>
      <w:ind w:left="1415"/>
    </w:pPr>
  </w:style>
  <w:style w:type="table" w:styleId="Tableauprofessionnel">
    <w:name w:val="Table Professional"/>
    <w:basedOn w:val="TableauNormal"/>
    <w:semiHidden/>
    <w:rsid w:val="005324F0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styleId="Salutations">
    <w:name w:val="Salutation"/>
    <w:basedOn w:val="Normal"/>
    <w:next w:val="Normal"/>
    <w:semiHidden/>
    <w:rsid w:val="005324F0"/>
  </w:style>
  <w:style w:type="paragraph" w:styleId="Liste">
    <w:name w:val="List"/>
    <w:basedOn w:val="Normal"/>
    <w:semiHidden/>
    <w:rsid w:val="005324F0"/>
    <w:pPr>
      <w:ind w:left="283" w:hanging="283"/>
    </w:pPr>
  </w:style>
  <w:style w:type="paragraph" w:styleId="Listepuces2">
    <w:name w:val="List Bullet 2"/>
    <w:basedOn w:val="Normal"/>
    <w:rsid w:val="005324F0"/>
    <w:pPr>
      <w:numPr>
        <w:numId w:val="6"/>
      </w:numPr>
    </w:pPr>
  </w:style>
  <w:style w:type="paragraph" w:styleId="Listepuces3">
    <w:name w:val="List Bullet 3"/>
    <w:basedOn w:val="Normal"/>
    <w:rsid w:val="005324F0"/>
    <w:pPr>
      <w:numPr>
        <w:numId w:val="7"/>
      </w:numPr>
    </w:pPr>
  </w:style>
  <w:style w:type="paragraph" w:styleId="Listepuces4">
    <w:name w:val="List Bullet 4"/>
    <w:basedOn w:val="Normal"/>
    <w:semiHidden/>
    <w:rsid w:val="005324F0"/>
    <w:pPr>
      <w:numPr>
        <w:numId w:val="8"/>
      </w:numPr>
    </w:pPr>
  </w:style>
  <w:style w:type="paragraph" w:styleId="Listepuces5">
    <w:name w:val="List Bullet 5"/>
    <w:basedOn w:val="Normal"/>
    <w:semiHidden/>
    <w:rsid w:val="005324F0"/>
    <w:pPr>
      <w:numPr>
        <w:numId w:val="9"/>
      </w:numPr>
    </w:pPr>
  </w:style>
  <w:style w:type="paragraph" w:customStyle="1" w:styleId="Tableaucellule0">
    <w:name w:val="Tableau cellule"/>
    <w:basedOn w:val="Normal"/>
    <w:rsid w:val="00263BBC"/>
    <w:rPr>
      <w:sz w:val="16"/>
      <w:szCs w:val="20"/>
    </w:rPr>
  </w:style>
  <w:style w:type="paragraph" w:customStyle="1" w:styleId="TitreHeader">
    <w:name w:val="Titre Header"/>
    <w:basedOn w:val="Titre"/>
    <w:rsid w:val="00974BF8"/>
    <w:pPr>
      <w:spacing w:before="0"/>
      <w:jc w:val="left"/>
    </w:pPr>
    <w:rPr>
      <w:color w:val="E53138"/>
      <w:sz w:val="40"/>
    </w:rPr>
  </w:style>
  <w:style w:type="paragraph" w:customStyle="1" w:styleId="TitreHeaderdoc">
    <w:name w:val="Titre Header doc"/>
    <w:basedOn w:val="Normal"/>
    <w:rsid w:val="00974BF8"/>
    <w:rPr>
      <w:b/>
      <w:sz w:val="36"/>
      <w:szCs w:val="36"/>
    </w:rPr>
  </w:style>
  <w:style w:type="paragraph" w:customStyle="1" w:styleId="TitreHeader2">
    <w:name w:val="Titre Header 2"/>
    <w:basedOn w:val="Normal"/>
    <w:rsid w:val="004E0B1E"/>
    <w:rPr>
      <w:b/>
      <w:smallCaps/>
      <w:color w:val="38444B"/>
      <w:sz w:val="28"/>
      <w:szCs w:val="28"/>
    </w:rPr>
  </w:style>
  <w:style w:type="paragraph" w:styleId="Paragraphedeliste">
    <w:name w:val="List Paragraph"/>
    <w:basedOn w:val="Normal"/>
    <w:link w:val="ParagraphedelisteCar"/>
    <w:uiPriority w:val="34"/>
    <w:qFormat/>
    <w:rsid w:val="00D939EC"/>
    <w:pPr>
      <w:ind w:left="720"/>
      <w:contextualSpacing/>
    </w:pPr>
  </w:style>
  <w:style w:type="paragraph" w:styleId="Objetducommentaire">
    <w:name w:val="annotation subject"/>
    <w:basedOn w:val="Commentaire"/>
    <w:next w:val="Commentaire"/>
    <w:link w:val="ObjetducommentaireCar"/>
    <w:rsid w:val="00DD26B7"/>
    <w:rPr>
      <w:b/>
      <w:bCs/>
      <w:i w:val="0"/>
    </w:rPr>
  </w:style>
  <w:style w:type="character" w:customStyle="1" w:styleId="CommentaireCar">
    <w:name w:val="Commentaire Car"/>
    <w:basedOn w:val="Policepardfaut"/>
    <w:link w:val="Commentaire"/>
    <w:rsid w:val="00DD26B7"/>
    <w:rPr>
      <w:rFonts w:ascii="Arial" w:hAnsi="Arial"/>
      <w:i/>
    </w:rPr>
  </w:style>
  <w:style w:type="character" w:customStyle="1" w:styleId="ObjetducommentaireCar">
    <w:name w:val="Objet du commentaire Car"/>
    <w:basedOn w:val="CommentaireCar"/>
    <w:link w:val="Objetducommentaire"/>
    <w:rsid w:val="00DD26B7"/>
    <w:rPr>
      <w:rFonts w:ascii="Arial" w:hAnsi="Arial"/>
      <w:b/>
      <w:bCs/>
      <w:i w:val="0"/>
    </w:rPr>
  </w:style>
  <w:style w:type="paragraph" w:styleId="NormalWeb">
    <w:name w:val="Normal (Web)"/>
    <w:basedOn w:val="Normal"/>
    <w:uiPriority w:val="99"/>
    <w:unhideWhenUsed/>
    <w:rsid w:val="001B698C"/>
    <w:pPr>
      <w:spacing w:before="100" w:beforeAutospacing="1" w:after="100" w:afterAutospacing="1"/>
    </w:pPr>
    <w:rPr>
      <w:rFonts w:ascii="Times New Roman" w:hAnsi="Times New Roman"/>
      <w:sz w:val="24"/>
    </w:rPr>
  </w:style>
  <w:style w:type="character" w:styleId="Lienhypertextesuivivisit">
    <w:name w:val="FollowedHyperlink"/>
    <w:basedOn w:val="Policepardfaut"/>
    <w:rsid w:val="00FA60A3"/>
    <w:rPr>
      <w:color w:val="800080" w:themeColor="followedHyperlink"/>
      <w:u w:val="single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844355"/>
    <w:pPr>
      <w:keepLines/>
      <w:numPr>
        <w:numId w:val="0"/>
      </w:numPr>
      <w:autoSpaceDE/>
      <w:autoSpaceDN/>
      <w:adjustRightInd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</w:rPr>
  </w:style>
  <w:style w:type="character" w:customStyle="1" w:styleId="ParagraphedelisteCar">
    <w:name w:val="Paragraphe de liste Car"/>
    <w:link w:val="Paragraphedeliste"/>
    <w:uiPriority w:val="34"/>
    <w:rsid w:val="004E0B1E"/>
    <w:rPr>
      <w:rFonts w:ascii="Arial" w:hAnsi="Arial"/>
      <w:sz w:val="22"/>
      <w:szCs w:val="24"/>
    </w:rPr>
  </w:style>
  <w:style w:type="character" w:customStyle="1" w:styleId="En-tteCar">
    <w:name w:val="En-tête Car"/>
    <w:basedOn w:val="Policepardfaut"/>
    <w:link w:val="En-tte"/>
    <w:rsid w:val="004E0B1E"/>
    <w:rPr>
      <w:rFonts w:ascii="Arial" w:hAnsi="Arial"/>
      <w:sz w:val="16"/>
      <w:szCs w:val="24"/>
    </w:rPr>
  </w:style>
  <w:style w:type="paragraph" w:styleId="TM4">
    <w:name w:val="toc 4"/>
    <w:basedOn w:val="Normal"/>
    <w:next w:val="Normal"/>
    <w:autoRedefine/>
    <w:uiPriority w:val="39"/>
    <w:unhideWhenUsed/>
    <w:rsid w:val="00324B6B"/>
    <w:pPr>
      <w:spacing w:after="100"/>
      <w:ind w:left="660"/>
    </w:pPr>
  </w:style>
  <w:style w:type="character" w:customStyle="1" w:styleId="CorpsdetexteCar">
    <w:name w:val="Corps de texte Car"/>
    <w:basedOn w:val="Policepardfaut"/>
    <w:link w:val="Corpsdetexte"/>
    <w:rsid w:val="000D08B2"/>
    <w:rPr>
      <w:rFonts w:ascii="NeueHaasGroteskText Std" w:hAnsi="NeueHaasGroteskText Std"/>
      <w:sz w:val="2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98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67261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65701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9797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16862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65780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096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5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49209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70591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15210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5197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96714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315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4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pc-elk-cl-aws-euw-01-prod-ke3fluqsx74sb5xofnbiqresyq.eu-west-3.es.amazonaws.com/_plugin/kibana/app/kibana" TargetMode="External"/><Relationship Id="rId18" Type="http://schemas.openxmlformats.org/officeDocument/2006/relationships/image" Target="media/image8.png"/><Relationship Id="rId26" Type="http://schemas.openxmlformats.org/officeDocument/2006/relationships/image" Target="media/image16.png"/><Relationship Id="rId39" Type="http://schemas.openxmlformats.org/officeDocument/2006/relationships/image" Target="media/image29.png"/><Relationship Id="rId21" Type="http://schemas.openxmlformats.org/officeDocument/2006/relationships/image" Target="media/image11.png"/><Relationship Id="rId34" Type="http://schemas.openxmlformats.org/officeDocument/2006/relationships/image" Target="media/image24.png"/><Relationship Id="rId42" Type="http://schemas.openxmlformats.org/officeDocument/2006/relationships/image" Target="cid:image001.png@01D68762.F2E30F80" TargetMode="External"/><Relationship Id="rId47" Type="http://schemas.openxmlformats.org/officeDocument/2006/relationships/hyperlink" Target="mailto:christine.le-gall@arkea.com" TargetMode="External"/><Relationship Id="rId50" Type="http://schemas.openxmlformats.org/officeDocument/2006/relationships/image" Target="media/image34.png"/><Relationship Id="rId55" Type="http://schemas.openxmlformats.org/officeDocument/2006/relationships/image" Target="media/image39.pn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29" Type="http://schemas.openxmlformats.org/officeDocument/2006/relationships/image" Target="media/image19.png"/><Relationship Id="rId41" Type="http://schemas.openxmlformats.org/officeDocument/2006/relationships/image" Target="media/image31.png"/><Relationship Id="rId54" Type="http://schemas.openxmlformats.org/officeDocument/2006/relationships/image" Target="media/image38.png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image" Target="media/image14.png"/><Relationship Id="rId32" Type="http://schemas.openxmlformats.org/officeDocument/2006/relationships/image" Target="media/image22.png"/><Relationship Id="rId37" Type="http://schemas.openxmlformats.org/officeDocument/2006/relationships/image" Target="media/image27.png"/><Relationship Id="rId40" Type="http://schemas.openxmlformats.org/officeDocument/2006/relationships/image" Target="media/image30.png"/><Relationship Id="rId45" Type="http://schemas.openxmlformats.org/officeDocument/2006/relationships/image" Target="media/image33.png"/><Relationship Id="rId53" Type="http://schemas.openxmlformats.org/officeDocument/2006/relationships/image" Target="media/image37.png"/><Relationship Id="rId58" Type="http://schemas.openxmlformats.org/officeDocument/2006/relationships/image" Target="media/image42.png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image" Target="media/image18.png"/><Relationship Id="rId36" Type="http://schemas.openxmlformats.org/officeDocument/2006/relationships/image" Target="media/image26.png"/><Relationship Id="rId49" Type="http://schemas.openxmlformats.org/officeDocument/2006/relationships/hyperlink" Target="mailto:CashEP@monext.net;%20Audrey.LEVY@monext.net;%20martine.caradonna@monext.net;%20Guillaume.PRIN@monext.net;%20baptiste.BAUDELET@monext.net;%20Damien.PINEDRE@monext.net;%20Sebastien.COHIDON@monext.net" TargetMode="External"/><Relationship Id="rId57" Type="http://schemas.openxmlformats.org/officeDocument/2006/relationships/image" Target="media/image41.png"/><Relationship Id="rId61" Type="http://schemas.openxmlformats.org/officeDocument/2006/relationships/fontTable" Target="fontTable.xml"/><Relationship Id="rId10" Type="http://schemas.openxmlformats.org/officeDocument/2006/relationships/image" Target="media/image1.png"/><Relationship Id="rId19" Type="http://schemas.openxmlformats.org/officeDocument/2006/relationships/image" Target="media/image9.png"/><Relationship Id="rId31" Type="http://schemas.openxmlformats.org/officeDocument/2006/relationships/image" Target="media/image21.png"/><Relationship Id="rId44" Type="http://schemas.openxmlformats.org/officeDocument/2006/relationships/image" Target="media/image32.png"/><Relationship Id="rId52" Type="http://schemas.openxmlformats.org/officeDocument/2006/relationships/image" Target="media/image36.png"/><Relationship Id="rId6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file:///S:\Administration-Financiere\EP\Contr&#244;les%20cash" TargetMode="External"/><Relationship Id="rId14" Type="http://schemas.openxmlformats.org/officeDocument/2006/relationships/image" Target="media/image4.png"/><Relationship Id="rId22" Type="http://schemas.openxmlformats.org/officeDocument/2006/relationships/image" Target="media/image12.png"/><Relationship Id="rId27" Type="http://schemas.openxmlformats.org/officeDocument/2006/relationships/image" Target="media/image17.png"/><Relationship Id="rId30" Type="http://schemas.openxmlformats.org/officeDocument/2006/relationships/image" Target="media/image20.png"/><Relationship Id="rId35" Type="http://schemas.openxmlformats.org/officeDocument/2006/relationships/image" Target="media/image25.png"/><Relationship Id="rId43" Type="http://schemas.openxmlformats.org/officeDocument/2006/relationships/hyperlink" Target="https://ep-bpm.intra.monext.fr/app/tasklist/default/" TargetMode="External"/><Relationship Id="rId48" Type="http://schemas.openxmlformats.org/officeDocument/2006/relationships/hyperlink" Target="mailto:caisses.servicescentraux@arkea.com" TargetMode="External"/><Relationship Id="rId56" Type="http://schemas.openxmlformats.org/officeDocument/2006/relationships/image" Target="media/image40.png"/><Relationship Id="rId8" Type="http://schemas.openxmlformats.org/officeDocument/2006/relationships/hyperlink" Target="EP-PROC-CTRLCASH.docx" TargetMode="External"/><Relationship Id="rId51" Type="http://schemas.openxmlformats.org/officeDocument/2006/relationships/image" Target="media/image35.png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image" Target="media/image7.png"/><Relationship Id="rId25" Type="http://schemas.openxmlformats.org/officeDocument/2006/relationships/image" Target="media/image15.png"/><Relationship Id="rId33" Type="http://schemas.openxmlformats.org/officeDocument/2006/relationships/image" Target="media/image23.png"/><Relationship Id="rId38" Type="http://schemas.openxmlformats.org/officeDocument/2006/relationships/image" Target="media/image28.png"/><Relationship Id="rId46" Type="http://schemas.openxmlformats.org/officeDocument/2006/relationships/hyperlink" Target="mailto:lydie.bessane@arkea.com" TargetMode="External"/><Relationship Id="rId5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peloso\Desktop\met-modl-modele_de_document_type-2c.dot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>
          <a:solidFill>
            <a:srgbClr val="FFC83A"/>
          </a:solidFill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2B98A0-A7E2-462A-830B-7A6247CD6D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met-modl-modele_de_document_type-2c.dotm</Template>
  <TotalTime>445</TotalTime>
  <Pages>24</Pages>
  <Words>3574</Words>
  <Characters>19663</Characters>
  <Application>Microsoft Office Word</Application>
  <DocSecurity>0</DocSecurity>
  <Lines>163</Lines>
  <Paragraphs>46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Titre du document</vt:lpstr>
    </vt:vector>
  </TitlesOfParts>
  <Company>MONEXT</Company>
  <LinksUpToDate>false</LinksUpToDate>
  <CharactersWithSpaces>23191</CharactersWithSpaces>
  <SharedDoc>false</SharedDoc>
  <HLinks>
    <vt:vector size="78" baseType="variant">
      <vt:variant>
        <vt:i4>1114170</vt:i4>
      </vt:variant>
      <vt:variant>
        <vt:i4>93</vt:i4>
      </vt:variant>
      <vt:variant>
        <vt:i4>0</vt:i4>
      </vt:variant>
      <vt:variant>
        <vt:i4>5</vt:i4>
      </vt:variant>
      <vt:variant>
        <vt:lpwstr/>
      </vt:variant>
      <vt:variant>
        <vt:lpwstr>_Toc303691318</vt:lpwstr>
      </vt:variant>
      <vt:variant>
        <vt:i4>1114170</vt:i4>
      </vt:variant>
      <vt:variant>
        <vt:i4>87</vt:i4>
      </vt:variant>
      <vt:variant>
        <vt:i4>0</vt:i4>
      </vt:variant>
      <vt:variant>
        <vt:i4>5</vt:i4>
      </vt:variant>
      <vt:variant>
        <vt:lpwstr/>
      </vt:variant>
      <vt:variant>
        <vt:lpwstr>_Toc303691317</vt:lpwstr>
      </vt:variant>
      <vt:variant>
        <vt:i4>1114170</vt:i4>
      </vt:variant>
      <vt:variant>
        <vt:i4>81</vt:i4>
      </vt:variant>
      <vt:variant>
        <vt:i4>0</vt:i4>
      </vt:variant>
      <vt:variant>
        <vt:i4>5</vt:i4>
      </vt:variant>
      <vt:variant>
        <vt:lpwstr/>
      </vt:variant>
      <vt:variant>
        <vt:lpwstr>_Toc303691316</vt:lpwstr>
      </vt:variant>
      <vt:variant>
        <vt:i4>1114170</vt:i4>
      </vt:variant>
      <vt:variant>
        <vt:i4>75</vt:i4>
      </vt:variant>
      <vt:variant>
        <vt:i4>0</vt:i4>
      </vt:variant>
      <vt:variant>
        <vt:i4>5</vt:i4>
      </vt:variant>
      <vt:variant>
        <vt:lpwstr/>
      </vt:variant>
      <vt:variant>
        <vt:lpwstr>_Toc303691315</vt:lpwstr>
      </vt:variant>
      <vt:variant>
        <vt:i4>1114170</vt:i4>
      </vt:variant>
      <vt:variant>
        <vt:i4>69</vt:i4>
      </vt:variant>
      <vt:variant>
        <vt:i4>0</vt:i4>
      </vt:variant>
      <vt:variant>
        <vt:i4>5</vt:i4>
      </vt:variant>
      <vt:variant>
        <vt:lpwstr/>
      </vt:variant>
      <vt:variant>
        <vt:lpwstr>_Toc303691314</vt:lpwstr>
      </vt:variant>
      <vt:variant>
        <vt:i4>1114170</vt:i4>
      </vt:variant>
      <vt:variant>
        <vt:i4>63</vt:i4>
      </vt:variant>
      <vt:variant>
        <vt:i4>0</vt:i4>
      </vt:variant>
      <vt:variant>
        <vt:i4>5</vt:i4>
      </vt:variant>
      <vt:variant>
        <vt:lpwstr/>
      </vt:variant>
      <vt:variant>
        <vt:lpwstr>_Toc303691313</vt:lpwstr>
      </vt:variant>
      <vt:variant>
        <vt:i4>1114170</vt:i4>
      </vt:variant>
      <vt:variant>
        <vt:i4>57</vt:i4>
      </vt:variant>
      <vt:variant>
        <vt:i4>0</vt:i4>
      </vt:variant>
      <vt:variant>
        <vt:i4>5</vt:i4>
      </vt:variant>
      <vt:variant>
        <vt:lpwstr/>
      </vt:variant>
      <vt:variant>
        <vt:lpwstr>_Toc303691312</vt:lpwstr>
      </vt:variant>
      <vt:variant>
        <vt:i4>1114170</vt:i4>
      </vt:variant>
      <vt:variant>
        <vt:i4>51</vt:i4>
      </vt:variant>
      <vt:variant>
        <vt:i4>0</vt:i4>
      </vt:variant>
      <vt:variant>
        <vt:i4>5</vt:i4>
      </vt:variant>
      <vt:variant>
        <vt:lpwstr/>
      </vt:variant>
      <vt:variant>
        <vt:lpwstr>_Toc303691311</vt:lpwstr>
      </vt:variant>
      <vt:variant>
        <vt:i4>1114170</vt:i4>
      </vt:variant>
      <vt:variant>
        <vt:i4>45</vt:i4>
      </vt:variant>
      <vt:variant>
        <vt:i4>0</vt:i4>
      </vt:variant>
      <vt:variant>
        <vt:i4>5</vt:i4>
      </vt:variant>
      <vt:variant>
        <vt:lpwstr/>
      </vt:variant>
      <vt:variant>
        <vt:lpwstr>_Toc303691310</vt:lpwstr>
      </vt:variant>
      <vt:variant>
        <vt:i4>1048634</vt:i4>
      </vt:variant>
      <vt:variant>
        <vt:i4>39</vt:i4>
      </vt:variant>
      <vt:variant>
        <vt:i4>0</vt:i4>
      </vt:variant>
      <vt:variant>
        <vt:i4>5</vt:i4>
      </vt:variant>
      <vt:variant>
        <vt:lpwstr/>
      </vt:variant>
      <vt:variant>
        <vt:lpwstr>_Toc303691309</vt:lpwstr>
      </vt:variant>
      <vt:variant>
        <vt:i4>1048634</vt:i4>
      </vt:variant>
      <vt:variant>
        <vt:i4>33</vt:i4>
      </vt:variant>
      <vt:variant>
        <vt:i4>0</vt:i4>
      </vt:variant>
      <vt:variant>
        <vt:i4>5</vt:i4>
      </vt:variant>
      <vt:variant>
        <vt:lpwstr/>
      </vt:variant>
      <vt:variant>
        <vt:lpwstr>_Toc303691308</vt:lpwstr>
      </vt:variant>
      <vt:variant>
        <vt:i4>1048634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_Toc303691307</vt:lpwstr>
      </vt:variant>
      <vt:variant>
        <vt:i4>1048634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_Toc303691306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Titre du document</dc:title>
  <dc:creator>Agnés PELOSO</dc:creator>
  <cp:lastModifiedBy>Audrey LEVY</cp:lastModifiedBy>
  <cp:revision>13</cp:revision>
  <cp:lastPrinted>2020-06-30T09:48:00Z</cp:lastPrinted>
  <dcterms:created xsi:type="dcterms:W3CDTF">2021-05-04T15:44:00Z</dcterms:created>
  <dcterms:modified xsi:type="dcterms:W3CDTF">2021-05-20T13:23:00Z</dcterms:modified>
</cp:coreProperties>
</file>